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41" w:rsidRPr="00786C36" w:rsidRDefault="00F93E85" w:rsidP="00D57551">
      <w:pPr>
        <w:spacing w:line="440" w:lineRule="exact"/>
        <w:jc w:val="center"/>
        <w:rPr>
          <w:rFonts w:ascii="MigMix 1P" w:eastAsia="MigMix 1P" w:hAnsi="MigMix 1P" w:cs="MigMix 1P"/>
          <w:b/>
          <w:color w:val="0066FF"/>
          <w:sz w:val="40"/>
        </w:rPr>
      </w:pPr>
      <w:r>
        <w:rPr>
          <w:noProof/>
          <w:sz w:val="2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-342265</wp:posOffset>
            </wp:positionV>
            <wp:extent cx="7202805" cy="10348595"/>
            <wp:effectExtent l="0" t="0" r="0" b="0"/>
            <wp:wrapNone/>
            <wp:docPr id="3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" t="3299" r="5814" b="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5" cy="1034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4F">
        <w:rPr>
          <w:rFonts w:ascii="MigMix 1P" w:eastAsia="MigMix 1P" w:hAnsi="MigMix 1P" w:cs="MigMix 1P" w:hint="eastAsia"/>
          <w:b/>
          <w:color w:val="0066FF"/>
          <w:sz w:val="40"/>
        </w:rPr>
        <w:t>●</w:t>
      </w:r>
      <w:r w:rsidR="003D0478">
        <w:rPr>
          <w:rFonts w:ascii="MigMix 1P" w:eastAsia="MigMix 1P" w:hAnsi="MigMix 1P" w:cs="MigMix 1P" w:hint="eastAsia"/>
          <w:b/>
          <w:color w:val="0066FF"/>
          <w:sz w:val="40"/>
        </w:rPr>
        <w:t xml:space="preserve"> </w:t>
      </w:r>
      <w:r w:rsidR="00714B4F">
        <w:rPr>
          <w:rFonts w:ascii="MigMix 1P" w:eastAsia="MigMix 1P" w:hAnsi="MigMix 1P" w:cs="MigMix 1P" w:hint="eastAsia"/>
          <w:b/>
          <w:color w:val="0066FF"/>
          <w:sz w:val="40"/>
        </w:rPr>
        <w:t>●</w:t>
      </w:r>
      <w:r w:rsidR="003D0478">
        <w:rPr>
          <w:rFonts w:ascii="MigMix 1P" w:eastAsia="MigMix 1P" w:hAnsi="MigMix 1P" w:cs="MigMix 1P" w:hint="eastAsia"/>
          <w:b/>
          <w:color w:val="0066FF"/>
          <w:sz w:val="40"/>
        </w:rPr>
        <w:t xml:space="preserve"> </w:t>
      </w:r>
      <w:r w:rsidR="00B8299F">
        <w:rPr>
          <w:rFonts w:ascii="MigMix 1P" w:eastAsia="MigMix 1P" w:hAnsi="MigMix 1P" w:cs="MigMix 1P" w:hint="eastAsia"/>
          <w:b/>
          <w:color w:val="0066FF"/>
          <w:sz w:val="40"/>
        </w:rPr>
        <w:t>地</w:t>
      </w:r>
      <w:r w:rsidR="003D0478">
        <w:rPr>
          <w:rFonts w:ascii="MigMix 1P" w:eastAsia="MigMix 1P" w:hAnsi="MigMix 1P" w:cs="MigMix 1P" w:hint="eastAsia"/>
          <w:b/>
          <w:color w:val="0066FF"/>
          <w:sz w:val="40"/>
        </w:rPr>
        <w:t xml:space="preserve"> </w:t>
      </w:r>
      <w:r w:rsidR="00B8299F">
        <w:rPr>
          <w:rFonts w:ascii="MigMix 1P" w:eastAsia="MigMix 1P" w:hAnsi="MigMix 1P" w:cs="MigMix 1P" w:hint="eastAsia"/>
          <w:b/>
          <w:color w:val="0066FF"/>
          <w:sz w:val="40"/>
        </w:rPr>
        <w:t>区</w:t>
      </w:r>
      <w:r w:rsidR="003D0478">
        <w:rPr>
          <w:rFonts w:ascii="MigMix 1P" w:eastAsia="MigMix 1P" w:hAnsi="MigMix 1P" w:cs="MigMix 1P" w:hint="eastAsia"/>
          <w:b/>
          <w:color w:val="0066FF"/>
          <w:sz w:val="40"/>
        </w:rPr>
        <w:t xml:space="preserve"> </w:t>
      </w:r>
      <w:r w:rsidR="00E233B4" w:rsidRPr="00786C36">
        <w:rPr>
          <w:rFonts w:ascii="MigMix 1P" w:eastAsia="MigMix 1P" w:hAnsi="MigMix 1P" w:cs="MigMix 1P" w:hint="eastAsia"/>
          <w:b/>
          <w:color w:val="0066FF"/>
          <w:sz w:val="40"/>
        </w:rPr>
        <w:t>の</w:t>
      </w:r>
    </w:p>
    <w:p w:rsidR="00BC5441" w:rsidRDefault="007C52B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0;margin-top:3.55pt;width:513.7pt;height:44.25pt;z-index:251653632;mso-position-horizontal:center;mso-position-horizontal-relative:margin" fillcolor="#ffc" strokecolor="#548dd4" strokeweight="1.25pt">
            <v:shadow on="t" color="#8fafd5" offset="3pt,3pt" offset2="2pt,2pt"/>
            <v:textpath style="font-family:&quot;HGS創英角ｺﾞｼｯｸUB&quot;;font-size:44pt;font-weight:bold;v-text-reverse:t;v-text-kern:t" trim="t" fitpath="t" string="防災地図を作りましょう！"/>
            <w10:wrap anchorx="margin"/>
          </v:shape>
        </w:pict>
      </w:r>
    </w:p>
    <w:p w:rsidR="00BC5441" w:rsidRDefault="00BC5441"/>
    <w:p w:rsidR="00BC5441" w:rsidRDefault="00BC5441"/>
    <w:p w:rsidR="00141162" w:rsidRPr="007F303B" w:rsidRDefault="00714B4F" w:rsidP="004B06AE">
      <w:pPr>
        <w:spacing w:beforeLines="50" w:before="180" w:line="320" w:lineRule="exact"/>
        <w:ind w:firstLineChars="100" w:firstLine="240"/>
        <w:rPr>
          <w:rFonts w:ascii="MigMix 1P" w:eastAsia="MigMix 1P" w:hAnsi="MigMix 1P" w:cs="MigMix 1P"/>
          <w:b/>
          <w:sz w:val="24"/>
        </w:rPr>
      </w:pPr>
      <w:r>
        <w:rPr>
          <w:rFonts w:ascii="MigMix 1P" w:eastAsia="MigMix 1P" w:hAnsi="MigMix 1P" w:cs="MigMix 1P" w:hint="eastAsia"/>
          <w:b/>
          <w:sz w:val="24"/>
        </w:rPr>
        <w:t>●●</w:t>
      </w:r>
      <w:r w:rsidR="009A65F8" w:rsidRPr="007F303B">
        <w:rPr>
          <w:rFonts w:ascii="MigMix 1P" w:eastAsia="MigMix 1P" w:hAnsi="MigMix 1P" w:cs="MigMix 1P" w:hint="eastAsia"/>
          <w:b/>
          <w:sz w:val="24"/>
        </w:rPr>
        <w:t>地区自主防災会は、皆さんの防災意識向上を目指</w:t>
      </w:r>
      <w:r w:rsidR="007F303B" w:rsidRPr="007F303B">
        <w:rPr>
          <w:rFonts w:ascii="MigMix 1P" w:eastAsia="MigMix 1P" w:hAnsi="MigMix 1P" w:cs="MigMix 1P" w:hint="eastAsia"/>
          <w:b/>
          <w:sz w:val="24"/>
        </w:rPr>
        <w:t>し</w:t>
      </w:r>
      <w:r w:rsidR="009A65F8" w:rsidRPr="007F303B">
        <w:rPr>
          <w:rFonts w:ascii="MigMix 1P" w:eastAsia="MigMix 1P" w:hAnsi="MigMix 1P" w:cs="MigMix 1P" w:hint="eastAsia"/>
          <w:b/>
          <w:sz w:val="24"/>
        </w:rPr>
        <w:t>、</w:t>
      </w:r>
      <w:r w:rsidR="00FB2000" w:rsidRPr="007F303B">
        <w:rPr>
          <w:rFonts w:ascii="MigMix 1P" w:eastAsia="MigMix 1P" w:hAnsi="MigMix 1P" w:cs="MigMix 1P" w:hint="eastAsia"/>
          <w:b/>
          <w:sz w:val="24"/>
        </w:rPr>
        <w:t>さまざまな防災活動を</w:t>
      </w:r>
      <w:r w:rsidR="009A65F8" w:rsidRPr="007F303B">
        <w:rPr>
          <w:rFonts w:ascii="MigMix 1P" w:eastAsia="MigMix 1P" w:hAnsi="MigMix 1P" w:cs="MigMix 1P" w:hint="eastAsia"/>
          <w:b/>
          <w:sz w:val="24"/>
        </w:rPr>
        <w:t>企画しています</w:t>
      </w:r>
      <w:r w:rsidR="00FB2000" w:rsidRPr="007F303B">
        <w:rPr>
          <w:rFonts w:ascii="MigMix 1P" w:eastAsia="MigMix 1P" w:hAnsi="MigMix 1P" w:cs="MigMix 1P" w:hint="eastAsia"/>
          <w:b/>
          <w:sz w:val="24"/>
        </w:rPr>
        <w:t>。今年度は、</w:t>
      </w:r>
      <w:r w:rsidR="009E4A5E">
        <w:rPr>
          <w:rFonts w:ascii="MigMix 1P" w:eastAsia="MigMix 1P" w:hAnsi="MigMix 1P" w:cs="MigMix 1P" w:hint="eastAsia"/>
          <w:b/>
          <w:sz w:val="24"/>
        </w:rPr>
        <w:t>地域の危険箇所などをまとめた</w:t>
      </w:r>
      <w:r w:rsidR="007C6D09" w:rsidRPr="007F303B">
        <w:rPr>
          <w:rFonts w:ascii="MigMix 1P" w:eastAsia="MigMix 1P" w:hAnsi="MigMix 1P" w:cs="MigMix 1P" w:hint="eastAsia"/>
          <w:b/>
          <w:sz w:val="24"/>
        </w:rPr>
        <w:t>「</w:t>
      </w:r>
      <w:r w:rsidR="008A3652" w:rsidRPr="007F303B">
        <w:rPr>
          <w:rFonts w:ascii="MigMix 1P" w:eastAsia="MigMix 1P" w:hAnsi="MigMix 1P" w:cs="MigMix 1P" w:hint="eastAsia"/>
          <w:b/>
          <w:sz w:val="24"/>
        </w:rPr>
        <w:t>防災</w:t>
      </w:r>
      <w:r w:rsidR="007F303B" w:rsidRPr="007F303B">
        <w:rPr>
          <w:rFonts w:ascii="MigMix 1P" w:eastAsia="MigMix 1P" w:hAnsi="MigMix 1P" w:cs="MigMix 1P" w:hint="eastAsia"/>
          <w:b/>
          <w:sz w:val="24"/>
        </w:rPr>
        <w:t>地図</w:t>
      </w:r>
      <w:r w:rsidR="007C6D09" w:rsidRPr="007F303B">
        <w:rPr>
          <w:rFonts w:ascii="MigMix 1P" w:eastAsia="MigMix 1P" w:hAnsi="MigMix 1P" w:cs="MigMix 1P" w:hint="eastAsia"/>
          <w:b/>
          <w:sz w:val="24"/>
        </w:rPr>
        <w:t>」</w:t>
      </w:r>
      <w:r w:rsidR="008A3652" w:rsidRPr="007F303B">
        <w:rPr>
          <w:rFonts w:ascii="MigMix 1P" w:eastAsia="MigMix 1P" w:hAnsi="MigMix 1P" w:cs="MigMix 1P" w:hint="eastAsia"/>
          <w:b/>
          <w:sz w:val="24"/>
        </w:rPr>
        <w:t>を作ります。</w:t>
      </w:r>
    </w:p>
    <w:p w:rsidR="008A3652" w:rsidRDefault="00F93E85" w:rsidP="00786C36">
      <w:pPr>
        <w:spacing w:line="320" w:lineRule="exact"/>
        <w:rPr>
          <w:rFonts w:ascii="MigMix 1P" w:eastAsia="MigMix 1P" w:hAnsi="MigMix 1P" w:cs="MigMix 1P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197485</wp:posOffset>
                </wp:positionV>
                <wp:extent cx="4164330" cy="2807970"/>
                <wp:effectExtent l="0" t="0" r="0" b="4445"/>
                <wp:wrapNone/>
                <wp:docPr id="2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4330" cy="2807970"/>
                          <a:chOff x="4704" y="4013"/>
                          <a:chExt cx="6558" cy="4422"/>
                        </a:xfrm>
                      </wpg:grpSpPr>
                      <pic:pic xmlns:pic="http://schemas.openxmlformats.org/drawingml/2006/picture">
                        <pic:nvPicPr>
                          <pic:cNvPr id="24" name="Picture 87" descr="名称未設定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4013"/>
                            <a:ext cx="4706" cy="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77" descr="BS02_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" b="3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4470"/>
                            <a:ext cx="3774" cy="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8" descr="BS02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9" y="4347"/>
                            <a:ext cx="1953" cy="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10049" y="5768"/>
                            <a:ext cx="167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" name="Oval 81"/>
                        <wps:cNvSpPr>
                          <a:spLocks noChangeArrowheads="1"/>
                        </wps:cNvSpPr>
                        <wps:spPr bwMode="auto">
                          <a:xfrm rot="-388280">
                            <a:off x="9726" y="5973"/>
                            <a:ext cx="365" cy="2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" name="Oval 83"/>
                        <wps:cNvSpPr>
                          <a:spLocks noChangeArrowheads="1"/>
                        </wps:cNvSpPr>
                        <wps:spPr bwMode="auto">
                          <a:xfrm rot="-483951">
                            <a:off x="9073" y="6134"/>
                            <a:ext cx="611" cy="5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left:0;text-align:left;margin-left:178.5pt;margin-top:15.55pt;width:327.9pt;height:221.1pt;z-index:251664896" coordorigin="4704,4013" coordsize="6558,44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7jg5fjg6rjg7Pjg4g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jQ0PC94bXBHSW1nOmhl&#10;aWdodD4KICAgICAgICAgICAgICAgICAgPHhtcEdJbWc6Zm9ybWF0PkpQRUc8L3htcEdJbWc6Zm9y&#10;bWF0PgogICAgICAgICAgICAgICAgICA8eG1wR0ltZzppbWFnZT4vOWovNEFBUVNrWkpSZ0FCQWdF&#10;QkxBRXNBQUQvN1FBc1VHaHZkRzl6YUc5d0lETXVNQUE0UWtsTkErMEFBQUFBQUJBQkxBQUFBQUVB&#10;JiN4QTtBUUVz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Tl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+CiAgICAgICAgIDx4bXBN&#10;TTpJbnN0YW5jZUlEPnhtcC5paWQ6MTA0NDA2ODcxOUU5RTIxMTk2MjdCNEFCMzdFRDE4M0M8L3ht&#10;cE1NOkluc3RhbmNlSUQ+CiAgICAgICAgIDx4bXBNTTpEb2N1bWVudElEPnhtcC5kaWQ6MTA0NDA2&#10;ODcxOUU5RTIxMTk2MjdCNEFCMzdFRDE4M0M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dXVpZDo5YjM0NjJmMC1mMjQ4LTQ3ZWItYjkxNy05ZjVhNzRiMmFjZTc8L3N0UmVm&#10;Omluc3RhbmNlSUQ+CiAgICAgICAgICAgIDxzdFJlZjpkb2N1bWVudElEPnhtcC5kaWQ6QTI0MjU0&#10;Njg5MDFDREYxMTlGQzhBMUYxNjNCMTg1QzQ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jEwNDQwNjg3MTlFOUUyMTE5&#10;NjI3QjRBQjM3RUQxODNDPC9zdEV2dDppbnN0YW5jZUlEPgogICAgICAgICAgICAgICAgICA8c3RF&#10;dnQ6d2hlbj4yMDEzLTA3LTEwVDEzOjM3OjQyKzA5OjAwPC9zdEV2dDp3aGVuPgogICAgICAgICAg&#10;ICAgICAgICA8c3RFdnQ6c29mdHdhcmVBZ2VudD5BZG9iZSBJbGx1c3RyYXRvciBDUzU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5Ljk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+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3/////////////////////&#10;////////////////////5db/////////////////////////////////////////9e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D7////////////////////////&#10;///////////////gwrTL//////////////////////////////////////G6l4iu5///////////&#10;/////////////////////////+Gnfmui3P////////////////////////////////////G9lIGh&#10;3v/////////////////////////////////////nvqqz7v//////////////////////////////&#10;////////+OT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7ujm5ebk5eft9Pn///////////////////////////q0mpWTlJeWmp2jsMrr////////////////&#10;//////////qaVUlISkxNWXOZwer///////////////////////////+wVAAcOlp4m77n////////&#10;///////////////////////Obz9igKLE5f/////////////////////////////////vn4SqyOn/&#10;////////////////////////////////////5ND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gAAAAAD/2wBDAAQDAwMDAwQDAwQGBAMEBgcFBAQFBwgGBgcGBggKCAkJCQkICgoMDAwMDAoM&#10;DA0NDAwRERERERQUFBQUFBQUFBT/wAAUCAPFBAI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Pnh+f2nyeXfzo8xNakxs9zDqUEg687mK&#10;OcsPlIzZ5j/Mm2bS/PmqGL4S0sd1G3+VKiyE/wDBE5s2fQTS7+LVNMstTgoYb2CK5jINRxmQOKH5&#10;HPS1pcJeWkF3H/dzxpKtNxR1DD9ebNgvFs2bNmzZs2bNmzZs2bNmzZs2bNmzZs2bNmzZs2bNmzZs&#10;2bPnh/zkdcG5/OjzS52CSWsQFaikVnAn40rnmP8ANKUy+fNXY/stCgFa/YgjX+GbNn0HsbVbKytr&#10;JKcLaJIV4igpGoUUHbpnpi3hFvbxQLTjEioKbCiimbNgjF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D/APzmBp4tfzMsL1R8N9pMDMfG&#10;SKaaM/8AChc8/fndbej5strgDa4soyT/AJSSSKfwAzZs9U/k5qJ1T8q/KF2W5sNLtoGYmpLWyCEk&#10;mp3qmdh8jXJu/J+iTE1P1OKMnuTEvpnx/lzZsm+SDNmzZs2bNmzZs2bNmzZs2bNmzZs2bNmzZs2b&#10;NmzZs2bNmz51fnCAfzw8wg7g6stR/wABnl/zx/5MDU/+Y0f8a5s2fRXPU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Q/+c0rThqf&#10;k++p/fQX0Fa/75eBun/PXOJ/nzDxu9EuP9+R3Ef/ACLaM/8AG+bNnYv+caLs3X5L+XAxJeA3kDEg&#10;D7N5MVpTwUgZOPyomM3kPSwalozPGSaDpPJSlPYjNmzrWTTNmzZs2bNmzZs2bNmzZs2bNmzZs2bN&#10;mzZs2bNmzZs2bNmz51fnCQPzw8wk7AastT/wGeX/ADx/5MDU/wDmNH/GubNn0Vz1B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lf/&#10;AJzTjQ6f5OlI/eLNfqrdwGW3JH08RnHvz5VTbaG9PiD3IB9iIq/qzZsnX/OKTs/5Q2qliwS+vFUE&#10;14jmGoPDc1yRfk2xPkmEE1C3E4A8PiBp+ObNnbsn+bNmzZs2bNmzZs2bNmzZs2bNmzZs2bNmzZs2&#10;bNmzZs2bNnzx/wCcj7Q2f5z+Z0I+GV7WdTTiCJbOFjT5EkVzzH+aUJg8+auvZ2hkBpSvOCM/rzZs&#10;+gunXa3+n2l8tON1DHOKAgUkQNsDv3z0vazC5tobgdJo1kFOnxgHv882bBOK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ZP8AnM7/AJRn&#10;yx/zHz/8mRnJvz3/AOOTpP8AzEyf8QzZskP/ADiL/wCSqm/7a11/yagwz/JT/lDpP+Y2b/iEebNn&#10;es6NmzZs2bNmzZs2bNmzZs2bNmzZs2bNmzZs2bNmzZs2bNmzZ4Y/5y60s2X5owXwX4NT0u3mLbbv&#10;E8sJHQbhUXPPX512n1fzfHcAfDd2kUhP+UjPGfwUZs2es/yj1Vda/LDylqAPJm0u1hkbxlt4xDIf&#10;+CQ52fyVeC/8paLcg1Js4Uc/5cSiNvxU5s2TTD7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8W/85lf8p1oP/bJ&#10;H/UTNnBvz0/5SLTv+YIf8nXzZsg//jCZH/8Axnc2bPoVnpnNmznf53+fD+Xv5daprNtJ6er3IFhp&#10;J/aF1cAgOPeNQ8n+xyMfmB5iPlnyvd30Tcb2UfVrI9/WlBAI/wBUAt9GbNnlP/nF3yCPN/5gfp/U&#10;IzJpHloLeuWFVe+cn6upr4ENL80HjnHPyi8t/pvzL+krlOdlpIFwxO4a4Y/ugfkQX/2ObNnvDPRW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iX/AJzGnL/mNo9ttxi0WF9uvKS6uQQf&#10;oUZwH88pC3mmxi2olgje9Wml6/cM2bCr9BL/ADv/AOSz/SP2e/8AL8vfAf6PH8zf8on9a6d/D5Zs&#10;2e789FZs2eKf+cvPOZ1bzlY+TraStpoEAlulB2N5eBXofHjEI6f6xzgf52a79d1230OJqwabHzmH&#10;b15wG/BOP3nNmzv/APzjt5J/wX+WGmLcRenqutf7lr+o+IG5Uekh7jjEEqvZuWdK/LDQP0D5StBI&#10;nG8v/wDTbivWsoHBfoQLt41zZs6vk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F/8AOVt6Lr83ruAGv1Kxs7cjw5IZv+ZmecvzknE3naaMH/ee3gjP0r6n/G+bNna/8JP/AJf/AJKT&#10;9CfbTr93X36ZPv0K3+V/yhX6P+0vX7uvv0zZs9BXt5badZXOoXjiK0tInnnkPRY4lLMT8gM6XcTx&#10;WsEtzO3CGFGkkY9AqCpP3DNmz50eWLK6/OD847ZL4Fv8Q6rJeX61+zaBmnlUHtxiUqv0Z5e0i3m8&#10;7+eYluKn9J3jT3A8IQTI4HyQEDNmz6OqqooVQFVRRVGwAHYZ6kACgACgGwA6UzZsvL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GTSx28Uk8zBIYlLyOegVRUk/IY1&#10;3WNGkc8UQFmY9ABuTmzZ86vy1jl87/njol1KCz6hrh1WdT1Ijla9kB69kNc8weVVfzB+YNhM4Ja6&#10;1D65ID1IRzO1foU5s2fRjPUObNnlD/nM/XaR+VfLUb/aNzqNyn+qFhhP4y5xr899Q+HR9KU9TLdS&#10;r8qIh/F82bOg/wDOKegjSPymttQZaTa3eXN8xP2uCN9WQfKkPIfPJL+TmnCy8mRXJFJNQnluCe9F&#10;PpD/AIhX6c2bO3Z0D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yC/nPrw8t/lb5q1&#10;QPwl+oS2sDdxLeUtkI9w0gOR3z3qP6K8n6xd14v9WeGM9w8/7pSPkWzZs8rf84iaD+kvzKudZdf3&#10;Wi6fNIjeE9yywKPpRpPuzj35J6d9a81y3zD4LC2dlP8AxZKRGB/wJfNmz3HnoPNmzwZ/zldq51L8&#10;3Lmy5VXSLG0swOwLobo/8n885/nJem686ywVqLK3hgA/1lM3/MzNmz2b+XOj/wCH/IPlnRiOMlnp&#10;lpHNtSsvoqZDT3ck53byvY/o3y3pNjSjQWkKv2+PgCx+k1zZsk2G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m7/nMXzGLHybovlmNqTavetcygd4LFNwfm8qEf6ucs/PLVPq+hWGko&#10;aSXtwZXHjHbruD/snX7s2bL/AOcOvLpsfJes+ZJU4y6xfCCJiPtQWKUBB8Ocsg+jN+R2l/V9BvtV&#10;daPfXAjQ+MduuxH+ydh9GbNnpDOp5s2fOj8yw3mn89NdsjUm7186YPH93OLQdSP5fHPL3msHWPzD&#10;1G3PWbUjaf8AAyCH28M2bPosAFAVRRRsAOgGeoQABQbAdBmzZe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wR/zlJ5p/wARfmpc6dA/Oz0CCLTowPsmbeWYj3DPwP8Aq55x/N/WP0p5&#10;wltY25QabGlqoHT1Ptv9NW4n5Zs2eyvyv8sf4N/L7y95cZPTuLOzjN2tKUupv3s//JR2zunlHSP0&#10;F5a0zSyvGWCBfWHT99J8cn/DMc2bJbh1mzZ86fJQGufn1pM394tx5mW8JUUBCXhnJow6bbjwzy/o&#10;AGofmNZP9oS6sJ9tqhZ/U6HttmzZ9Fs9Q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PmjX7Tyr5c1XzJfn/AEXS7WW7kWvEv6SlggJ7saKPc4C1fUoNH0u81W5/ubOF5mFaV4CoUe5O&#10;wzZs8Bfk/oN5+Zf5w6c+pD6wst7JresuR8LJE5uH5dTSSQrH/ss83eSNOn81+eLVroeqHnbUL5ux&#10;VG9Rq+zNRfpzZs+ieens2bNmzZs+dX5D/wCn/nT5Xkn2aS9lnbjt8awyyd67VGeX/wAuv9J8+aQ0&#10;mxad5DTxCO36xmzZ9Fc9Q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ebP+cvvO40&#10;zyvp/ke0lpd63KLq/UHcWVq1VB/15aEf6hzlX52+YPqmkW3l+B6T6g/rXAHaCE1AP+s9P+BzZsD/&#10;APOHvkr6joGq+erqOk+rSfUNPYjcWts1ZWB8Hl+E/wDGPE/yP0D6vpt55imX95eN9WtievoxGrke&#10;zPt/sc2bPTedZzZs2bNmz51f849EL+cvlQk0H1iYb+JtpQM8v/lmQPPWjV2/ev8A8mnzZs+iueoM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xskkcUbSysEiQFndiFVVUVJJPQDKZlRS7kKig&#10;lmJoAB1JObNnzn/MDzDqX5zfmvNLpQaX9KXcWl6FC9QFtg/pRE7fCGqZX8ORzy75l1O689+cnezB&#10;f63MlppyNtSIHglfCv228KnNmz6BeVfLtj5S8t6X5a04Us9Lto7aNqAFyi/E7U/adqs3uc9K6Ppd&#10;voulWelWo/cWkSxKe7cRux92O5zZsOMHZs2bNmzZ86fyyb9F/npoUc1C0evfVmNaDk8zQjr7nPL/&#10;AJSP1T8w9OSShKaj6R7bs5Tv7nNmz6LZ6g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OD&#10;/wDOUn5kf4S8l/4X06YLrnmUPA/E/HFp42mfbp6lfSFeoLU3Gc6/N/zT+hdB/RFq4GoasGjah+JL&#10;YbSH/ZfYH0+GbNnNf+cQ/wAvPrup335jajFW307lYaPyHW5kX99KP9RG4A/5Z7jIp+Sflj6xd3Hm&#10;i6T91a1t7Go6ysP3jj/VU8f9kfDNmz2FncM2bNmzZs2bNmz5z+Y2PlX8+766b4F03zSbxCe0a33r&#10;oTUH9mnbPL2qE6P+Y9xMfhFrrBnWvZRceovY9vbNmz6MZ6h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/f+cjfJ7+SPzU&#10;vbvT1NvY6zx1iweP4eEkrH1gpHQiZWYAdARnmr80dDby/wCcJ5rYGK3vqX1sV24u5+MAjpRwT7Aj&#10;Nmz2v+Wvm6Pz15F0PzQpBmvrZfrYXYLdRExzrSg2EitT2zvnlTWl8w+XtP1cEc7iIesB2mT4JB/w&#10;QObNkrw5zZs2bNmzZs2bNmzZs2bNmzZs2bNmzZs2bNmzZs2bNmzZs2bNmzZs2bNmzZs2bNmz51fn&#10;KRB+d3mN5v3arqiOxbYBaI1d+1N88v8Ano+n5/1Rn+EC8DEnbb4TX7s2bPornqD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7" type="#_x0000_t75" alt="名称未設定-1" style="position:absolute;left:4704;top:4013;width:4706;height:4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/u2/FAAAA2wAAAA8AAABkcnMvZG93bnJldi54bWxEj91qAjEUhO8LvkM4gjdFs7VFZDVKW7AV&#10;W/D3AQ7JcXd1c7JsUnf16U2h0MthZr5hpvPWluJCtS8cK3gaJCCItTMFZwoO+0V/DMIHZIOlY1Jw&#10;JQ/zWedhiqlxDW/psguZiBD2KSrIQ6hSKb3OyaIfuIo4ekdXWwxR1pk0NTYRbks5TJKRtFhwXMix&#10;ovec9Hn3YxWsPj/Wj1/PqPGEN6+/N81VvjVK9brt6wREoDb8h//aS6Ng+AK/X+I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P7tvxQAAANsAAAAPAAAAAAAAAAAAAAAA&#10;AJ8CAABkcnMvZG93bnJldi54bWxQSwUGAAAAAAQABAD3AAAAkQMAAAAA&#10;">
                  <v:imagedata r:id="rId10" o:title="名称未設定-1"/>
                </v:shape>
                <v:shape id="Picture 77" o:spid="_x0000_s1028" type="#_x0000_t75" alt="BS02_08" style="position:absolute;left:5159;top:4470;width:3774;height:3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/IUnCAAAA2wAAAA8AAABkcnMvZG93bnJldi54bWxEj0FrAjEUhO9C/0N4BW+auFgrW6OIIHjo&#10;ZbWl18fmNbuYvCybqOu/bwqCx2FmvmFWm8E7caU+toE1zKYKBHEdTMtWw9dpP1mCiAnZoAtMGu4U&#10;YbN+Ga2wNOHGFV2PyYoM4ViihialrpQy1g15jNPQEWfvN/QeU5a9labHW4Z7JwulFtJjy3mhwY52&#10;DdXn48VrcM6+D/Pvoqri9m5/qqUqPklpPX4dth8gEg3pGX60D0ZD8Qb/X/IP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/yFJwgAAANsAAAAPAAAAAAAAAAAAAAAAAJ8C&#10;AABkcnMvZG93bnJldi54bWxQSwUGAAAAAAQABAD3AAAAjgMAAAAA&#10;">
                  <v:imagedata r:id="rId11" o:title="BS02_08" croptop="1178f" cropbottom="2605f"/>
                </v:shape>
                <v:shape id="Picture 78" o:spid="_x0000_s1029" type="#_x0000_t75" alt="BS02_13" style="position:absolute;left:9309;top:4347;width:1953;height:1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yiYjFAAAA2wAAAA8AAABkcnMvZG93bnJldi54bWxEj0FrwkAUhO+C/2F5gjfdGDBI6iqpIHhp&#10;i7GF9vbIPrNps29Ddqvpv+8KgsdhZr5h1tvBtuJCvW8cK1jMExDEldMN1wreT/vZCoQPyBpbx6Tg&#10;jzxsN+PRGnPtrnykSxlqESHsc1RgQuhyKX1lyKKfu444emfXWwxR9rXUPV4j3LYyTZJMWmw4Lhjs&#10;aGeo+il/rYLX4nv5ZbLVx8tQmGbxfC4/07edUtPJUDyBCDSER/jePmgFaQa3L/EH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8omIxQAAANsAAAAPAAAAAAAAAAAAAAAA&#10;AJ8CAABkcnMvZG93bnJldi54bWxQSwUGAAAAAAQABAD3AAAAkQMAAAAA&#10;">
                  <v:imagedata r:id="rId12" o:title="BS02_13"/>
                </v:shape>
                <v:oval id="Oval 80" o:spid="_x0000_s1030" style="position:absolute;left:10049;top:5768;width:16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WTcUA&#10;AADbAAAADwAAAGRycy9kb3ducmV2LnhtbESP0WrCQBRE34X+w3ILfRHdqKXGNKuUgqUvKo1+wCV7&#10;kw3N3k2zW41/3xUKPg4zc4bJN4NtxZl63zhWMJsmIIhLpxuuFZyO20kKwgdkja1jUnAlD5v1wyjH&#10;TLsLf9G5CLWIEPYZKjAhdJmUvjRk0U9dRxy9yvUWQ5R9LXWPlwi3rZwnyYu02HBcMNjRu6Hyu/i1&#10;ClazVXUIZr9r/X7887z48MU2TZV6ehzeXkEEGsI9/N/+1ArmS7h9i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lZNxQAAANsAAAAPAAAAAAAAAAAAAAAAAJgCAABkcnMv&#10;ZG93bnJldi54bWxQSwUGAAAAAAQABAD1AAAAigMAAAAA&#10;" strokecolor="#548dd4" strokeweight="1.5pt">
                  <v:textbox inset="5.85pt,.7pt,5.85pt,.7pt"/>
                </v:oval>
                <v:oval id="Oval 81" o:spid="_x0000_s1031" style="position:absolute;left:9726;top:5973;width:365;height:283;rotation:-4241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W478A&#10;AADbAAAADwAAAGRycy9kb3ducmV2LnhtbERPTWsCMRC9F/ofwgi91ax7ENkaRRSl9FSt9Txsxs1i&#10;MtluRt3+++Yg9Ph43/PlELy6UZ/ayAYm4wIUcR1ty42B49f2dQYqCbJFH5kM/FKC5eL5aY6VjXfe&#10;0+0gjcohnCo04ES6SutUOwqYxrEjztw59gElw77Rtsd7Dg9el0Ux1QFbzg0OO1o7qi+HazBgg3x8&#10;TsuVdz/fZ19utjtxs5MxL6Nh9QZKaJB/8cP9bg2UeWz+kn+AXv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pBbjvwAAANsAAAAPAAAAAAAAAAAAAAAAAJgCAABkcnMvZG93bnJl&#10;di54bWxQSwUGAAAAAAQABAD1AAAAhAMAAAAA&#10;" strokecolor="#548dd4" strokeweight="1.5pt">
                  <v:textbox inset="5.85pt,.7pt,5.85pt,.7pt"/>
                </v:oval>
                <v:oval id="Oval 83" o:spid="_x0000_s1032" style="position:absolute;left:9073;top:6134;width:611;height:525;rotation:-5286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DMMEA&#10;AADbAAAADwAAAGRycy9kb3ducmV2LnhtbESPQYvCMBSE78L+h/AWvGm6Iup2jVIUi1etsOzt0Tzb&#10;YPNSmqzWf28EweMwM98wy3VvG3GlzhvHCr7GCQji0mnDlYJTsRstQPiArLFxTAru5GG9+hgsMdXu&#10;xge6HkMlIoR9igrqENpUSl/WZNGPXUscvbPrLIYou0rqDm8Rbhs5SZKZtGg4LtTY0qam8nL8twrm&#10;f1me//ptYapFNjXS32XebpQafvbZD4hAfXiHX+29VjD5hueX+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yAzDBAAAA2wAAAA8AAAAAAAAAAAAAAAAAmAIAAGRycy9kb3du&#10;cmV2LnhtbFBLBQYAAAAABAAEAPUAAACGAwAAAAA=&#10;" strokecolor="#548dd4" strokeweight="1.5pt">
                  <v:textbox inset="5.85pt,.7pt,5.85pt,.7pt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5371465</wp:posOffset>
            </wp:positionH>
            <wp:positionV relativeFrom="paragraph">
              <wp:posOffset>1823720</wp:posOffset>
            </wp:positionV>
            <wp:extent cx="904240" cy="1188085"/>
            <wp:effectExtent l="0" t="0" r="29210" b="31115"/>
            <wp:wrapNone/>
            <wp:docPr id="22" name="図 10" descr="自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自助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A5A5A5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posOffset>-295910</wp:posOffset>
                </wp:positionH>
                <wp:positionV relativeFrom="paragraph">
                  <wp:posOffset>127635</wp:posOffset>
                </wp:positionV>
                <wp:extent cx="6761480" cy="2939415"/>
                <wp:effectExtent l="8890" t="3810" r="68580" b="66675"/>
                <wp:wrapNone/>
                <wp:docPr id="21" name="角丸四角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1480" cy="2939415"/>
                        </a:xfrm>
                        <a:prstGeom prst="roundRect">
                          <a:avLst>
                            <a:gd name="adj" fmla="val 3088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441" w:rsidRPr="009617DC" w:rsidRDefault="00BC5441" w:rsidP="002058F6">
                            <w:pPr>
                              <w:spacing w:beforeLines="50" w:before="180" w:line="320" w:lineRule="exact"/>
                              <w:jc w:val="left"/>
                              <w:rPr>
                                <w:rFonts w:ascii="MigMix 1P" w:eastAsia="MigMix 1P" w:hAnsi="MigMix 1P" w:cs="MigMix 1P"/>
                                <w:b/>
                                <w:color w:val="FF9900"/>
                                <w:sz w:val="26"/>
                                <w:szCs w:val="26"/>
                              </w:rPr>
                            </w:pPr>
                            <w:r w:rsidRPr="007F303B">
                              <w:rPr>
                                <w:rFonts w:ascii="MigMix 1P" w:eastAsia="MigMix 1P" w:hAnsi="MigMix 1P" w:cs="MigMix 1P" w:hint="eastAsia"/>
                                <w:b/>
                                <w:color w:val="FF9900"/>
                                <w:sz w:val="32"/>
                                <w:szCs w:val="26"/>
                              </w:rPr>
                              <w:t>防災</w:t>
                            </w:r>
                            <w:r w:rsidR="007F303B" w:rsidRPr="007F303B">
                              <w:rPr>
                                <w:rFonts w:ascii="MigMix 1P" w:eastAsia="MigMix 1P" w:hAnsi="MigMix 1P" w:cs="MigMix 1P" w:hint="eastAsia"/>
                                <w:b/>
                                <w:color w:val="FF9900"/>
                                <w:sz w:val="32"/>
                                <w:szCs w:val="26"/>
                              </w:rPr>
                              <w:t>地図</w:t>
                            </w:r>
                            <w:r w:rsidRPr="007F303B">
                              <w:rPr>
                                <w:rFonts w:ascii="MigMix 1P" w:eastAsia="MigMix 1P" w:hAnsi="MigMix 1P" w:cs="MigMix 1P" w:hint="eastAsia"/>
                                <w:b/>
                                <w:color w:val="FF9900"/>
                                <w:sz w:val="32"/>
                                <w:szCs w:val="26"/>
                              </w:rPr>
                              <w:t>ってなに？</w:t>
                            </w:r>
                          </w:p>
                          <w:p w:rsidR="00E34EC5" w:rsidRPr="009617DC" w:rsidRDefault="009617DC" w:rsidP="00A52F83">
                            <w:pPr>
                              <w:spacing w:line="340" w:lineRule="exact"/>
                              <w:ind w:leftChars="50" w:left="105" w:rightChars="3140" w:right="6594" w:firstLineChars="100" w:firstLine="240"/>
                              <w:rPr>
                                <w:rFonts w:ascii="MigMix 1P" w:eastAsia="MigMix 1P" w:hAnsi="MigMix 1P" w:cs="MigMix 1P"/>
                                <w:color w:val="000000"/>
                                <w:sz w:val="22"/>
                              </w:rPr>
                            </w:pPr>
                            <w:r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防災</w:t>
                            </w:r>
                            <w:r w:rsidR="007F303B"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地図</w:t>
                            </w:r>
                            <w:r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とは、公表されている</w:t>
                            </w:r>
                            <w:r w:rsidR="007F303B"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危険箇所</w:t>
                            </w:r>
                            <w:r w:rsidR="00B8299F"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情報だけでなく</w:t>
                            </w:r>
                            <w:r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、</w:t>
                            </w:r>
                            <w:r w:rsidR="007F303B"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地区の皆さんしか知</w:t>
                            </w:r>
                            <w:r w:rsidR="00A52F83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らない</w:t>
                            </w:r>
                            <w:r w:rsidR="007C6D09"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情報を追加し、</w:t>
                            </w:r>
                            <w:r w:rsidR="007C6D09"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  <w:u w:val="wavyHeavy" w:color="FF3300"/>
                              </w:rPr>
                              <w:t>地</w:t>
                            </w:r>
                            <w:r w:rsidR="00A52F83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  <w:u w:val="wavyHeavy" w:color="FF3300"/>
                              </w:rPr>
                              <w:t>区</w:t>
                            </w:r>
                            <w:r w:rsidR="007C6D09"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  <w:u w:val="wavyHeavy" w:color="FF3300"/>
                              </w:rPr>
                              <w:t>専用の</w:t>
                            </w:r>
                            <w:r w:rsidR="007F303B"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  <w:u w:val="wavyHeavy" w:color="FF3300"/>
                              </w:rPr>
                              <w:t>地図</w:t>
                            </w:r>
                            <w:r w:rsidR="007C6D09"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として分かりやすく整理したものです。</w:t>
                            </w:r>
                          </w:p>
                          <w:p w:rsidR="00E34EC5" w:rsidRPr="0082488C" w:rsidRDefault="00E34EC5" w:rsidP="002058F6">
                            <w:pPr>
                              <w:spacing w:beforeLines="100" w:before="360" w:line="320" w:lineRule="exact"/>
                              <w:ind w:rightChars="2733" w:right="5739"/>
                              <w:jc w:val="left"/>
                              <w:rPr>
                                <w:rFonts w:ascii="MigMix 1P" w:eastAsia="MigMix 1P" w:hAnsi="MigMix 1P" w:cs="MigMix 1P"/>
                                <w:b/>
                                <w:color w:val="FF9900"/>
                                <w:sz w:val="26"/>
                                <w:szCs w:val="26"/>
                              </w:rPr>
                            </w:pPr>
                            <w:r w:rsidRPr="007F303B">
                              <w:rPr>
                                <w:rFonts w:ascii="MigMix 1P" w:eastAsia="MigMix 1P" w:hAnsi="MigMix 1P" w:cs="MigMix 1P" w:hint="eastAsia"/>
                                <w:b/>
                                <w:color w:val="FF9900"/>
                                <w:sz w:val="32"/>
                                <w:szCs w:val="26"/>
                              </w:rPr>
                              <w:t>どんなことに役立つの？</w:t>
                            </w:r>
                          </w:p>
                          <w:p w:rsidR="007C6D09" w:rsidRPr="009617DC" w:rsidRDefault="00E11304" w:rsidP="00A52F83">
                            <w:pPr>
                              <w:spacing w:line="340" w:lineRule="exact"/>
                              <w:ind w:leftChars="50" w:left="105" w:rightChars="3140" w:right="6594" w:firstLineChars="100" w:firstLine="240"/>
                              <w:jc w:val="left"/>
                              <w:rPr>
                                <w:rFonts w:ascii="MigMix 1P" w:eastAsia="MigMix 1P" w:hAnsi="MigMix 1P" w:cs="MigMix 1P"/>
                                <w:color w:val="000000"/>
                                <w:sz w:val="22"/>
                              </w:rPr>
                            </w:pPr>
                            <w:r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災害時の避難</w:t>
                            </w:r>
                            <w:r w:rsidR="00162BB4"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はもちろんのこと、地</w:t>
                            </w:r>
                            <w:r w:rsidR="002058F6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区</w:t>
                            </w:r>
                            <w:r w:rsidR="00162BB4"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の情報を</w:t>
                            </w:r>
                            <w:r w:rsidR="002058F6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皆さん</w:t>
                            </w:r>
                            <w:r w:rsidR="00162BB4"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で共有す</w:t>
                            </w:r>
                            <w:r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ることで、日頃からの安心・安全なまちづくりにも役立ちます</w:t>
                            </w:r>
                            <w:r w:rsidR="00162BB4" w:rsidRPr="007F303B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6" o:spid="_x0000_s1026" style="position:absolute;left:0;text-align:left;margin-left:-23.3pt;margin-top:10.05pt;width:532.4pt;height:231.4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2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" stroked="f" strokeweight="2pt">
                <v:shadow on="t" color="#95b3d7" offset="5pt,5pt"/>
                <v:textbox>
                  <w:txbxContent>
                    <w:p w:rsidR="00BC5441" w:rsidRPr="009617DC" w:rsidRDefault="00BC5441" w:rsidP="002058F6">
                      <w:pPr>
                        <w:spacing w:beforeLines="50" w:before="180" w:line="320" w:lineRule="exact"/>
                        <w:jc w:val="left"/>
                        <w:rPr>
                          <w:rFonts w:ascii="MigMix 1P" w:eastAsia="MigMix 1P" w:hAnsi="MigMix 1P" w:cs="MigMix 1P" w:hint="eastAsia"/>
                          <w:b/>
                          <w:color w:val="FF9900"/>
                          <w:sz w:val="26"/>
                          <w:szCs w:val="26"/>
                        </w:rPr>
                      </w:pPr>
                      <w:r w:rsidRPr="007F303B">
                        <w:rPr>
                          <w:rFonts w:ascii="MigMix 1P" w:eastAsia="MigMix 1P" w:hAnsi="MigMix 1P" w:cs="MigMix 1P" w:hint="eastAsia"/>
                          <w:b/>
                          <w:color w:val="FF9900"/>
                          <w:sz w:val="32"/>
                          <w:szCs w:val="26"/>
                        </w:rPr>
                        <w:t>防災</w:t>
                      </w:r>
                      <w:r w:rsidR="007F303B" w:rsidRPr="007F303B">
                        <w:rPr>
                          <w:rFonts w:ascii="MigMix 1P" w:eastAsia="MigMix 1P" w:hAnsi="MigMix 1P" w:cs="MigMix 1P" w:hint="eastAsia"/>
                          <w:b/>
                          <w:color w:val="FF9900"/>
                          <w:sz w:val="32"/>
                          <w:szCs w:val="26"/>
                        </w:rPr>
                        <w:t>地図</w:t>
                      </w:r>
                      <w:r w:rsidRPr="007F303B">
                        <w:rPr>
                          <w:rFonts w:ascii="MigMix 1P" w:eastAsia="MigMix 1P" w:hAnsi="MigMix 1P" w:cs="MigMix 1P" w:hint="eastAsia"/>
                          <w:b/>
                          <w:color w:val="FF9900"/>
                          <w:sz w:val="32"/>
                          <w:szCs w:val="26"/>
                        </w:rPr>
                        <w:t>ってなに？</w:t>
                      </w:r>
                    </w:p>
                    <w:p w:rsidR="00E34EC5" w:rsidRPr="009617DC" w:rsidRDefault="009617DC" w:rsidP="00A52F83">
                      <w:pPr>
                        <w:spacing w:line="340" w:lineRule="exact"/>
                        <w:ind w:leftChars="50" w:left="105" w:rightChars="3140" w:right="6594" w:firstLineChars="100" w:firstLine="240"/>
                        <w:rPr>
                          <w:rFonts w:ascii="MigMix 1P" w:eastAsia="MigMix 1P" w:hAnsi="MigMix 1P" w:cs="MigMix 1P" w:hint="eastAsia"/>
                          <w:color w:val="000000"/>
                          <w:sz w:val="22"/>
                        </w:rPr>
                      </w:pPr>
                      <w:r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防災</w:t>
                      </w:r>
                      <w:r w:rsidR="007F303B"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地図</w:t>
                      </w:r>
                      <w:r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とは、公表されている</w:t>
                      </w:r>
                      <w:r w:rsidR="007F303B"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危険箇所</w:t>
                      </w:r>
                      <w:r w:rsidR="00B8299F"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情報だけでなく</w:t>
                      </w:r>
                      <w:r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、</w:t>
                      </w:r>
                      <w:r w:rsidR="007F303B"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地区の皆さんしか知</w:t>
                      </w:r>
                      <w:r w:rsidR="00A52F83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らない</w:t>
                      </w:r>
                      <w:r w:rsidR="007C6D09"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情報を追加し、</w:t>
                      </w:r>
                      <w:r w:rsidR="007C6D09"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  <w:u w:val="wavyHeavy" w:color="FF3300"/>
                        </w:rPr>
                        <w:t>地</w:t>
                      </w:r>
                      <w:r w:rsidR="00A52F83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  <w:u w:val="wavyHeavy" w:color="FF3300"/>
                        </w:rPr>
                        <w:t>区</w:t>
                      </w:r>
                      <w:r w:rsidR="007C6D09"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  <w:u w:val="wavyHeavy" w:color="FF3300"/>
                        </w:rPr>
                        <w:t>専用の</w:t>
                      </w:r>
                      <w:r w:rsidR="007F303B"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  <w:u w:val="wavyHeavy" w:color="FF3300"/>
                        </w:rPr>
                        <w:t>地図</w:t>
                      </w:r>
                      <w:r w:rsidR="007C6D09"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として分かりやすく整理したものです。</w:t>
                      </w:r>
                    </w:p>
                    <w:p w:rsidR="00E34EC5" w:rsidRPr="0082488C" w:rsidRDefault="00E34EC5" w:rsidP="002058F6">
                      <w:pPr>
                        <w:spacing w:beforeLines="100" w:before="360" w:line="320" w:lineRule="exact"/>
                        <w:ind w:rightChars="2733" w:right="5739"/>
                        <w:jc w:val="left"/>
                        <w:rPr>
                          <w:rFonts w:ascii="MigMix 1P" w:eastAsia="MigMix 1P" w:hAnsi="MigMix 1P" w:cs="MigMix 1P" w:hint="eastAsia"/>
                          <w:b/>
                          <w:color w:val="FF9900"/>
                          <w:sz w:val="26"/>
                          <w:szCs w:val="26"/>
                        </w:rPr>
                      </w:pPr>
                      <w:r w:rsidRPr="007F303B">
                        <w:rPr>
                          <w:rFonts w:ascii="MigMix 1P" w:eastAsia="MigMix 1P" w:hAnsi="MigMix 1P" w:cs="MigMix 1P" w:hint="eastAsia"/>
                          <w:b/>
                          <w:color w:val="FF9900"/>
                          <w:sz w:val="32"/>
                          <w:szCs w:val="26"/>
                        </w:rPr>
                        <w:t>どんなことに役立つの？</w:t>
                      </w:r>
                    </w:p>
                    <w:p w:rsidR="007C6D09" w:rsidRPr="009617DC" w:rsidRDefault="00E11304" w:rsidP="00A52F83">
                      <w:pPr>
                        <w:spacing w:line="340" w:lineRule="exact"/>
                        <w:ind w:leftChars="50" w:left="105" w:rightChars="3140" w:right="6594" w:firstLineChars="100" w:firstLine="240"/>
                        <w:jc w:val="left"/>
                        <w:rPr>
                          <w:rFonts w:ascii="MigMix 1P" w:eastAsia="MigMix 1P" w:hAnsi="MigMix 1P" w:cs="MigMix 1P"/>
                          <w:color w:val="000000"/>
                          <w:sz w:val="22"/>
                        </w:rPr>
                      </w:pPr>
                      <w:r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災害時の避難</w:t>
                      </w:r>
                      <w:r w:rsidR="00162BB4"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はもちろんのこと、地</w:t>
                      </w:r>
                      <w:r w:rsidR="002058F6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区</w:t>
                      </w:r>
                      <w:r w:rsidR="00162BB4"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の情報を</w:t>
                      </w:r>
                      <w:r w:rsidR="002058F6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皆さん</w:t>
                      </w:r>
                      <w:r w:rsidR="00162BB4"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で共有す</w:t>
                      </w:r>
                      <w:r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ることで、日頃からの安心・安全なまちづくりにも役立ちます</w:t>
                      </w:r>
                      <w:r w:rsidR="00162BB4" w:rsidRPr="007F303B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8A3652" w:rsidRDefault="008A3652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2058F6" w:rsidRPr="002058F6" w:rsidRDefault="002058F6" w:rsidP="00786C36">
      <w:pPr>
        <w:spacing w:line="320" w:lineRule="exact"/>
        <w:rPr>
          <w:rFonts w:ascii="MigMix 1P" w:eastAsia="MigMix 1P" w:hAnsi="MigMix 1P" w:cs="MigMix 1P"/>
          <w:sz w:val="22"/>
        </w:rPr>
      </w:pPr>
    </w:p>
    <w:p w:rsidR="00E34EC5" w:rsidRDefault="00F93E85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margin">
                  <wp:posOffset>-313690</wp:posOffset>
                </wp:positionH>
                <wp:positionV relativeFrom="paragraph">
                  <wp:posOffset>6350</wp:posOffset>
                </wp:positionV>
                <wp:extent cx="6761480" cy="3959860"/>
                <wp:effectExtent l="635" t="6350" r="67310" b="72390"/>
                <wp:wrapNone/>
                <wp:docPr id="20" name="角丸四角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1480" cy="3959860"/>
                        </a:xfrm>
                        <a:prstGeom prst="roundRect">
                          <a:avLst>
                            <a:gd name="adj" fmla="val 3319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95B3D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BB4" w:rsidRPr="009617DC" w:rsidRDefault="00162BB4" w:rsidP="002058F6">
                            <w:pPr>
                              <w:spacing w:beforeLines="40" w:before="144" w:line="320" w:lineRule="exact"/>
                              <w:jc w:val="left"/>
                              <w:rPr>
                                <w:rFonts w:ascii="MigMix 1P" w:eastAsia="MigMix 1P" w:hAnsi="MigMix 1P" w:cs="MigMix 1P"/>
                                <w:b/>
                                <w:color w:val="FF9900"/>
                                <w:sz w:val="26"/>
                                <w:szCs w:val="26"/>
                              </w:rPr>
                            </w:pPr>
                            <w:r w:rsidRPr="00ED560D">
                              <w:rPr>
                                <w:rFonts w:ascii="MigMix 1P" w:eastAsia="MigMix 1P" w:hAnsi="MigMix 1P" w:cs="MigMix 1P" w:hint="eastAsia"/>
                                <w:b/>
                                <w:color w:val="FF9900"/>
                                <w:sz w:val="32"/>
                                <w:szCs w:val="26"/>
                              </w:rPr>
                              <w:t>どうやって作るの？</w:t>
                            </w:r>
                          </w:p>
                          <w:p w:rsidR="00162BB4" w:rsidRPr="00ED560D" w:rsidRDefault="0085466C" w:rsidP="00B92251">
                            <w:pPr>
                              <w:spacing w:beforeLines="30" w:before="108" w:line="320" w:lineRule="exact"/>
                              <w:ind w:leftChars="50" w:left="105" w:rightChars="23" w:right="48" w:firstLineChars="100" w:firstLine="240"/>
                              <w:rPr>
                                <w:rFonts w:ascii="MigMix 1P" w:eastAsia="MigMix 1P" w:hAnsi="MigMix 1P" w:cs="MigMix 1P"/>
                                <w:color w:val="000000"/>
                                <w:sz w:val="24"/>
                              </w:rPr>
                            </w:pPr>
                            <w:r w:rsidRPr="00ED560D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防災</w:t>
                            </w:r>
                            <w:r w:rsidR="00B92251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地図</w:t>
                            </w:r>
                            <w:r w:rsidRPr="00ED560D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は、地</w:t>
                            </w:r>
                            <w:r w:rsidR="002058F6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区</w:t>
                            </w:r>
                            <w:r w:rsidRPr="00ED560D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の皆さんと話</w:t>
                            </w:r>
                            <w:r w:rsidR="00292F99" w:rsidRPr="00ED560D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し</w:t>
                            </w:r>
                            <w:r w:rsidRPr="00ED560D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合いを重ねながら</w:t>
                            </w:r>
                            <w:r w:rsidR="003E0FF1" w:rsidRPr="00ED560D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作っていきます</w:t>
                            </w:r>
                            <w:r w:rsidR="00162BB4" w:rsidRPr="00ED560D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。</w:t>
                            </w:r>
                          </w:p>
                          <w:p w:rsidR="00064366" w:rsidRDefault="00064366" w:rsidP="0085466C">
                            <w:pPr>
                              <w:spacing w:line="320" w:lineRule="exact"/>
                              <w:ind w:leftChars="50" w:left="105" w:rightChars="23" w:right="48" w:firstLineChars="100" w:firstLine="220"/>
                              <w:rPr>
                                <w:rFonts w:ascii="MigMix 1P" w:eastAsia="MigMix 1P" w:hAnsi="MigMix 1P" w:cs="MigMix 1P"/>
                                <w:color w:val="000000"/>
                                <w:sz w:val="22"/>
                              </w:rPr>
                            </w:pPr>
                          </w:p>
                          <w:p w:rsidR="00064366" w:rsidRDefault="00064366" w:rsidP="0085466C">
                            <w:pPr>
                              <w:spacing w:line="320" w:lineRule="exact"/>
                              <w:ind w:leftChars="50" w:left="105" w:rightChars="23" w:right="48" w:firstLineChars="100" w:firstLine="220"/>
                              <w:rPr>
                                <w:rFonts w:ascii="MigMix 1P" w:eastAsia="MigMix 1P" w:hAnsi="MigMix 1P" w:cs="MigMix 1P"/>
                                <w:color w:val="000000"/>
                                <w:sz w:val="22"/>
                              </w:rPr>
                            </w:pPr>
                          </w:p>
                          <w:p w:rsidR="00064366" w:rsidRDefault="00064366" w:rsidP="0085466C">
                            <w:pPr>
                              <w:spacing w:line="320" w:lineRule="exact"/>
                              <w:ind w:leftChars="50" w:left="105" w:rightChars="23" w:right="48" w:firstLineChars="100" w:firstLine="220"/>
                              <w:rPr>
                                <w:rFonts w:ascii="MigMix 1P" w:eastAsia="MigMix 1P" w:hAnsi="MigMix 1P" w:cs="MigMix 1P"/>
                                <w:color w:val="000000"/>
                                <w:sz w:val="22"/>
                              </w:rPr>
                            </w:pPr>
                          </w:p>
                          <w:p w:rsidR="00064366" w:rsidRDefault="00064366" w:rsidP="0085466C">
                            <w:pPr>
                              <w:spacing w:line="320" w:lineRule="exact"/>
                              <w:ind w:leftChars="50" w:left="105" w:rightChars="23" w:right="48" w:firstLineChars="100" w:firstLine="220"/>
                              <w:rPr>
                                <w:rFonts w:ascii="MigMix 1P" w:eastAsia="MigMix 1P" w:hAnsi="MigMix 1P" w:cs="MigMix 1P"/>
                                <w:color w:val="000000"/>
                                <w:sz w:val="22"/>
                              </w:rPr>
                            </w:pPr>
                          </w:p>
                          <w:p w:rsidR="00064366" w:rsidRDefault="00064366" w:rsidP="0085466C">
                            <w:pPr>
                              <w:spacing w:line="320" w:lineRule="exact"/>
                              <w:ind w:leftChars="50" w:left="105" w:rightChars="23" w:right="48" w:firstLineChars="100" w:firstLine="220"/>
                              <w:rPr>
                                <w:rFonts w:ascii="MigMix 1P" w:eastAsia="MigMix 1P" w:hAnsi="MigMix 1P" w:cs="MigMix 1P"/>
                                <w:color w:val="000000"/>
                                <w:sz w:val="22"/>
                              </w:rPr>
                            </w:pPr>
                          </w:p>
                          <w:p w:rsidR="00064366" w:rsidRDefault="00064366" w:rsidP="0085466C">
                            <w:pPr>
                              <w:spacing w:line="320" w:lineRule="exact"/>
                              <w:ind w:leftChars="50" w:left="105" w:rightChars="23" w:right="48" w:firstLineChars="100" w:firstLine="220"/>
                              <w:rPr>
                                <w:rFonts w:ascii="MigMix 1P" w:eastAsia="MigMix 1P" w:hAnsi="MigMix 1P" w:cs="MigMix 1P"/>
                                <w:color w:val="000000"/>
                                <w:sz w:val="22"/>
                              </w:rPr>
                            </w:pPr>
                          </w:p>
                          <w:p w:rsidR="00064366" w:rsidRDefault="00064366" w:rsidP="0085466C">
                            <w:pPr>
                              <w:spacing w:line="320" w:lineRule="exact"/>
                              <w:ind w:leftChars="50" w:left="105" w:rightChars="23" w:right="48" w:firstLineChars="100" w:firstLine="220"/>
                              <w:rPr>
                                <w:rFonts w:ascii="MigMix 1P" w:eastAsia="MigMix 1P" w:hAnsi="MigMix 1P" w:cs="MigMix 1P"/>
                                <w:color w:val="000000"/>
                                <w:sz w:val="22"/>
                              </w:rPr>
                            </w:pPr>
                          </w:p>
                          <w:p w:rsidR="00064366" w:rsidRDefault="00064366" w:rsidP="0085466C">
                            <w:pPr>
                              <w:spacing w:line="320" w:lineRule="exact"/>
                              <w:ind w:leftChars="50" w:left="105" w:rightChars="23" w:right="48" w:firstLineChars="100" w:firstLine="220"/>
                              <w:rPr>
                                <w:rFonts w:ascii="MigMix 1P" w:eastAsia="MigMix 1P" w:hAnsi="MigMix 1P" w:cs="MigMix 1P"/>
                                <w:color w:val="000000"/>
                                <w:sz w:val="22"/>
                              </w:rPr>
                            </w:pPr>
                          </w:p>
                          <w:p w:rsidR="00BC5441" w:rsidRDefault="00BC5441" w:rsidP="008263D2">
                            <w:pPr>
                              <w:spacing w:line="320" w:lineRule="exact"/>
                              <w:rPr>
                                <w:rFonts w:ascii="MigMix 1P" w:eastAsia="MigMix 1P" w:hAnsi="MigMix 1P" w:cs="MigMix 1P"/>
                                <w:color w:val="000000"/>
                                <w:sz w:val="22"/>
                              </w:rPr>
                            </w:pPr>
                          </w:p>
                          <w:p w:rsidR="00B92251" w:rsidRDefault="00B92251" w:rsidP="00780A9F">
                            <w:pPr>
                              <w:spacing w:line="300" w:lineRule="exact"/>
                              <w:ind w:leftChars="607" w:left="1275" w:rightChars="50" w:right="105" w:firstLineChars="100" w:firstLine="220"/>
                              <w:rPr>
                                <w:rFonts w:ascii="MigMix 1P" w:eastAsia="MigMix 1P" w:hAnsi="MigMix 1P" w:cs="MigMix 1P"/>
                                <w:color w:val="000000"/>
                                <w:sz w:val="22"/>
                              </w:rPr>
                            </w:pPr>
                          </w:p>
                          <w:p w:rsidR="0096340B" w:rsidRDefault="008263D2" w:rsidP="00B92251">
                            <w:pPr>
                              <w:spacing w:beforeLines="50" w:before="180" w:line="320" w:lineRule="exact"/>
                              <w:ind w:leftChars="607" w:left="1275" w:rightChars="50" w:right="105" w:firstLineChars="100" w:firstLine="240"/>
                              <w:rPr>
                                <w:rFonts w:ascii="MigMix 1P" w:eastAsia="MigMix 1P" w:hAnsi="MigMix 1P" w:cs="MigMix 1P"/>
                                <w:color w:val="000000"/>
                                <w:sz w:val="24"/>
                              </w:rPr>
                            </w:pPr>
                            <w:r w:rsidRPr="00B92251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話</w:t>
                            </w:r>
                            <w:r w:rsidR="00292F99" w:rsidRPr="00B92251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し</w:t>
                            </w:r>
                            <w:r w:rsidRPr="00B92251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合いには</w:t>
                            </w:r>
                            <w:r w:rsidR="00292F99" w:rsidRPr="00B92251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、</w:t>
                            </w:r>
                            <w:r w:rsidR="00B92251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専門の知識を持ったスタッフも参加するため</w:t>
                            </w:r>
                            <w:r w:rsidRPr="00B92251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、</w:t>
                            </w:r>
                            <w:r w:rsidRPr="00B92251">
                              <w:rPr>
                                <w:rFonts w:ascii="MigMix 1P" w:eastAsia="MigMix 1P" w:hAnsi="MigMix 1P" w:cs="MigMix 1P" w:hint="eastAsia"/>
                                <w:color w:val="FF3300"/>
                                <w:sz w:val="24"/>
                              </w:rPr>
                              <w:t>初めての方でも大丈夫</w:t>
                            </w:r>
                            <w:r w:rsidRPr="00B92251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です！</w:t>
                            </w:r>
                            <w:r w:rsidR="0096340B" w:rsidRPr="00B92251">
                              <w:rPr>
                                <w:rFonts w:ascii="MigMix 1P" w:eastAsia="MigMix 1P" w:hAnsi="MigMix 1P" w:cs="MigMix 1P" w:hint="eastAsia"/>
                                <w:color w:val="000000"/>
                                <w:sz w:val="24"/>
                              </w:rPr>
                              <w:t>ぜひご参加ください。</w:t>
                            </w:r>
                          </w:p>
                          <w:p w:rsidR="004B06AE" w:rsidRPr="004B06AE" w:rsidRDefault="004B06AE" w:rsidP="004B06AE">
                            <w:pPr>
                              <w:spacing w:beforeLines="30" w:before="108" w:line="440" w:lineRule="exact"/>
                              <w:ind w:leftChars="607" w:left="1275" w:rightChars="50" w:right="105" w:firstLineChars="100" w:firstLine="320"/>
                              <w:rPr>
                                <w:rFonts w:ascii="MigMix 1P" w:eastAsia="MigMix 1P" w:hAnsi="MigMix 1P" w:cs="MigMix 1P"/>
                                <w:b/>
                                <w:color w:val="FF5050"/>
                                <w:sz w:val="32"/>
                              </w:rPr>
                            </w:pPr>
                            <w:r w:rsidRPr="004B06AE">
                              <w:rPr>
                                <w:rFonts w:ascii="MigMix 1P" w:eastAsia="MigMix 1P" w:hAnsi="MigMix 1P" w:cs="MigMix 1P" w:hint="eastAsia"/>
                                <w:b/>
                                <w:color w:val="FF5050"/>
                                <w:sz w:val="32"/>
                              </w:rPr>
                              <w:t>実施日：</w:t>
                            </w:r>
                            <w:r w:rsidR="007C52B9">
                              <w:rPr>
                                <w:rFonts w:ascii="MigMix 1P" w:eastAsia="MigMix 1P" w:hAnsi="MigMix 1P" w:cs="MigMix 1P" w:hint="eastAsia"/>
                                <w:b/>
                                <w:color w:val="FF5050"/>
                                <w:sz w:val="32"/>
                              </w:rPr>
                              <w:t>令和</w:t>
                            </w:r>
                            <w:bookmarkStart w:id="0" w:name="_GoBack"/>
                            <w:bookmarkEnd w:id="0"/>
                            <w:r w:rsidRPr="004B06AE">
                              <w:rPr>
                                <w:rFonts w:ascii="MigMix 1P" w:eastAsia="MigMix 1P" w:hAnsi="MigMix 1P" w:cs="MigMix 1P" w:hint="eastAsia"/>
                                <w:b/>
                                <w:color w:val="FF5050"/>
                                <w:sz w:val="32"/>
                              </w:rPr>
                              <w:t>●●年●月●日（●）　●●時～●●時</w:t>
                            </w:r>
                          </w:p>
                          <w:p w:rsidR="004B06AE" w:rsidRPr="004B06AE" w:rsidRDefault="004B06AE" w:rsidP="004B06AE">
                            <w:pPr>
                              <w:spacing w:line="440" w:lineRule="exact"/>
                              <w:ind w:leftChars="607" w:left="1275" w:rightChars="50" w:right="105" w:firstLineChars="100" w:firstLine="320"/>
                              <w:rPr>
                                <w:rFonts w:ascii="MigMix 1P" w:eastAsia="MigMix 1P" w:hAnsi="MigMix 1P" w:cs="MigMix 1P"/>
                                <w:b/>
                                <w:color w:val="FF5050"/>
                                <w:sz w:val="32"/>
                              </w:rPr>
                            </w:pPr>
                            <w:r w:rsidRPr="004B06AE">
                              <w:rPr>
                                <w:rFonts w:ascii="MigMix 1P" w:eastAsia="MigMix 1P" w:hAnsi="MigMix 1P" w:cs="MigMix 1P" w:hint="eastAsia"/>
                                <w:b/>
                                <w:color w:val="FF5050"/>
                                <w:sz w:val="32"/>
                              </w:rPr>
                              <w:t>会　場：●●●●コミュニティセンター　会議室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27" style="position:absolute;left:0;text-align:left;margin-left:-24.7pt;margin-top:.5pt;width:532.4pt;height:311.8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" stroked="f" strokeweight="2pt">
                <v:shadow on="t" color="#95b3d7" offset="5pt,5pt"/>
                <v:textbox>
                  <w:txbxContent>
                    <w:p w:rsidR="00162BB4" w:rsidRPr="009617DC" w:rsidRDefault="00162BB4" w:rsidP="002058F6">
                      <w:pPr>
                        <w:spacing w:beforeLines="40" w:before="144" w:line="320" w:lineRule="exact"/>
                        <w:jc w:val="left"/>
                        <w:rPr>
                          <w:rFonts w:ascii="MigMix 1P" w:eastAsia="MigMix 1P" w:hAnsi="MigMix 1P" w:cs="MigMix 1P"/>
                          <w:b/>
                          <w:color w:val="FF9900"/>
                          <w:sz w:val="26"/>
                          <w:szCs w:val="26"/>
                        </w:rPr>
                      </w:pPr>
                      <w:r w:rsidRPr="00ED560D">
                        <w:rPr>
                          <w:rFonts w:ascii="MigMix 1P" w:eastAsia="MigMix 1P" w:hAnsi="MigMix 1P" w:cs="MigMix 1P" w:hint="eastAsia"/>
                          <w:b/>
                          <w:color w:val="FF9900"/>
                          <w:sz w:val="32"/>
                          <w:szCs w:val="26"/>
                        </w:rPr>
                        <w:t>どうやって作るの？</w:t>
                      </w:r>
                    </w:p>
                    <w:p w:rsidR="00162BB4" w:rsidRPr="00ED560D" w:rsidRDefault="0085466C" w:rsidP="00B92251">
                      <w:pPr>
                        <w:spacing w:beforeLines="30" w:before="108" w:line="320" w:lineRule="exact"/>
                        <w:ind w:leftChars="50" w:left="105" w:rightChars="23" w:right="48" w:firstLineChars="100" w:firstLine="240"/>
                        <w:rPr>
                          <w:rFonts w:ascii="MigMix 1P" w:eastAsia="MigMix 1P" w:hAnsi="MigMix 1P" w:cs="MigMix 1P"/>
                          <w:color w:val="000000"/>
                          <w:sz w:val="24"/>
                        </w:rPr>
                      </w:pPr>
                      <w:r w:rsidRPr="00ED560D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防災</w:t>
                      </w:r>
                      <w:r w:rsidR="00B92251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地図</w:t>
                      </w:r>
                      <w:r w:rsidRPr="00ED560D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は、地</w:t>
                      </w:r>
                      <w:r w:rsidR="002058F6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区</w:t>
                      </w:r>
                      <w:r w:rsidRPr="00ED560D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の皆さんと話</w:t>
                      </w:r>
                      <w:r w:rsidR="00292F99" w:rsidRPr="00ED560D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し</w:t>
                      </w:r>
                      <w:r w:rsidRPr="00ED560D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合いを重ねながら</w:t>
                      </w:r>
                      <w:r w:rsidR="003E0FF1" w:rsidRPr="00ED560D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作っていきます</w:t>
                      </w:r>
                      <w:r w:rsidR="00162BB4" w:rsidRPr="00ED560D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。</w:t>
                      </w:r>
                    </w:p>
                    <w:p w:rsidR="00064366" w:rsidRDefault="00064366" w:rsidP="0085466C">
                      <w:pPr>
                        <w:spacing w:line="320" w:lineRule="exact"/>
                        <w:ind w:leftChars="50" w:left="105" w:rightChars="23" w:right="48" w:firstLineChars="100" w:firstLine="220"/>
                        <w:rPr>
                          <w:rFonts w:ascii="MigMix 1P" w:eastAsia="MigMix 1P" w:hAnsi="MigMix 1P" w:cs="MigMix 1P"/>
                          <w:color w:val="000000"/>
                          <w:sz w:val="22"/>
                        </w:rPr>
                      </w:pPr>
                    </w:p>
                    <w:p w:rsidR="00064366" w:rsidRDefault="00064366" w:rsidP="0085466C">
                      <w:pPr>
                        <w:spacing w:line="320" w:lineRule="exact"/>
                        <w:ind w:leftChars="50" w:left="105" w:rightChars="23" w:right="48" w:firstLineChars="100" w:firstLine="220"/>
                        <w:rPr>
                          <w:rFonts w:ascii="MigMix 1P" w:eastAsia="MigMix 1P" w:hAnsi="MigMix 1P" w:cs="MigMix 1P"/>
                          <w:color w:val="000000"/>
                          <w:sz w:val="22"/>
                        </w:rPr>
                      </w:pPr>
                    </w:p>
                    <w:p w:rsidR="00064366" w:rsidRDefault="00064366" w:rsidP="0085466C">
                      <w:pPr>
                        <w:spacing w:line="320" w:lineRule="exact"/>
                        <w:ind w:leftChars="50" w:left="105" w:rightChars="23" w:right="48" w:firstLineChars="100" w:firstLine="220"/>
                        <w:rPr>
                          <w:rFonts w:ascii="MigMix 1P" w:eastAsia="MigMix 1P" w:hAnsi="MigMix 1P" w:cs="MigMix 1P"/>
                          <w:color w:val="000000"/>
                          <w:sz w:val="22"/>
                        </w:rPr>
                      </w:pPr>
                    </w:p>
                    <w:p w:rsidR="00064366" w:rsidRDefault="00064366" w:rsidP="0085466C">
                      <w:pPr>
                        <w:spacing w:line="320" w:lineRule="exact"/>
                        <w:ind w:leftChars="50" w:left="105" w:rightChars="23" w:right="48" w:firstLineChars="100" w:firstLine="220"/>
                        <w:rPr>
                          <w:rFonts w:ascii="MigMix 1P" w:eastAsia="MigMix 1P" w:hAnsi="MigMix 1P" w:cs="MigMix 1P"/>
                          <w:color w:val="000000"/>
                          <w:sz w:val="22"/>
                        </w:rPr>
                      </w:pPr>
                    </w:p>
                    <w:p w:rsidR="00064366" w:rsidRDefault="00064366" w:rsidP="0085466C">
                      <w:pPr>
                        <w:spacing w:line="320" w:lineRule="exact"/>
                        <w:ind w:leftChars="50" w:left="105" w:rightChars="23" w:right="48" w:firstLineChars="100" w:firstLine="220"/>
                        <w:rPr>
                          <w:rFonts w:ascii="MigMix 1P" w:eastAsia="MigMix 1P" w:hAnsi="MigMix 1P" w:cs="MigMix 1P"/>
                          <w:color w:val="000000"/>
                          <w:sz w:val="22"/>
                        </w:rPr>
                      </w:pPr>
                    </w:p>
                    <w:p w:rsidR="00064366" w:rsidRDefault="00064366" w:rsidP="0085466C">
                      <w:pPr>
                        <w:spacing w:line="320" w:lineRule="exact"/>
                        <w:ind w:leftChars="50" w:left="105" w:rightChars="23" w:right="48" w:firstLineChars="100" w:firstLine="220"/>
                        <w:rPr>
                          <w:rFonts w:ascii="MigMix 1P" w:eastAsia="MigMix 1P" w:hAnsi="MigMix 1P" w:cs="MigMix 1P"/>
                          <w:color w:val="000000"/>
                          <w:sz w:val="22"/>
                        </w:rPr>
                      </w:pPr>
                    </w:p>
                    <w:p w:rsidR="00064366" w:rsidRDefault="00064366" w:rsidP="0085466C">
                      <w:pPr>
                        <w:spacing w:line="320" w:lineRule="exact"/>
                        <w:ind w:leftChars="50" w:left="105" w:rightChars="23" w:right="48" w:firstLineChars="100" w:firstLine="220"/>
                        <w:rPr>
                          <w:rFonts w:ascii="MigMix 1P" w:eastAsia="MigMix 1P" w:hAnsi="MigMix 1P" w:cs="MigMix 1P"/>
                          <w:color w:val="000000"/>
                          <w:sz w:val="22"/>
                        </w:rPr>
                      </w:pPr>
                    </w:p>
                    <w:p w:rsidR="00064366" w:rsidRDefault="00064366" w:rsidP="0085466C">
                      <w:pPr>
                        <w:spacing w:line="320" w:lineRule="exact"/>
                        <w:ind w:leftChars="50" w:left="105" w:rightChars="23" w:right="48" w:firstLineChars="100" w:firstLine="220"/>
                        <w:rPr>
                          <w:rFonts w:ascii="MigMix 1P" w:eastAsia="MigMix 1P" w:hAnsi="MigMix 1P" w:cs="MigMix 1P"/>
                          <w:color w:val="000000"/>
                          <w:sz w:val="22"/>
                        </w:rPr>
                      </w:pPr>
                    </w:p>
                    <w:p w:rsidR="00BC5441" w:rsidRDefault="00BC5441" w:rsidP="008263D2">
                      <w:pPr>
                        <w:spacing w:line="320" w:lineRule="exact"/>
                        <w:rPr>
                          <w:rFonts w:ascii="MigMix 1P" w:eastAsia="MigMix 1P" w:hAnsi="MigMix 1P" w:cs="MigMix 1P"/>
                          <w:color w:val="000000"/>
                          <w:sz w:val="22"/>
                        </w:rPr>
                      </w:pPr>
                    </w:p>
                    <w:p w:rsidR="00B92251" w:rsidRDefault="00B92251" w:rsidP="00780A9F">
                      <w:pPr>
                        <w:spacing w:line="300" w:lineRule="exact"/>
                        <w:ind w:leftChars="607" w:left="1275" w:rightChars="50" w:right="105" w:firstLineChars="100" w:firstLine="220"/>
                        <w:rPr>
                          <w:rFonts w:ascii="MigMix 1P" w:eastAsia="MigMix 1P" w:hAnsi="MigMix 1P" w:cs="MigMix 1P"/>
                          <w:color w:val="000000"/>
                          <w:sz w:val="22"/>
                        </w:rPr>
                      </w:pPr>
                    </w:p>
                    <w:p w:rsidR="0096340B" w:rsidRDefault="008263D2" w:rsidP="00B92251">
                      <w:pPr>
                        <w:spacing w:beforeLines="50" w:before="180" w:line="320" w:lineRule="exact"/>
                        <w:ind w:leftChars="607" w:left="1275" w:rightChars="50" w:right="105" w:firstLineChars="100" w:firstLine="240"/>
                        <w:rPr>
                          <w:rFonts w:ascii="MigMix 1P" w:eastAsia="MigMix 1P" w:hAnsi="MigMix 1P" w:cs="MigMix 1P"/>
                          <w:color w:val="000000"/>
                          <w:sz w:val="24"/>
                        </w:rPr>
                      </w:pPr>
                      <w:r w:rsidRPr="00B92251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話</w:t>
                      </w:r>
                      <w:r w:rsidR="00292F99" w:rsidRPr="00B92251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し</w:t>
                      </w:r>
                      <w:r w:rsidRPr="00B92251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合いには</w:t>
                      </w:r>
                      <w:r w:rsidR="00292F99" w:rsidRPr="00B92251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、</w:t>
                      </w:r>
                      <w:r w:rsidR="00B92251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専門の知識を持ったスタッフも参加するため</w:t>
                      </w:r>
                      <w:r w:rsidRPr="00B92251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、</w:t>
                      </w:r>
                      <w:r w:rsidRPr="00B92251">
                        <w:rPr>
                          <w:rFonts w:ascii="MigMix 1P" w:eastAsia="MigMix 1P" w:hAnsi="MigMix 1P" w:cs="MigMix 1P" w:hint="eastAsia"/>
                          <w:color w:val="FF3300"/>
                          <w:sz w:val="24"/>
                        </w:rPr>
                        <w:t>初めての方でも大丈夫</w:t>
                      </w:r>
                      <w:r w:rsidRPr="00B92251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です！</w:t>
                      </w:r>
                      <w:r w:rsidR="0096340B" w:rsidRPr="00B92251">
                        <w:rPr>
                          <w:rFonts w:ascii="MigMix 1P" w:eastAsia="MigMix 1P" w:hAnsi="MigMix 1P" w:cs="MigMix 1P" w:hint="eastAsia"/>
                          <w:color w:val="000000"/>
                          <w:sz w:val="24"/>
                        </w:rPr>
                        <w:t>ぜひご参加ください。</w:t>
                      </w:r>
                    </w:p>
                    <w:p w:rsidR="004B06AE" w:rsidRPr="004B06AE" w:rsidRDefault="004B06AE" w:rsidP="004B06AE">
                      <w:pPr>
                        <w:spacing w:beforeLines="30" w:before="108" w:line="440" w:lineRule="exact"/>
                        <w:ind w:leftChars="607" w:left="1275" w:rightChars="50" w:right="105" w:firstLineChars="100" w:firstLine="320"/>
                        <w:rPr>
                          <w:rFonts w:ascii="MigMix 1P" w:eastAsia="MigMix 1P" w:hAnsi="MigMix 1P" w:cs="MigMix 1P"/>
                          <w:b/>
                          <w:color w:val="FF5050"/>
                          <w:sz w:val="32"/>
                        </w:rPr>
                      </w:pPr>
                      <w:r w:rsidRPr="004B06AE">
                        <w:rPr>
                          <w:rFonts w:ascii="MigMix 1P" w:eastAsia="MigMix 1P" w:hAnsi="MigMix 1P" w:cs="MigMix 1P" w:hint="eastAsia"/>
                          <w:b/>
                          <w:color w:val="FF5050"/>
                          <w:sz w:val="32"/>
                        </w:rPr>
                        <w:t>実施日：</w:t>
                      </w:r>
                      <w:r w:rsidR="007C52B9">
                        <w:rPr>
                          <w:rFonts w:ascii="MigMix 1P" w:eastAsia="MigMix 1P" w:hAnsi="MigMix 1P" w:cs="MigMix 1P" w:hint="eastAsia"/>
                          <w:b/>
                          <w:color w:val="FF5050"/>
                          <w:sz w:val="32"/>
                        </w:rPr>
                        <w:t>令和</w:t>
                      </w:r>
                      <w:bookmarkStart w:id="1" w:name="_GoBack"/>
                      <w:bookmarkEnd w:id="1"/>
                      <w:r w:rsidRPr="004B06AE">
                        <w:rPr>
                          <w:rFonts w:ascii="MigMix 1P" w:eastAsia="MigMix 1P" w:hAnsi="MigMix 1P" w:cs="MigMix 1P" w:hint="eastAsia"/>
                          <w:b/>
                          <w:color w:val="FF5050"/>
                          <w:sz w:val="32"/>
                        </w:rPr>
                        <w:t>●●年●月●日（●）　●●時～●●時</w:t>
                      </w:r>
                    </w:p>
                    <w:p w:rsidR="004B06AE" w:rsidRPr="004B06AE" w:rsidRDefault="004B06AE" w:rsidP="004B06AE">
                      <w:pPr>
                        <w:spacing w:line="440" w:lineRule="exact"/>
                        <w:ind w:leftChars="607" w:left="1275" w:rightChars="50" w:right="105" w:firstLineChars="100" w:firstLine="320"/>
                        <w:rPr>
                          <w:rFonts w:ascii="MigMix 1P" w:eastAsia="MigMix 1P" w:hAnsi="MigMix 1P" w:cs="MigMix 1P"/>
                          <w:b/>
                          <w:color w:val="FF5050"/>
                          <w:sz w:val="32"/>
                        </w:rPr>
                      </w:pPr>
                      <w:r w:rsidRPr="004B06AE">
                        <w:rPr>
                          <w:rFonts w:ascii="MigMix 1P" w:eastAsia="MigMix 1P" w:hAnsi="MigMix 1P" w:cs="MigMix 1P" w:hint="eastAsia"/>
                          <w:b/>
                          <w:color w:val="FF5050"/>
                          <w:sz w:val="32"/>
                        </w:rPr>
                        <w:t>会　場：●●●●コミュニティセンター　会議室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34EC5" w:rsidRDefault="00E34EC5"/>
    <w:p w:rsidR="00E34EC5" w:rsidRDefault="00E34EC5"/>
    <w:p w:rsidR="00E34EC5" w:rsidRDefault="00F93E8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339090</wp:posOffset>
                </wp:positionV>
                <wp:extent cx="1898015" cy="185420"/>
                <wp:effectExtent l="1905" t="0" r="0" b="0"/>
                <wp:wrapNone/>
                <wp:docPr id="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63D2" w:rsidRPr="00B92251" w:rsidRDefault="00B92251" w:rsidP="00B92251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  <w:r w:rsidRPr="00B92251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歩いて地区を確認！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8" type="#_x0000_t202" style="position:absolute;left:0;text-align:left;margin-left:182.4pt;margin-top:26.7pt;width:149.45pt;height:14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" filled="f" stroked="f">
                <v:textbox inset=".5mm,0,.5mm,0">
                  <w:txbxContent>
                    <w:p w:rsidR="008263D2" w:rsidRPr="00B92251" w:rsidRDefault="00B92251" w:rsidP="00B92251">
                      <w:pPr>
                        <w:spacing w:line="240" w:lineRule="exact"/>
                        <w:jc w:val="center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  <w:r w:rsidRPr="00B92251">
                        <w:rPr>
                          <w:rFonts w:ascii="Meiryo UI" w:eastAsia="Meiryo UI" w:hAnsi="Meiryo UI" w:cs="Meiryo UI" w:hint="eastAsia"/>
                          <w:sz w:val="24"/>
                        </w:rPr>
                        <w:t>歩いて地区を確認！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4302125</wp:posOffset>
                </wp:positionH>
                <wp:positionV relativeFrom="paragraph">
                  <wp:posOffset>76200</wp:posOffset>
                </wp:positionV>
                <wp:extent cx="209550" cy="124460"/>
                <wp:effectExtent l="1270" t="5080" r="7620" b="4445"/>
                <wp:wrapNone/>
                <wp:docPr id="1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9550" cy="1244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8FA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9" o:spid="_x0000_s1026" type="#_x0000_t5" style="position:absolute;left:0;text-align:left;margin-left:338.75pt;margin-top:6pt;width:16.5pt;height:9.8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" fillcolor="#8fafd5" stroked="f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76200</wp:posOffset>
                </wp:positionV>
                <wp:extent cx="209550" cy="124460"/>
                <wp:effectExtent l="0" t="5080" r="8890" b="4445"/>
                <wp:wrapNone/>
                <wp:docPr id="1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9550" cy="1244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8FAF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5" style="position:absolute;left:0;text-align:left;margin-left:159.4pt;margin-top:6pt;width:16.5pt;height:9.8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" fillcolor="#8fafd5" stroked="f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20320</wp:posOffset>
                </wp:positionV>
                <wp:extent cx="1488440" cy="252095"/>
                <wp:effectExtent l="8255" t="10795" r="8255" b="13335"/>
                <wp:wrapNone/>
                <wp:docPr id="1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3D2" w:rsidRPr="00BD42DD" w:rsidRDefault="00BD42DD" w:rsidP="00BD42DD">
                            <w:pPr>
                              <w:spacing w:line="340" w:lineRule="exact"/>
                              <w:jc w:val="center"/>
                              <w:rPr>
                                <w:rFonts w:ascii="MigMix 1P" w:eastAsia="MigMix 1P" w:hAnsi="MigMix 1P" w:cs="MigMix 1P"/>
                                <w:b/>
                                <w:color w:val="3399FF"/>
                                <w:sz w:val="24"/>
                              </w:rPr>
                            </w:pPr>
                            <w:r w:rsidRPr="00BD42DD">
                              <w:rPr>
                                <w:rFonts w:ascii="MigMix 1P" w:eastAsia="MigMix 1P" w:hAnsi="MigMix 1P" w:cs="MigMix 1P" w:hint="eastAsia"/>
                                <w:b/>
                                <w:color w:val="3399FF"/>
                                <w:sz w:val="24"/>
                              </w:rPr>
                              <w:t>完成！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360.65pt;margin-top:1.6pt;width:117.2pt;height:19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" strokecolor="#548dd4">
                <v:stroke dashstyle="1 1"/>
                <v:textbox inset=".5mm,0,.5mm,0">
                  <w:txbxContent>
                    <w:p w:rsidR="008263D2" w:rsidRPr="00BD42DD" w:rsidRDefault="00BD42DD" w:rsidP="00BD42DD">
                      <w:pPr>
                        <w:spacing w:line="340" w:lineRule="exact"/>
                        <w:jc w:val="center"/>
                        <w:rPr>
                          <w:rFonts w:ascii="MigMix 1P" w:eastAsia="MigMix 1P" w:hAnsi="MigMix 1P" w:cs="MigMix 1P"/>
                          <w:b/>
                          <w:color w:val="3399FF"/>
                          <w:sz w:val="24"/>
                        </w:rPr>
                      </w:pPr>
                      <w:r w:rsidRPr="00BD42DD">
                        <w:rPr>
                          <w:rFonts w:ascii="MigMix 1P" w:eastAsia="MigMix 1P" w:hAnsi="MigMix 1P" w:cs="MigMix 1P" w:hint="eastAsia"/>
                          <w:b/>
                          <w:color w:val="3399FF"/>
                          <w:sz w:val="24"/>
                        </w:rPr>
                        <w:t>完成！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20320</wp:posOffset>
                </wp:positionV>
                <wp:extent cx="1898015" cy="252095"/>
                <wp:effectExtent l="11430" t="10795" r="5080" b="13335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366" w:rsidRPr="008263D2" w:rsidRDefault="00064366" w:rsidP="008263D2">
                            <w:pPr>
                              <w:spacing w:beforeLines="10" w:before="36"/>
                              <w:jc w:val="center"/>
                              <w:rPr>
                                <w:rFonts w:ascii="Arial Rounded MT Bold" w:hAnsi="Arial Rounded MT Bold"/>
                                <w:color w:val="3399FF"/>
                                <w:sz w:val="24"/>
                              </w:rPr>
                            </w:pPr>
                            <w:r w:rsidRPr="00064366">
                              <w:rPr>
                                <w:rFonts w:ascii="Arial Rounded MT Bold" w:hAnsi="Arial Rounded MT Bold"/>
                                <w:color w:val="3399FF"/>
                                <w:sz w:val="24"/>
                              </w:rPr>
                              <w:t>S</w:t>
                            </w:r>
                            <w:r w:rsidRPr="00064366">
                              <w:rPr>
                                <w:rFonts w:ascii="Arial Rounded MT Bold" w:eastAsia="HGSｺﾞｼｯｸM" w:hAnsi="Arial Rounded MT Bold"/>
                                <w:color w:val="3399FF"/>
                                <w:sz w:val="24"/>
                              </w:rPr>
                              <w:t>TEP</w:t>
                            </w:r>
                            <w:r w:rsidRPr="00064366">
                              <w:rPr>
                                <w:rFonts w:ascii="Arial Rounded MT Bold" w:eastAsia="HGSｺﾞｼｯｸM" w:hAnsi="Arial Rounded MT Bold"/>
                                <w:color w:val="3399FF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Arial Rounded MT Bold" w:eastAsia="HGSｺﾞｼｯｸM" w:hAnsi="Arial Rounded MT Bold" w:hint="eastAsia"/>
                                <w:color w:val="3399FF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182.4pt;margin-top:1.6pt;width:149.45pt;height:19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" strokecolor="#548dd4">
                <v:stroke dashstyle="1 1"/>
                <v:textbox inset=".5mm,0,.5mm,0">
                  <w:txbxContent>
                    <w:p w:rsidR="00064366" w:rsidRPr="008263D2" w:rsidRDefault="00064366" w:rsidP="008263D2">
                      <w:pPr>
                        <w:spacing w:beforeLines="10" w:before="36"/>
                        <w:jc w:val="center"/>
                        <w:rPr>
                          <w:rFonts w:ascii="Arial Rounded MT Bold" w:hAnsi="Arial Rounded MT Bold"/>
                          <w:color w:val="3399FF"/>
                          <w:sz w:val="24"/>
                        </w:rPr>
                      </w:pPr>
                      <w:r w:rsidRPr="00064366">
                        <w:rPr>
                          <w:rFonts w:ascii="Arial Rounded MT Bold" w:hAnsi="Arial Rounded MT Bold"/>
                          <w:color w:val="3399FF"/>
                          <w:sz w:val="24"/>
                        </w:rPr>
                        <w:t>S</w:t>
                      </w:r>
                      <w:r w:rsidRPr="00064366">
                        <w:rPr>
                          <w:rFonts w:ascii="Arial Rounded MT Bold" w:eastAsia="HGSｺﾞｼｯｸM" w:hAnsi="Arial Rounded MT Bold"/>
                          <w:color w:val="3399FF"/>
                          <w:sz w:val="24"/>
                        </w:rPr>
                        <w:t>TEP</w:t>
                      </w:r>
                      <w:r w:rsidRPr="00064366">
                        <w:rPr>
                          <w:rFonts w:ascii="Arial Rounded MT Bold" w:eastAsia="HGSｺﾞｼｯｸM" w:hAnsi="Arial Rounded MT Bold"/>
                          <w:color w:val="3399FF"/>
                          <w:sz w:val="24"/>
                        </w:rPr>
                        <w:t>：</w:t>
                      </w:r>
                      <w:r>
                        <w:rPr>
                          <w:rFonts w:ascii="Arial Rounded MT Bold" w:eastAsia="HGSｺﾞｼｯｸM" w:hAnsi="Arial Rounded MT Bold" w:hint="eastAsia"/>
                          <w:color w:val="3399FF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20320</wp:posOffset>
                </wp:positionV>
                <wp:extent cx="1901190" cy="252095"/>
                <wp:effectExtent l="11430" t="10795" r="11430" b="13335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366" w:rsidRPr="008263D2" w:rsidRDefault="00064366" w:rsidP="008263D2">
                            <w:pPr>
                              <w:spacing w:beforeLines="10" w:before="36"/>
                              <w:jc w:val="center"/>
                              <w:rPr>
                                <w:rFonts w:ascii="Arial Rounded MT Bold" w:hAnsi="Arial Rounded MT Bold"/>
                                <w:color w:val="3399FF"/>
                                <w:sz w:val="24"/>
                              </w:rPr>
                            </w:pPr>
                            <w:r w:rsidRPr="00064366">
                              <w:rPr>
                                <w:rFonts w:ascii="Arial Rounded MT Bold" w:hAnsi="Arial Rounded MT Bold"/>
                                <w:color w:val="3399FF"/>
                                <w:sz w:val="24"/>
                              </w:rPr>
                              <w:t>STEP</w:t>
                            </w:r>
                            <w:r w:rsidRPr="00064366">
                              <w:rPr>
                                <w:rFonts w:ascii="Arial Rounded MT Bold" w:hAnsi="Arial Rounded MT Bold"/>
                                <w:color w:val="3399FF"/>
                                <w:sz w:val="24"/>
                              </w:rPr>
                              <w:t>：</w:t>
                            </w:r>
                            <w:r w:rsidRPr="00064366">
                              <w:rPr>
                                <w:rFonts w:ascii="Arial Rounded MT Bold" w:hAnsi="Arial Rounded MT Bold"/>
                                <w:color w:val="3399FF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3.9pt;margin-top:1.6pt;width:149.7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" strokecolor="#548dd4">
                <v:stroke dashstyle="1 1"/>
                <v:textbox inset=".5mm,0,.5mm,0">
                  <w:txbxContent>
                    <w:p w:rsidR="00064366" w:rsidRPr="008263D2" w:rsidRDefault="00064366" w:rsidP="008263D2">
                      <w:pPr>
                        <w:spacing w:beforeLines="10" w:before="36"/>
                        <w:jc w:val="center"/>
                        <w:rPr>
                          <w:rFonts w:ascii="Arial Rounded MT Bold" w:hAnsi="Arial Rounded MT Bold"/>
                          <w:color w:val="3399FF"/>
                          <w:sz w:val="24"/>
                        </w:rPr>
                      </w:pPr>
                      <w:r w:rsidRPr="00064366">
                        <w:rPr>
                          <w:rFonts w:ascii="Arial Rounded MT Bold" w:hAnsi="Arial Rounded MT Bold"/>
                          <w:color w:val="3399FF"/>
                          <w:sz w:val="24"/>
                        </w:rPr>
                        <w:t>STEP</w:t>
                      </w:r>
                      <w:r w:rsidRPr="00064366">
                        <w:rPr>
                          <w:rFonts w:ascii="Arial Rounded MT Bold" w:hAnsi="Arial Rounded MT Bold"/>
                          <w:color w:val="3399FF"/>
                          <w:sz w:val="24"/>
                        </w:rPr>
                        <w:t>：</w:t>
                      </w:r>
                      <w:r w:rsidRPr="00064366">
                        <w:rPr>
                          <w:rFonts w:ascii="Arial Rounded MT Bold" w:hAnsi="Arial Rounded MT Bold"/>
                          <w:color w:val="3399FF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408940</wp:posOffset>
                </wp:positionV>
                <wp:extent cx="1306195" cy="1606550"/>
                <wp:effectExtent l="13335" t="18415" r="13970" b="13335"/>
                <wp:wrapNone/>
                <wp:docPr id="92" name="キャンバス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350" y="6350"/>
                            <a:ext cx="1293495" cy="159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4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1306195" cy="1606550"/>
                          </a:xfrm>
                          <a:custGeom>
                            <a:avLst/>
                            <a:gdLst>
                              <a:gd name="T0" fmla="*/ 0 w 12640"/>
                              <a:gd name="T1" fmla="*/ 64 h 15536"/>
                              <a:gd name="T2" fmla="*/ 64 w 12640"/>
                              <a:gd name="T3" fmla="*/ 0 h 15536"/>
                              <a:gd name="T4" fmla="*/ 12576 w 12640"/>
                              <a:gd name="T5" fmla="*/ 0 h 15536"/>
                              <a:gd name="T6" fmla="*/ 12640 w 12640"/>
                              <a:gd name="T7" fmla="*/ 64 h 15536"/>
                              <a:gd name="T8" fmla="*/ 12640 w 12640"/>
                              <a:gd name="T9" fmla="*/ 15472 h 15536"/>
                              <a:gd name="T10" fmla="*/ 12576 w 12640"/>
                              <a:gd name="T11" fmla="*/ 15536 h 15536"/>
                              <a:gd name="T12" fmla="*/ 64 w 12640"/>
                              <a:gd name="T13" fmla="*/ 15536 h 15536"/>
                              <a:gd name="T14" fmla="*/ 0 w 12640"/>
                              <a:gd name="T15" fmla="*/ 15472 h 15536"/>
                              <a:gd name="T16" fmla="*/ 0 w 12640"/>
                              <a:gd name="T17" fmla="*/ 64 h 15536"/>
                              <a:gd name="T18" fmla="*/ 128 w 12640"/>
                              <a:gd name="T19" fmla="*/ 15472 h 15536"/>
                              <a:gd name="T20" fmla="*/ 64 w 12640"/>
                              <a:gd name="T21" fmla="*/ 15408 h 15536"/>
                              <a:gd name="T22" fmla="*/ 12576 w 12640"/>
                              <a:gd name="T23" fmla="*/ 15408 h 15536"/>
                              <a:gd name="T24" fmla="*/ 12512 w 12640"/>
                              <a:gd name="T25" fmla="*/ 15472 h 15536"/>
                              <a:gd name="T26" fmla="*/ 12512 w 12640"/>
                              <a:gd name="T27" fmla="*/ 64 h 15536"/>
                              <a:gd name="T28" fmla="*/ 12576 w 12640"/>
                              <a:gd name="T29" fmla="*/ 128 h 15536"/>
                              <a:gd name="T30" fmla="*/ 64 w 12640"/>
                              <a:gd name="T31" fmla="*/ 128 h 15536"/>
                              <a:gd name="T32" fmla="*/ 128 w 12640"/>
                              <a:gd name="T33" fmla="*/ 64 h 15536"/>
                              <a:gd name="T34" fmla="*/ 128 w 12640"/>
                              <a:gd name="T35" fmla="*/ 15472 h 15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640" h="15536">
                                <a:moveTo>
                                  <a:pt x="0" y="64"/>
                                </a:moveTo>
                                <a:cubicBezTo>
                                  <a:pt x="0" y="29"/>
                                  <a:pt x="29" y="0"/>
                                  <a:pt x="64" y="0"/>
                                </a:cubicBezTo>
                                <a:lnTo>
                                  <a:pt x="12576" y="0"/>
                                </a:lnTo>
                                <a:cubicBezTo>
                                  <a:pt x="12612" y="0"/>
                                  <a:pt x="12640" y="29"/>
                                  <a:pt x="12640" y="64"/>
                                </a:cubicBezTo>
                                <a:lnTo>
                                  <a:pt x="12640" y="15472"/>
                                </a:lnTo>
                                <a:cubicBezTo>
                                  <a:pt x="12640" y="15508"/>
                                  <a:pt x="12612" y="15536"/>
                                  <a:pt x="12576" y="15536"/>
                                </a:cubicBezTo>
                                <a:lnTo>
                                  <a:pt x="64" y="15536"/>
                                </a:lnTo>
                                <a:cubicBezTo>
                                  <a:pt x="29" y="15536"/>
                                  <a:pt x="0" y="15508"/>
                                  <a:pt x="0" y="15472"/>
                                </a:cubicBezTo>
                                <a:lnTo>
                                  <a:pt x="0" y="64"/>
                                </a:lnTo>
                                <a:close/>
                                <a:moveTo>
                                  <a:pt x="128" y="15472"/>
                                </a:moveTo>
                                <a:lnTo>
                                  <a:pt x="64" y="15408"/>
                                </a:lnTo>
                                <a:lnTo>
                                  <a:pt x="12576" y="15408"/>
                                </a:lnTo>
                                <a:lnTo>
                                  <a:pt x="12512" y="15472"/>
                                </a:lnTo>
                                <a:lnTo>
                                  <a:pt x="12512" y="64"/>
                                </a:lnTo>
                                <a:lnTo>
                                  <a:pt x="12576" y="128"/>
                                </a:lnTo>
                                <a:lnTo>
                                  <a:pt x="64" y="128"/>
                                </a:lnTo>
                                <a:lnTo>
                                  <a:pt x="128" y="64"/>
                                </a:lnTo>
                                <a:lnTo>
                                  <a:pt x="128" y="1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9375" y="87630"/>
                            <a:ext cx="1147445" cy="143319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6"/>
                        <wps:cNvSpPr>
                          <a:spLocks/>
                        </wps:cNvSpPr>
                        <wps:spPr bwMode="auto">
                          <a:xfrm>
                            <a:off x="149225" y="180975"/>
                            <a:ext cx="1009015" cy="541020"/>
                          </a:xfrm>
                          <a:custGeom>
                            <a:avLst/>
                            <a:gdLst>
                              <a:gd name="T0" fmla="*/ 0 w 9760"/>
                              <a:gd name="T1" fmla="*/ 872 h 5232"/>
                              <a:gd name="T2" fmla="*/ 872 w 9760"/>
                              <a:gd name="T3" fmla="*/ 0 h 5232"/>
                              <a:gd name="T4" fmla="*/ 8888 w 9760"/>
                              <a:gd name="T5" fmla="*/ 0 h 5232"/>
                              <a:gd name="T6" fmla="*/ 9760 w 9760"/>
                              <a:gd name="T7" fmla="*/ 872 h 5232"/>
                              <a:gd name="T8" fmla="*/ 9760 w 9760"/>
                              <a:gd name="T9" fmla="*/ 4360 h 5232"/>
                              <a:gd name="T10" fmla="*/ 8888 w 9760"/>
                              <a:gd name="T11" fmla="*/ 5232 h 5232"/>
                              <a:gd name="T12" fmla="*/ 872 w 9760"/>
                              <a:gd name="T13" fmla="*/ 5232 h 5232"/>
                              <a:gd name="T14" fmla="*/ 0 w 9760"/>
                              <a:gd name="T15" fmla="*/ 4360 h 5232"/>
                              <a:gd name="T16" fmla="*/ 0 w 9760"/>
                              <a:gd name="T17" fmla="*/ 872 h 5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760" h="5232">
                                <a:moveTo>
                                  <a:pt x="0" y="872"/>
                                </a:moveTo>
                                <a:cubicBezTo>
                                  <a:pt x="0" y="391"/>
                                  <a:pt x="391" y="0"/>
                                  <a:pt x="872" y="0"/>
                                </a:cubicBezTo>
                                <a:lnTo>
                                  <a:pt x="8888" y="0"/>
                                </a:lnTo>
                                <a:cubicBezTo>
                                  <a:pt x="9370" y="0"/>
                                  <a:pt x="9760" y="391"/>
                                  <a:pt x="9760" y="872"/>
                                </a:cubicBezTo>
                                <a:lnTo>
                                  <a:pt x="9760" y="4360"/>
                                </a:lnTo>
                                <a:cubicBezTo>
                                  <a:pt x="9760" y="4842"/>
                                  <a:pt x="9370" y="5232"/>
                                  <a:pt x="8888" y="5232"/>
                                </a:cubicBezTo>
                                <a:lnTo>
                                  <a:pt x="872" y="5232"/>
                                </a:lnTo>
                                <a:cubicBezTo>
                                  <a:pt x="391" y="5232"/>
                                  <a:pt x="0" y="4842"/>
                                  <a:pt x="0" y="4360"/>
                                </a:cubicBezTo>
                                <a:lnTo>
                                  <a:pt x="0" y="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7"/>
                        <wps:cNvSpPr>
                          <a:spLocks noEditPoints="1"/>
                        </wps:cNvSpPr>
                        <wps:spPr bwMode="auto">
                          <a:xfrm>
                            <a:off x="137160" y="168910"/>
                            <a:ext cx="1033780" cy="565785"/>
                          </a:xfrm>
                          <a:custGeom>
                            <a:avLst/>
                            <a:gdLst>
                              <a:gd name="T0" fmla="*/ 12 w 1628"/>
                              <a:gd name="T1" fmla="*/ 99 h 891"/>
                              <a:gd name="T2" fmla="*/ 58 w 1628"/>
                              <a:gd name="T3" fmla="*/ 37 h 891"/>
                              <a:gd name="T4" fmla="*/ 128 w 1628"/>
                              <a:gd name="T5" fmla="*/ 3 h 891"/>
                              <a:gd name="T6" fmla="*/ 1498 w 1628"/>
                              <a:gd name="T7" fmla="*/ 3 h 891"/>
                              <a:gd name="T8" fmla="*/ 1568 w 1628"/>
                              <a:gd name="T9" fmla="*/ 36 h 891"/>
                              <a:gd name="T10" fmla="*/ 1615 w 1628"/>
                              <a:gd name="T11" fmla="*/ 97 h 891"/>
                              <a:gd name="T12" fmla="*/ 1628 w 1628"/>
                              <a:gd name="T13" fmla="*/ 729 h 891"/>
                              <a:gd name="T14" fmla="*/ 1609 w 1628"/>
                              <a:gd name="T15" fmla="*/ 806 h 891"/>
                              <a:gd name="T16" fmla="*/ 1557 w 1628"/>
                              <a:gd name="T17" fmla="*/ 863 h 891"/>
                              <a:gd name="T18" fmla="*/ 1484 w 1628"/>
                              <a:gd name="T19" fmla="*/ 890 h 891"/>
                              <a:gd name="T20" fmla="*/ 114 w 1628"/>
                              <a:gd name="T21" fmla="*/ 884 h 891"/>
                              <a:gd name="T22" fmla="*/ 48 w 1628"/>
                              <a:gd name="T23" fmla="*/ 844 h 891"/>
                              <a:gd name="T24" fmla="*/ 8 w 1628"/>
                              <a:gd name="T25" fmla="*/ 778 h 891"/>
                              <a:gd name="T26" fmla="*/ 13 w 1628"/>
                              <a:gd name="T27" fmla="*/ 730 h 891"/>
                              <a:gd name="T28" fmla="*/ 31 w 1628"/>
                              <a:gd name="T29" fmla="*/ 800 h 891"/>
                              <a:gd name="T30" fmla="*/ 79 w 1628"/>
                              <a:gd name="T31" fmla="*/ 853 h 891"/>
                              <a:gd name="T32" fmla="*/ 147 w 1628"/>
                              <a:gd name="T33" fmla="*/ 877 h 891"/>
                              <a:gd name="T34" fmla="*/ 1511 w 1628"/>
                              <a:gd name="T35" fmla="*/ 871 h 891"/>
                              <a:gd name="T36" fmla="*/ 1571 w 1628"/>
                              <a:gd name="T37" fmla="*/ 834 h 891"/>
                              <a:gd name="T38" fmla="*/ 1608 w 1628"/>
                              <a:gd name="T39" fmla="*/ 773 h 891"/>
                              <a:gd name="T40" fmla="*/ 1614 w 1628"/>
                              <a:gd name="T41" fmla="*/ 146 h 891"/>
                              <a:gd name="T42" fmla="*/ 1589 w 1628"/>
                              <a:gd name="T43" fmla="*/ 78 h 891"/>
                              <a:gd name="T44" fmla="*/ 1537 w 1628"/>
                              <a:gd name="T45" fmla="*/ 30 h 891"/>
                              <a:gd name="T46" fmla="*/ 1466 w 1628"/>
                              <a:gd name="T47" fmla="*/ 13 h 891"/>
                              <a:gd name="T48" fmla="*/ 103 w 1628"/>
                              <a:gd name="T49" fmla="*/ 24 h 891"/>
                              <a:gd name="T50" fmla="*/ 47 w 1628"/>
                              <a:gd name="T51" fmla="*/ 67 h 891"/>
                              <a:gd name="T52" fmla="*/ 16 w 1628"/>
                              <a:gd name="T53" fmla="*/ 132 h 891"/>
                              <a:gd name="T54" fmla="*/ 27 w 1628"/>
                              <a:gd name="T55" fmla="*/ 147 h 891"/>
                              <a:gd name="T56" fmla="*/ 49 w 1628"/>
                              <a:gd name="T57" fmla="*/ 85 h 891"/>
                              <a:gd name="T58" fmla="*/ 97 w 1628"/>
                              <a:gd name="T59" fmla="*/ 42 h 891"/>
                              <a:gd name="T60" fmla="*/ 162 w 1628"/>
                              <a:gd name="T61" fmla="*/ 26 h 891"/>
                              <a:gd name="T62" fmla="*/ 1519 w 1628"/>
                              <a:gd name="T63" fmla="*/ 37 h 891"/>
                              <a:gd name="T64" fmla="*/ 1571 w 1628"/>
                              <a:gd name="T65" fmla="*/ 75 h 891"/>
                              <a:gd name="T66" fmla="*/ 1599 w 1628"/>
                              <a:gd name="T67" fmla="*/ 134 h 891"/>
                              <a:gd name="T68" fmla="*/ 1599 w 1628"/>
                              <a:gd name="T69" fmla="*/ 757 h 891"/>
                              <a:gd name="T70" fmla="*/ 1571 w 1628"/>
                              <a:gd name="T71" fmla="*/ 816 h 891"/>
                              <a:gd name="T72" fmla="*/ 1519 w 1628"/>
                              <a:gd name="T73" fmla="*/ 855 h 891"/>
                              <a:gd name="T74" fmla="*/ 161 w 1628"/>
                              <a:gd name="T75" fmla="*/ 865 h 891"/>
                              <a:gd name="T76" fmla="*/ 97 w 1628"/>
                              <a:gd name="T77" fmla="*/ 849 h 891"/>
                              <a:gd name="T78" fmla="*/ 49 w 1628"/>
                              <a:gd name="T79" fmla="*/ 805 h 891"/>
                              <a:gd name="T80" fmla="*/ 27 w 1628"/>
                              <a:gd name="T81" fmla="*/ 743 h 891"/>
                              <a:gd name="T82" fmla="*/ 41 w 1628"/>
                              <a:gd name="T83" fmla="*/ 753 h 891"/>
                              <a:gd name="T84" fmla="*/ 66 w 1628"/>
                              <a:gd name="T85" fmla="*/ 807 h 891"/>
                              <a:gd name="T86" fmla="*/ 113 w 1628"/>
                              <a:gd name="T87" fmla="*/ 842 h 891"/>
                              <a:gd name="T88" fmla="*/ 1465 w 1628"/>
                              <a:gd name="T89" fmla="*/ 852 h 891"/>
                              <a:gd name="T90" fmla="*/ 1524 w 1628"/>
                              <a:gd name="T91" fmla="*/ 838 h 891"/>
                              <a:gd name="T92" fmla="*/ 1567 w 1628"/>
                              <a:gd name="T93" fmla="*/ 799 h 891"/>
                              <a:gd name="T94" fmla="*/ 1588 w 1628"/>
                              <a:gd name="T95" fmla="*/ 743 h 891"/>
                              <a:gd name="T96" fmla="*/ 1584 w 1628"/>
                              <a:gd name="T97" fmla="*/ 126 h 891"/>
                              <a:gd name="T98" fmla="*/ 1553 w 1628"/>
                              <a:gd name="T99" fmla="*/ 75 h 891"/>
                              <a:gd name="T100" fmla="*/ 1504 w 1628"/>
                              <a:gd name="T101" fmla="*/ 44 h 891"/>
                              <a:gd name="T102" fmla="*/ 150 w 1628"/>
                              <a:gd name="T103" fmla="*/ 39 h 891"/>
                              <a:gd name="T104" fmla="*/ 94 w 1628"/>
                              <a:gd name="T105" fmla="*/ 59 h 891"/>
                              <a:gd name="T106" fmla="*/ 54 w 1628"/>
                              <a:gd name="T107" fmla="*/ 102 h 891"/>
                              <a:gd name="T108" fmla="*/ 39 w 1628"/>
                              <a:gd name="T109" fmla="*/ 161 h 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8" h="891">
                                <a:moveTo>
                                  <a:pt x="0" y="161"/>
                                </a:moveTo>
                                <a:lnTo>
                                  <a:pt x="1" y="146"/>
                                </a:lnTo>
                                <a:lnTo>
                                  <a:pt x="3" y="130"/>
                                </a:lnTo>
                                <a:lnTo>
                                  <a:pt x="7" y="114"/>
                                </a:lnTo>
                                <a:lnTo>
                                  <a:pt x="12" y="99"/>
                                </a:lnTo>
                                <a:lnTo>
                                  <a:pt x="19" y="85"/>
                                </a:lnTo>
                                <a:lnTo>
                                  <a:pt x="27" y="72"/>
                                </a:lnTo>
                                <a:lnTo>
                                  <a:pt x="36" y="59"/>
                                </a:lnTo>
                                <a:lnTo>
                                  <a:pt x="47" y="48"/>
                                </a:lnTo>
                                <a:lnTo>
                                  <a:pt x="58" y="37"/>
                                </a:lnTo>
                                <a:lnTo>
                                  <a:pt x="71" y="28"/>
                                </a:lnTo>
                                <a:lnTo>
                                  <a:pt x="84" y="20"/>
                                </a:lnTo>
                                <a:lnTo>
                                  <a:pt x="98" y="13"/>
                                </a:lnTo>
                                <a:lnTo>
                                  <a:pt x="112" y="7"/>
                                </a:lnTo>
                                <a:lnTo>
                                  <a:pt x="128" y="3"/>
                                </a:lnTo>
                                <a:lnTo>
                                  <a:pt x="144" y="1"/>
                                </a:lnTo>
                                <a:lnTo>
                                  <a:pt x="160" y="0"/>
                                </a:lnTo>
                                <a:lnTo>
                                  <a:pt x="1466" y="0"/>
                                </a:lnTo>
                                <a:lnTo>
                                  <a:pt x="1482" y="1"/>
                                </a:lnTo>
                                <a:lnTo>
                                  <a:pt x="1498" y="3"/>
                                </a:lnTo>
                                <a:lnTo>
                                  <a:pt x="1513" y="7"/>
                                </a:lnTo>
                                <a:lnTo>
                                  <a:pt x="1528" y="12"/>
                                </a:lnTo>
                                <a:lnTo>
                                  <a:pt x="1542" y="19"/>
                                </a:lnTo>
                                <a:lnTo>
                                  <a:pt x="1556" y="27"/>
                                </a:lnTo>
                                <a:lnTo>
                                  <a:pt x="1568" y="36"/>
                                </a:lnTo>
                                <a:lnTo>
                                  <a:pt x="1580" y="46"/>
                                </a:lnTo>
                                <a:lnTo>
                                  <a:pt x="1590" y="58"/>
                                </a:lnTo>
                                <a:lnTo>
                                  <a:pt x="1600" y="70"/>
                                </a:lnTo>
                                <a:lnTo>
                                  <a:pt x="1608" y="83"/>
                                </a:lnTo>
                                <a:lnTo>
                                  <a:pt x="1615" y="97"/>
                                </a:lnTo>
                                <a:lnTo>
                                  <a:pt x="1620" y="112"/>
                                </a:lnTo>
                                <a:lnTo>
                                  <a:pt x="1624" y="128"/>
                                </a:lnTo>
                                <a:lnTo>
                                  <a:pt x="1627" y="144"/>
                                </a:lnTo>
                                <a:lnTo>
                                  <a:pt x="1628" y="160"/>
                                </a:lnTo>
                                <a:lnTo>
                                  <a:pt x="1628" y="729"/>
                                </a:lnTo>
                                <a:lnTo>
                                  <a:pt x="1627" y="745"/>
                                </a:lnTo>
                                <a:lnTo>
                                  <a:pt x="1625" y="761"/>
                                </a:lnTo>
                                <a:lnTo>
                                  <a:pt x="1621" y="776"/>
                                </a:lnTo>
                                <a:lnTo>
                                  <a:pt x="1615" y="791"/>
                                </a:lnTo>
                                <a:lnTo>
                                  <a:pt x="1609" y="806"/>
                                </a:lnTo>
                                <a:lnTo>
                                  <a:pt x="1601" y="819"/>
                                </a:lnTo>
                                <a:lnTo>
                                  <a:pt x="1592" y="831"/>
                                </a:lnTo>
                                <a:lnTo>
                                  <a:pt x="1581" y="843"/>
                                </a:lnTo>
                                <a:lnTo>
                                  <a:pt x="1570" y="854"/>
                                </a:lnTo>
                                <a:lnTo>
                                  <a:pt x="1557" y="863"/>
                                </a:lnTo>
                                <a:lnTo>
                                  <a:pt x="1544" y="871"/>
                                </a:lnTo>
                                <a:lnTo>
                                  <a:pt x="1530" y="878"/>
                                </a:lnTo>
                                <a:lnTo>
                                  <a:pt x="1515" y="883"/>
                                </a:lnTo>
                                <a:lnTo>
                                  <a:pt x="1500" y="887"/>
                                </a:lnTo>
                                <a:lnTo>
                                  <a:pt x="1484" y="890"/>
                                </a:lnTo>
                                <a:lnTo>
                                  <a:pt x="1467" y="891"/>
                                </a:lnTo>
                                <a:lnTo>
                                  <a:pt x="161" y="891"/>
                                </a:lnTo>
                                <a:lnTo>
                                  <a:pt x="146" y="890"/>
                                </a:lnTo>
                                <a:lnTo>
                                  <a:pt x="130" y="888"/>
                                </a:lnTo>
                                <a:lnTo>
                                  <a:pt x="114" y="884"/>
                                </a:lnTo>
                                <a:lnTo>
                                  <a:pt x="100" y="879"/>
                                </a:lnTo>
                                <a:lnTo>
                                  <a:pt x="85" y="872"/>
                                </a:lnTo>
                                <a:lnTo>
                                  <a:pt x="72" y="864"/>
                                </a:lnTo>
                                <a:lnTo>
                                  <a:pt x="60" y="855"/>
                                </a:lnTo>
                                <a:lnTo>
                                  <a:pt x="48" y="844"/>
                                </a:lnTo>
                                <a:lnTo>
                                  <a:pt x="37" y="833"/>
                                </a:lnTo>
                                <a:lnTo>
                                  <a:pt x="28" y="821"/>
                                </a:lnTo>
                                <a:lnTo>
                                  <a:pt x="20" y="807"/>
                                </a:lnTo>
                                <a:lnTo>
                                  <a:pt x="13" y="793"/>
                                </a:lnTo>
                                <a:lnTo>
                                  <a:pt x="8" y="778"/>
                                </a:lnTo>
                                <a:lnTo>
                                  <a:pt x="3" y="763"/>
                                </a:lnTo>
                                <a:lnTo>
                                  <a:pt x="1" y="747"/>
                                </a:lnTo>
                                <a:lnTo>
                                  <a:pt x="0" y="730"/>
                                </a:lnTo>
                                <a:lnTo>
                                  <a:pt x="0" y="161"/>
                                </a:lnTo>
                                <a:close/>
                                <a:moveTo>
                                  <a:pt x="13" y="730"/>
                                </a:moveTo>
                                <a:lnTo>
                                  <a:pt x="14" y="745"/>
                                </a:lnTo>
                                <a:lnTo>
                                  <a:pt x="16" y="760"/>
                                </a:lnTo>
                                <a:lnTo>
                                  <a:pt x="20" y="774"/>
                                </a:lnTo>
                                <a:lnTo>
                                  <a:pt x="25" y="788"/>
                                </a:lnTo>
                                <a:lnTo>
                                  <a:pt x="31" y="800"/>
                                </a:lnTo>
                                <a:lnTo>
                                  <a:pt x="38" y="813"/>
                                </a:lnTo>
                                <a:lnTo>
                                  <a:pt x="47" y="824"/>
                                </a:lnTo>
                                <a:lnTo>
                                  <a:pt x="57" y="835"/>
                                </a:lnTo>
                                <a:lnTo>
                                  <a:pt x="67" y="844"/>
                                </a:lnTo>
                                <a:lnTo>
                                  <a:pt x="79" y="853"/>
                                </a:lnTo>
                                <a:lnTo>
                                  <a:pt x="91" y="860"/>
                                </a:lnTo>
                                <a:lnTo>
                                  <a:pt x="104" y="866"/>
                                </a:lnTo>
                                <a:lnTo>
                                  <a:pt x="118" y="871"/>
                                </a:lnTo>
                                <a:lnTo>
                                  <a:pt x="132" y="875"/>
                                </a:lnTo>
                                <a:lnTo>
                                  <a:pt x="147" y="877"/>
                                </a:lnTo>
                                <a:lnTo>
                                  <a:pt x="161" y="878"/>
                                </a:lnTo>
                                <a:lnTo>
                                  <a:pt x="1467" y="878"/>
                                </a:lnTo>
                                <a:lnTo>
                                  <a:pt x="1482" y="877"/>
                                </a:lnTo>
                                <a:lnTo>
                                  <a:pt x="1496" y="875"/>
                                </a:lnTo>
                                <a:lnTo>
                                  <a:pt x="1511" y="871"/>
                                </a:lnTo>
                                <a:lnTo>
                                  <a:pt x="1524" y="866"/>
                                </a:lnTo>
                                <a:lnTo>
                                  <a:pt x="1537" y="860"/>
                                </a:lnTo>
                                <a:lnTo>
                                  <a:pt x="1550" y="852"/>
                                </a:lnTo>
                                <a:lnTo>
                                  <a:pt x="1561" y="844"/>
                                </a:lnTo>
                                <a:lnTo>
                                  <a:pt x="1571" y="834"/>
                                </a:lnTo>
                                <a:lnTo>
                                  <a:pt x="1581" y="824"/>
                                </a:lnTo>
                                <a:lnTo>
                                  <a:pt x="1590" y="812"/>
                                </a:lnTo>
                                <a:lnTo>
                                  <a:pt x="1597" y="800"/>
                                </a:lnTo>
                                <a:lnTo>
                                  <a:pt x="1603" y="787"/>
                                </a:lnTo>
                                <a:lnTo>
                                  <a:pt x="1608" y="773"/>
                                </a:lnTo>
                                <a:lnTo>
                                  <a:pt x="1612" y="759"/>
                                </a:lnTo>
                                <a:lnTo>
                                  <a:pt x="1614" y="744"/>
                                </a:lnTo>
                                <a:lnTo>
                                  <a:pt x="1615" y="729"/>
                                </a:lnTo>
                                <a:lnTo>
                                  <a:pt x="1615" y="161"/>
                                </a:lnTo>
                                <a:lnTo>
                                  <a:pt x="1614" y="146"/>
                                </a:lnTo>
                                <a:lnTo>
                                  <a:pt x="1612" y="131"/>
                                </a:lnTo>
                                <a:lnTo>
                                  <a:pt x="1608" y="117"/>
                                </a:lnTo>
                                <a:lnTo>
                                  <a:pt x="1603" y="103"/>
                                </a:lnTo>
                                <a:lnTo>
                                  <a:pt x="1597" y="90"/>
                                </a:lnTo>
                                <a:lnTo>
                                  <a:pt x="1589" y="78"/>
                                </a:lnTo>
                                <a:lnTo>
                                  <a:pt x="1581" y="67"/>
                                </a:lnTo>
                                <a:lnTo>
                                  <a:pt x="1571" y="56"/>
                                </a:lnTo>
                                <a:lnTo>
                                  <a:pt x="1560" y="46"/>
                                </a:lnTo>
                                <a:lnTo>
                                  <a:pt x="1549" y="38"/>
                                </a:lnTo>
                                <a:lnTo>
                                  <a:pt x="1537" y="30"/>
                                </a:lnTo>
                                <a:lnTo>
                                  <a:pt x="1524" y="24"/>
                                </a:lnTo>
                                <a:lnTo>
                                  <a:pt x="1510" y="19"/>
                                </a:lnTo>
                                <a:lnTo>
                                  <a:pt x="1496" y="16"/>
                                </a:lnTo>
                                <a:lnTo>
                                  <a:pt x="1481" y="14"/>
                                </a:lnTo>
                                <a:lnTo>
                                  <a:pt x="1466" y="13"/>
                                </a:lnTo>
                                <a:lnTo>
                                  <a:pt x="161" y="13"/>
                                </a:lnTo>
                                <a:lnTo>
                                  <a:pt x="146" y="14"/>
                                </a:lnTo>
                                <a:lnTo>
                                  <a:pt x="131" y="16"/>
                                </a:lnTo>
                                <a:lnTo>
                                  <a:pt x="117" y="19"/>
                                </a:lnTo>
                                <a:lnTo>
                                  <a:pt x="103" y="24"/>
                                </a:lnTo>
                                <a:lnTo>
                                  <a:pt x="91" y="31"/>
                                </a:lnTo>
                                <a:lnTo>
                                  <a:pt x="78" y="38"/>
                                </a:lnTo>
                                <a:lnTo>
                                  <a:pt x="67" y="47"/>
                                </a:lnTo>
                                <a:lnTo>
                                  <a:pt x="56" y="56"/>
                                </a:lnTo>
                                <a:lnTo>
                                  <a:pt x="47" y="67"/>
                                </a:lnTo>
                                <a:lnTo>
                                  <a:pt x="38" y="79"/>
                                </a:lnTo>
                                <a:lnTo>
                                  <a:pt x="31" y="91"/>
                                </a:lnTo>
                                <a:lnTo>
                                  <a:pt x="25" y="104"/>
                                </a:lnTo>
                                <a:lnTo>
                                  <a:pt x="20" y="117"/>
                                </a:lnTo>
                                <a:lnTo>
                                  <a:pt x="16" y="132"/>
                                </a:lnTo>
                                <a:lnTo>
                                  <a:pt x="14" y="146"/>
                                </a:lnTo>
                                <a:lnTo>
                                  <a:pt x="13" y="161"/>
                                </a:lnTo>
                                <a:lnTo>
                                  <a:pt x="13" y="730"/>
                                </a:lnTo>
                                <a:close/>
                                <a:moveTo>
                                  <a:pt x="26" y="161"/>
                                </a:moveTo>
                                <a:lnTo>
                                  <a:pt x="27" y="147"/>
                                </a:lnTo>
                                <a:lnTo>
                                  <a:pt x="29" y="133"/>
                                </a:lnTo>
                                <a:lnTo>
                                  <a:pt x="32" y="121"/>
                                </a:lnTo>
                                <a:lnTo>
                                  <a:pt x="37" y="108"/>
                                </a:lnTo>
                                <a:lnTo>
                                  <a:pt x="43" y="96"/>
                                </a:lnTo>
                                <a:lnTo>
                                  <a:pt x="49" y="85"/>
                                </a:lnTo>
                                <a:lnTo>
                                  <a:pt x="57" y="75"/>
                                </a:lnTo>
                                <a:lnTo>
                                  <a:pt x="66" y="65"/>
                                </a:lnTo>
                                <a:lnTo>
                                  <a:pt x="76" y="56"/>
                                </a:lnTo>
                                <a:lnTo>
                                  <a:pt x="86" y="49"/>
                                </a:lnTo>
                                <a:lnTo>
                                  <a:pt x="97" y="42"/>
                                </a:lnTo>
                                <a:lnTo>
                                  <a:pt x="109" y="36"/>
                                </a:lnTo>
                                <a:lnTo>
                                  <a:pt x="122" y="32"/>
                                </a:lnTo>
                                <a:lnTo>
                                  <a:pt x="134" y="28"/>
                                </a:lnTo>
                                <a:lnTo>
                                  <a:pt x="148" y="26"/>
                                </a:lnTo>
                                <a:lnTo>
                                  <a:pt x="162" y="26"/>
                                </a:lnTo>
                                <a:lnTo>
                                  <a:pt x="1466" y="26"/>
                                </a:lnTo>
                                <a:lnTo>
                                  <a:pt x="1480" y="26"/>
                                </a:lnTo>
                                <a:lnTo>
                                  <a:pt x="1494" y="29"/>
                                </a:lnTo>
                                <a:lnTo>
                                  <a:pt x="1507" y="32"/>
                                </a:lnTo>
                                <a:lnTo>
                                  <a:pt x="1519" y="37"/>
                                </a:lnTo>
                                <a:lnTo>
                                  <a:pt x="1531" y="42"/>
                                </a:lnTo>
                                <a:lnTo>
                                  <a:pt x="1542" y="49"/>
                                </a:lnTo>
                                <a:lnTo>
                                  <a:pt x="1553" y="57"/>
                                </a:lnTo>
                                <a:lnTo>
                                  <a:pt x="1562" y="66"/>
                                </a:lnTo>
                                <a:lnTo>
                                  <a:pt x="1571" y="75"/>
                                </a:lnTo>
                                <a:lnTo>
                                  <a:pt x="1579" y="86"/>
                                </a:lnTo>
                                <a:lnTo>
                                  <a:pt x="1585" y="97"/>
                                </a:lnTo>
                                <a:lnTo>
                                  <a:pt x="1591" y="109"/>
                                </a:lnTo>
                                <a:lnTo>
                                  <a:pt x="1596" y="121"/>
                                </a:lnTo>
                                <a:lnTo>
                                  <a:pt x="1599" y="134"/>
                                </a:lnTo>
                                <a:lnTo>
                                  <a:pt x="1601" y="148"/>
                                </a:lnTo>
                                <a:lnTo>
                                  <a:pt x="1602" y="162"/>
                                </a:lnTo>
                                <a:lnTo>
                                  <a:pt x="1602" y="729"/>
                                </a:lnTo>
                                <a:lnTo>
                                  <a:pt x="1601" y="744"/>
                                </a:lnTo>
                                <a:lnTo>
                                  <a:pt x="1599" y="757"/>
                                </a:lnTo>
                                <a:lnTo>
                                  <a:pt x="1596" y="770"/>
                                </a:lnTo>
                                <a:lnTo>
                                  <a:pt x="1591" y="783"/>
                                </a:lnTo>
                                <a:lnTo>
                                  <a:pt x="1585" y="794"/>
                                </a:lnTo>
                                <a:lnTo>
                                  <a:pt x="1578" y="806"/>
                                </a:lnTo>
                                <a:lnTo>
                                  <a:pt x="1571" y="816"/>
                                </a:lnTo>
                                <a:lnTo>
                                  <a:pt x="1562" y="826"/>
                                </a:lnTo>
                                <a:lnTo>
                                  <a:pt x="1552" y="834"/>
                                </a:lnTo>
                                <a:lnTo>
                                  <a:pt x="1542" y="842"/>
                                </a:lnTo>
                                <a:lnTo>
                                  <a:pt x="1531" y="849"/>
                                </a:lnTo>
                                <a:lnTo>
                                  <a:pt x="1519" y="855"/>
                                </a:lnTo>
                                <a:lnTo>
                                  <a:pt x="1506" y="859"/>
                                </a:lnTo>
                                <a:lnTo>
                                  <a:pt x="1493" y="862"/>
                                </a:lnTo>
                                <a:lnTo>
                                  <a:pt x="1480" y="864"/>
                                </a:lnTo>
                                <a:lnTo>
                                  <a:pt x="1466" y="865"/>
                                </a:lnTo>
                                <a:lnTo>
                                  <a:pt x="161" y="865"/>
                                </a:lnTo>
                                <a:lnTo>
                                  <a:pt x="147" y="864"/>
                                </a:lnTo>
                                <a:lnTo>
                                  <a:pt x="134" y="862"/>
                                </a:lnTo>
                                <a:lnTo>
                                  <a:pt x="121" y="859"/>
                                </a:lnTo>
                                <a:lnTo>
                                  <a:pt x="108" y="854"/>
                                </a:lnTo>
                                <a:lnTo>
                                  <a:pt x="97" y="849"/>
                                </a:lnTo>
                                <a:lnTo>
                                  <a:pt x="85" y="842"/>
                                </a:lnTo>
                                <a:lnTo>
                                  <a:pt x="75" y="834"/>
                                </a:lnTo>
                                <a:lnTo>
                                  <a:pt x="65" y="825"/>
                                </a:lnTo>
                                <a:lnTo>
                                  <a:pt x="57" y="815"/>
                                </a:lnTo>
                                <a:lnTo>
                                  <a:pt x="49" y="805"/>
                                </a:lnTo>
                                <a:lnTo>
                                  <a:pt x="42" y="794"/>
                                </a:lnTo>
                                <a:lnTo>
                                  <a:pt x="37" y="782"/>
                                </a:lnTo>
                                <a:lnTo>
                                  <a:pt x="32" y="769"/>
                                </a:lnTo>
                                <a:lnTo>
                                  <a:pt x="29" y="757"/>
                                </a:lnTo>
                                <a:lnTo>
                                  <a:pt x="27" y="743"/>
                                </a:lnTo>
                                <a:lnTo>
                                  <a:pt x="26" y="729"/>
                                </a:lnTo>
                                <a:lnTo>
                                  <a:pt x="26" y="161"/>
                                </a:lnTo>
                                <a:close/>
                                <a:moveTo>
                                  <a:pt x="39" y="728"/>
                                </a:moveTo>
                                <a:lnTo>
                                  <a:pt x="40" y="741"/>
                                </a:lnTo>
                                <a:lnTo>
                                  <a:pt x="41" y="753"/>
                                </a:lnTo>
                                <a:lnTo>
                                  <a:pt x="44" y="765"/>
                                </a:lnTo>
                                <a:lnTo>
                                  <a:pt x="48" y="776"/>
                                </a:lnTo>
                                <a:lnTo>
                                  <a:pt x="53" y="787"/>
                                </a:lnTo>
                                <a:lnTo>
                                  <a:pt x="59" y="797"/>
                                </a:lnTo>
                                <a:lnTo>
                                  <a:pt x="66" y="807"/>
                                </a:lnTo>
                                <a:lnTo>
                                  <a:pt x="74" y="815"/>
                                </a:lnTo>
                                <a:lnTo>
                                  <a:pt x="83" y="823"/>
                                </a:lnTo>
                                <a:lnTo>
                                  <a:pt x="92" y="830"/>
                                </a:lnTo>
                                <a:lnTo>
                                  <a:pt x="102" y="837"/>
                                </a:lnTo>
                                <a:lnTo>
                                  <a:pt x="113" y="842"/>
                                </a:lnTo>
                                <a:lnTo>
                                  <a:pt x="124" y="846"/>
                                </a:lnTo>
                                <a:lnTo>
                                  <a:pt x="136" y="849"/>
                                </a:lnTo>
                                <a:lnTo>
                                  <a:pt x="148" y="851"/>
                                </a:lnTo>
                                <a:lnTo>
                                  <a:pt x="161" y="852"/>
                                </a:lnTo>
                                <a:lnTo>
                                  <a:pt x="1465" y="852"/>
                                </a:lnTo>
                                <a:lnTo>
                                  <a:pt x="1478" y="851"/>
                                </a:lnTo>
                                <a:lnTo>
                                  <a:pt x="1490" y="850"/>
                                </a:lnTo>
                                <a:lnTo>
                                  <a:pt x="1502" y="847"/>
                                </a:lnTo>
                                <a:lnTo>
                                  <a:pt x="1513" y="843"/>
                                </a:lnTo>
                                <a:lnTo>
                                  <a:pt x="1524" y="838"/>
                                </a:lnTo>
                                <a:lnTo>
                                  <a:pt x="1534" y="831"/>
                                </a:lnTo>
                                <a:lnTo>
                                  <a:pt x="1543" y="824"/>
                                </a:lnTo>
                                <a:lnTo>
                                  <a:pt x="1552" y="817"/>
                                </a:lnTo>
                                <a:lnTo>
                                  <a:pt x="1560" y="808"/>
                                </a:lnTo>
                                <a:lnTo>
                                  <a:pt x="1567" y="799"/>
                                </a:lnTo>
                                <a:lnTo>
                                  <a:pt x="1574" y="789"/>
                                </a:lnTo>
                                <a:lnTo>
                                  <a:pt x="1579" y="778"/>
                                </a:lnTo>
                                <a:lnTo>
                                  <a:pt x="1583" y="767"/>
                                </a:lnTo>
                                <a:lnTo>
                                  <a:pt x="1586" y="755"/>
                                </a:lnTo>
                                <a:lnTo>
                                  <a:pt x="1588" y="743"/>
                                </a:lnTo>
                                <a:lnTo>
                                  <a:pt x="1589" y="729"/>
                                </a:lnTo>
                                <a:lnTo>
                                  <a:pt x="1589" y="162"/>
                                </a:lnTo>
                                <a:lnTo>
                                  <a:pt x="1588" y="150"/>
                                </a:lnTo>
                                <a:lnTo>
                                  <a:pt x="1586" y="137"/>
                                </a:lnTo>
                                <a:lnTo>
                                  <a:pt x="1584" y="126"/>
                                </a:lnTo>
                                <a:lnTo>
                                  <a:pt x="1580" y="115"/>
                                </a:lnTo>
                                <a:lnTo>
                                  <a:pt x="1574" y="104"/>
                                </a:lnTo>
                                <a:lnTo>
                                  <a:pt x="1568" y="94"/>
                                </a:lnTo>
                                <a:lnTo>
                                  <a:pt x="1561" y="84"/>
                                </a:lnTo>
                                <a:lnTo>
                                  <a:pt x="1553" y="75"/>
                                </a:lnTo>
                                <a:lnTo>
                                  <a:pt x="1545" y="67"/>
                                </a:lnTo>
                                <a:lnTo>
                                  <a:pt x="1536" y="60"/>
                                </a:lnTo>
                                <a:lnTo>
                                  <a:pt x="1526" y="54"/>
                                </a:lnTo>
                                <a:lnTo>
                                  <a:pt x="1515" y="49"/>
                                </a:lnTo>
                                <a:lnTo>
                                  <a:pt x="1504" y="44"/>
                                </a:lnTo>
                                <a:lnTo>
                                  <a:pt x="1492" y="41"/>
                                </a:lnTo>
                                <a:lnTo>
                                  <a:pt x="1480" y="39"/>
                                </a:lnTo>
                                <a:lnTo>
                                  <a:pt x="1466" y="39"/>
                                </a:lnTo>
                                <a:lnTo>
                                  <a:pt x="162" y="39"/>
                                </a:lnTo>
                                <a:lnTo>
                                  <a:pt x="150" y="39"/>
                                </a:lnTo>
                                <a:lnTo>
                                  <a:pt x="138" y="41"/>
                                </a:lnTo>
                                <a:lnTo>
                                  <a:pt x="126" y="44"/>
                                </a:lnTo>
                                <a:lnTo>
                                  <a:pt x="115" y="48"/>
                                </a:lnTo>
                                <a:lnTo>
                                  <a:pt x="104" y="53"/>
                                </a:lnTo>
                                <a:lnTo>
                                  <a:pt x="94" y="59"/>
                                </a:lnTo>
                                <a:lnTo>
                                  <a:pt x="85" y="66"/>
                                </a:lnTo>
                                <a:lnTo>
                                  <a:pt x="76" y="74"/>
                                </a:lnTo>
                                <a:lnTo>
                                  <a:pt x="68" y="83"/>
                                </a:lnTo>
                                <a:lnTo>
                                  <a:pt x="60" y="92"/>
                                </a:lnTo>
                                <a:lnTo>
                                  <a:pt x="54" y="102"/>
                                </a:lnTo>
                                <a:lnTo>
                                  <a:pt x="49" y="113"/>
                                </a:lnTo>
                                <a:lnTo>
                                  <a:pt x="45" y="124"/>
                                </a:lnTo>
                                <a:lnTo>
                                  <a:pt x="42" y="135"/>
                                </a:lnTo>
                                <a:lnTo>
                                  <a:pt x="40" y="148"/>
                                </a:lnTo>
                                <a:lnTo>
                                  <a:pt x="39" y="161"/>
                                </a:lnTo>
                                <a:lnTo>
                                  <a:pt x="39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0" cap="flat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78460" y="300990"/>
                            <a:ext cx="5721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B4F" w:rsidRDefault="00714B4F">
                              <w:r>
                                <w:rPr>
                                  <w:rFonts w:ascii="HG創英角ｺﾞｼｯｸUB" w:eastAsia="HG創英角ｺﾞｼｯｸUB" w:cs="HG創英角ｺﾞｼｯｸUB" w:hint="eastAsia"/>
                                  <w:color w:val="000000"/>
                                  <w:sz w:val="18"/>
                                  <w:szCs w:val="18"/>
                                </w:rPr>
                                <w:t>●●地区版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63855" y="450215"/>
                            <a:ext cx="6102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B4F" w:rsidRDefault="00714B4F">
                              <w:r>
                                <w:rPr>
                                  <w:rFonts w:ascii="HG創英角ｺﾞｼｯｸUB" w:eastAsia="HG創英角ｺﾞｼｯｸUB" w:cs="HG創英角ｺﾞｼｯｸUB" w:hint="eastAsia"/>
                                  <w:color w:val="000000"/>
                                  <w:sz w:val="24"/>
                                  <w:szCs w:val="24"/>
                                </w:rPr>
                                <w:t>防災地図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92" o:spid="_x0000_s1032" editas="canvas" style="position:absolute;left:0;text-align:left;margin-left:366.3pt;margin-top:32.2pt;width:102.85pt;height:126.5pt;z-index:251666944" coordsize="13061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">
                <v:shape id="_x0000_s1033" type="#_x0000_t75" style="position:absolute;width:13061;height:16065;visibility:visible;mso-wrap-style:square">
                  <v:fill o:detectmouseclick="t"/>
                  <v:path o:connecttype="none"/>
                </v:shape>
                <v:rect id="Rectangle 93" o:spid="_x0000_s1034" style="position:absolute;left:63;top:63;width:12935;height:15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/>
                <v:shape id="Freeform 94" o:spid="_x0000_s1035" style="position:absolute;width:13061;height:16065;visibility:visible;mso-wrap-style:square;v-text-anchor:top" coordsize="12640,15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z9b4A&#10;AADaAAAADwAAAGRycy9kb3ducmV2LnhtbERPzYrCMBC+C/sOYRa8abqK4lbTsgjKgqeqDzAks22x&#10;mdQm2vbtNwfB48f3v8sH24gndb52rOBrnoAg1s7UXCq4Xg6zDQgfkA02jknBSB7y7GOyw9S4ngt6&#10;nkMpYgj7FBVUIbSplF5XZNHPXUscuT/XWQwRdqU0HfYx3DZykSRrabHm2FBhS/uK9O38sAoMfdOq&#10;qI/3w0Iv9al/jOviPio1/Rx+tiACDeEtfrl/jYK4NV6JN0Bm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W8/W+AAAA2gAAAA8AAAAAAAAAAAAAAAAAmAIAAGRycy9kb3ducmV2&#10;LnhtbFBLBQYAAAAABAAEAPUAAACDAwAAAAA=&#10;" path="m,64c,29,29,,64,l12576,v36,,64,29,64,64l12640,15472v,36,-28,64,-64,64l64,15536v-35,,-64,-28,-64,-64l,64xm128,15472r-64,-64l12576,15408r-64,64l12512,64r64,64l64,128,128,64r,15408xe" fillcolor="black" strokeweight="0">
                  <v:path arrowok="t" o:connecttype="custom" o:connectlocs="0,6618;6614,0;1299581,0;1306195,6618;1306195,1599932;1299581,1606550;6614,1606550;0,1599932;0,6618;13227,1599932;6614,1593314;1299581,1593314;1292968,1599932;1292968,6618;1299581,13236;6614,13236;13227,6618;13227,1599932" o:connectangles="0,0,0,0,0,0,0,0,0,0,0,0,0,0,0,0,0,0"/>
                  <o:lock v:ext="edit" verticies="t"/>
                </v:shape>
                <v:rect id="Rectangle 95" o:spid="_x0000_s1036" style="position:absolute;left:793;top:876;width:11475;height:14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H48cA&#10;AADaAAAADwAAAGRycy9kb3ducmV2LnhtbESP3WrCQBSE7wt9h+UI3hTdtIVWo6ukwYogFPyh0LtD&#10;9piEZs+mu1uNPn1XKHg5zMw3zHTemUYcyfnasoLHYQKCuLC65lLBfvc+GIHwAVljY5kUnMnDfHZ/&#10;N8VU2xNv6LgNpYgQ9ikqqEJoUyl9UZFBP7QtcfQO1hkMUbpSaoenCDeNfEqSF2mw5rhQYUt5RcX3&#10;9tco+Ph6Xf5k7mLWn4vDwzLL3559vlGq3+uyCYhAXbiF/9srrWAM1yvxBs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kh+PHAAAA2gAAAA8AAAAAAAAAAAAAAAAAmAIAAGRy&#10;cy9kb3ducmV2LnhtbFBLBQYAAAAABAAEAPUAAACMAwAAAAA=&#10;" fillcolor="#d9d9d9" stroked="f"/>
                <v:shape id="Freeform 96" o:spid="_x0000_s1037" style="position:absolute;left:1492;top:1809;width:10090;height:5410;visibility:visible;mso-wrap-style:square;v-text-anchor:top" coordsize="9760,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8X8QA&#10;AADbAAAADwAAAGRycy9kb3ducmV2LnhtbESPQW/CMAyF70j7D5En7QYpO2ysEBCaNI2hHaDjwNE0&#10;pqlonKrJaPn382ESN1vv+b3Pi9XgG3WlLtaBDUwnGSjiMtiaKwOHn4/xDFRMyBabwGTgRhFWy4fR&#10;AnMbet7TtUiVkhCOORpwKbW51rF05DFOQkss2jl0HpOsXaVth72E+0Y/Z9mL9lizNDhs6d1ReSl+&#10;vYGd3xzW35GzXY3Hrfv8en3j/mTM0+OwnoNKNKS7+f96YwVf6OUXGU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FfF/EAAAA2wAAAA8AAAAAAAAAAAAAAAAAmAIAAGRycy9k&#10;b3ducmV2LnhtbFBLBQYAAAAABAAEAPUAAACJAwAAAAA=&#10;" path="m,872c,391,391,,872,l8888,v482,,872,391,872,872l9760,4360v,482,-390,872,-872,872l872,5232c391,5232,,4842,,4360l,872xe" strokeweight="0">
                  <v:path arrowok="t" o:connecttype="custom" o:connectlocs="0,90170;90150,0;918865,0;1009015,90170;1009015,450850;918865,541020;90150,541020;0,450850;0,90170" o:connectangles="0,0,0,0,0,0,0,0,0"/>
                </v:shape>
                <v:shape id="Freeform 97" o:spid="_x0000_s1038" style="position:absolute;left:1371;top:1689;width:10338;height:5657;visibility:visible;mso-wrap-style:square;v-text-anchor:top" coordsize="1628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3fsEA&#10;AADbAAAADwAAAGRycy9kb3ducmV2LnhtbERPTWuDQBC9F/Iflgnk1qyGEKLNJoi04DVpPfQ2uFOV&#10;urPibqP112cDgdzm8T7ncJpMJ640uNaygngdgSCurG65VvD1+fG6B+E8ssbOMin4Jwen4+LlgKm2&#10;I5/pevG1CCHsUlTQeN+nUrqqIYNubXviwP3YwaAPcKilHnAM4aaTmyjaSYMth4YGe8obqn4vf0ZB&#10;4ookm/dlZb63ZbGZ38s8jjulVsspewPhafJP8cNd6DA/hvsv4QB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IN37BAAAA2wAAAA8AAAAAAAAAAAAAAAAAmAIAAGRycy9kb3du&#10;cmV2LnhtbFBLBQYAAAAABAAEAPUAAACGAwAAAAA=&#10;" path="m,161l1,146,3,130,7,114,12,99,19,85,27,72,36,59,47,48,58,37,71,28,84,20,98,13,112,7,128,3,144,1,160,,1466,r16,1l1498,3r15,4l1528,12r14,7l1556,27r12,9l1580,46r10,12l1600,70r8,13l1615,97r5,15l1624,128r3,16l1628,160r,569l1627,745r-2,16l1621,776r-6,15l1609,806r-8,13l1592,831r-11,12l1570,854r-13,9l1544,871r-14,7l1515,883r-15,4l1484,890r-17,1l161,891r-15,-1l130,888r-16,-4l100,879,85,872,72,864,60,855,48,844,37,833,28,821,20,807,13,793,8,778,3,763,1,747,,730,,161xm13,730r1,15l16,760r4,14l25,788r6,12l38,813r9,11l57,835r10,9l79,853r12,7l104,866r14,5l132,875r15,2l161,878r1306,l1482,877r14,-2l1511,871r13,-5l1537,860r13,-8l1561,844r10,-10l1581,824r9,-12l1597,800r6,-13l1608,773r4,-14l1614,744r1,-15l1615,161r-1,-15l1612,131r-4,-14l1603,103r-6,-13l1589,78r-8,-11l1571,56,1560,46r-11,-8l1537,30r-13,-6l1510,19r-14,-3l1481,14r-15,-1l161,13r-15,1l131,16r-14,3l103,24,91,31,78,38,67,47,56,56,47,67,38,79,31,91r-6,13l20,117r-4,15l14,146r-1,15l13,730xm26,161r1,-14l29,133r3,-12l37,108,43,96,49,85,57,75,66,65,76,56,86,49,97,42r12,-6l122,32r12,-4l148,26r14,l1466,26r14,l1494,29r13,3l1519,37r12,5l1542,49r11,8l1562,66r9,9l1579,86r6,11l1591,109r5,12l1599,134r2,14l1602,162r,567l1601,744r-2,13l1596,770r-5,13l1585,794r-7,12l1571,816r-9,10l1552,834r-10,8l1531,849r-12,6l1506,859r-13,3l1480,864r-14,1l161,865r-14,-1l134,862r-13,-3l108,854,97,849,85,842,75,834,65,825,57,815,49,805,42,794,37,782,32,769,29,757,27,743,26,729r,-568xm39,728r1,13l41,753r3,12l48,776r5,11l59,797r7,10l74,815r9,8l92,830r10,7l113,842r11,4l136,849r12,2l161,852r1304,l1478,851r12,-1l1502,847r11,-4l1524,838r10,-7l1543,824r9,-7l1560,808r7,-9l1574,789r5,-11l1583,767r3,-12l1588,743r1,-14l1589,162r-1,-12l1586,137r-2,-11l1580,115r-6,-11l1568,94r-7,-10l1553,75r-8,-8l1536,60r-10,-6l1515,49r-11,-5l1492,41r-12,-2l1466,39,162,39r-12,l138,41r-12,3l115,48r-11,5l94,59r-9,7l76,74r-8,9l60,92r-6,10l49,113r-4,11l42,135r-2,13l39,161r,567xe" fillcolor="#7f7f7f" strokecolor="#7f7f7f" strokeweight="0">
                  <v:path arrowok="t" o:connecttype="custom" o:connectlocs="7620,62865;36830,23495;81280,1905;951230,1905;995680,22860;1025525,61595;1033780,462915;1021715,511810;988695,548005;942340,565150;72390,561340;30480,535940;5080,494030;8255,463550;19685,508000;50165,541655;93345,556895;959485,553085;997585,529590;1021080,490855;1024890,92710;1009015,49530;975995,19050;930910,8255;65405,15240;29845,42545;10160,83820;17145,93345;31115,53975;61595,26670;102870,16510;964565,23495;997585,47625;1015365,85090;1015365,480695;997585,518160;964565,542925;102235,549275;61595,539115;31115,511175;17145,471805;26035,478155;41910,512445;71755,534670;930275,541020;967740,532130;995045,507365;1008380,471805;1005840,80010;986155,47625;955040,27940;95250,24765;59690,37465;34290,64770;24765,102235" o:connectangles="0,0,0,0,0,0,0,0,0,0,0,0,0,0,0,0,0,0,0,0,0,0,0,0,0,0,0,0,0,0,0,0,0,0,0,0,0,0,0,0,0,0,0,0,0,0,0,0,0,0,0,0,0,0,0"/>
                  <o:lock v:ext="edit" verticies="t"/>
                </v:shape>
                <v:rect id="Rectangle 98" o:spid="_x0000_s1039" style="position:absolute;left:3784;top:3009;width:5721;height:2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br0A&#10;AADbAAAADwAAAGRycy9kb3ducmV2LnhtbERPzYrCMBC+L/gOYQRva2oPItUoIggqXqz7AEMz/cFk&#10;UpJo69ubhYW9zcf3O5vdaI14kQ+dYwWLeQaCuHK640bBz/34vQIRIrJG45gUvCnAbjv52mCh3cA3&#10;epWxESmEQ4EK2hj7QspQtWQxzF1PnLjaeYsxQd9I7XFI4dbIPMuW0mLHqaHFng4tVY/yaRXIe3kc&#10;VqXxmbvk9dWcT7eanFKz6bhfg4g0xn/xn/uk0/wcfn9J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gtbr0AAADbAAAADwAAAAAAAAAAAAAAAACYAgAAZHJzL2Rvd25yZXYu&#10;eG1sUEsFBgAAAAAEAAQA9QAAAIIDAAAAAA==&#10;" filled="f" stroked="f">
                  <v:textbox style="mso-fit-shape-to-text:t" inset="0,0,0,0">
                    <w:txbxContent>
                      <w:p w:rsidR="00714B4F" w:rsidRDefault="00714B4F">
                        <w:r>
                          <w:rPr>
                            <w:rFonts w:ascii="HG創英角ｺﾞｼｯｸUB" w:eastAsia="HG創英角ｺﾞｼｯｸUB" w:cs="HG創英角ｺﾞｼｯｸUB" w:hint="eastAsia"/>
                            <w:color w:val="000000"/>
                            <w:sz w:val="18"/>
                            <w:szCs w:val="18"/>
                          </w:rPr>
                          <w:t>●●地区版</w:t>
                        </w:r>
                      </w:p>
                    </w:txbxContent>
                  </v:textbox>
                </v:rect>
                <v:rect id="Rectangle 99" o:spid="_x0000_s1040" style="position:absolute;left:3638;top:4502;width:6102;height:2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<v:textbox style="mso-fit-shape-to-text:t" inset="0,0,0,0">
                    <w:txbxContent>
                      <w:p w:rsidR="00714B4F" w:rsidRDefault="00714B4F">
                        <w:r>
                          <w:rPr>
                            <w:rFonts w:ascii="HG創英角ｺﾞｼｯｸUB" w:eastAsia="HG創英角ｺﾞｼｯｸUB" w:cs="HG創英角ｺﾞｼｯｸUB" w:hint="eastAsia"/>
                            <w:color w:val="000000"/>
                            <w:sz w:val="24"/>
                            <w:szCs w:val="24"/>
                          </w:rPr>
                          <w:t>防災地図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339090</wp:posOffset>
                </wp:positionV>
                <wp:extent cx="1901825" cy="185420"/>
                <wp:effectExtent l="1905" t="0" r="1270" b="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63D2" w:rsidRPr="00B92251" w:rsidRDefault="00B92251" w:rsidP="00B92251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  <w:r w:rsidRPr="00B92251">
                              <w:rPr>
                                <w:rFonts w:ascii="Meiryo UI" w:eastAsia="Meiryo UI" w:hAnsi="Meiryo UI" w:cs="Meiryo UI" w:hint="eastAsia"/>
                                <w:sz w:val="24"/>
                              </w:rPr>
                              <w:t>地図で地区を確認！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1" type="#_x0000_t202" style="position:absolute;left:0;text-align:left;margin-left:3.9pt;margin-top:26.7pt;width:149.75pt;height:1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" filled="f" stroked="f">
                <v:textbox inset=".5mm,0,.5mm,0">
                  <w:txbxContent>
                    <w:p w:rsidR="008263D2" w:rsidRPr="00B92251" w:rsidRDefault="00B92251" w:rsidP="00B92251">
                      <w:pPr>
                        <w:spacing w:line="240" w:lineRule="exact"/>
                        <w:jc w:val="center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  <w:r w:rsidRPr="00B92251">
                        <w:rPr>
                          <w:rFonts w:ascii="Meiryo UI" w:eastAsia="Meiryo UI" w:hAnsi="Meiryo UI" w:cs="Meiryo UI" w:hint="eastAsia"/>
                          <w:sz w:val="24"/>
                        </w:rPr>
                        <w:t>地図で地区を確認！</w:t>
                      </w:r>
                    </w:p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F93E8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120650</wp:posOffset>
                </wp:positionV>
                <wp:extent cx="1898015" cy="1428115"/>
                <wp:effectExtent l="0" t="0" r="1270" b="3810"/>
                <wp:wrapNone/>
                <wp:docPr id="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14281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BD1" w:rsidRDefault="004F6BD1" w:rsidP="004F6BD1"/>
                          <w:p w:rsidR="004F6BD1" w:rsidRDefault="004F6BD1" w:rsidP="004F6BD1"/>
                          <w:p w:rsidR="004F6BD1" w:rsidRPr="004F6BD1" w:rsidRDefault="004F6BD1" w:rsidP="004F6BD1">
                            <w:pPr>
                              <w:spacing w:line="6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4F6B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2" type="#_x0000_t202" style="position:absolute;left:0;text-align:left;margin-left:4.2pt;margin-top:9.5pt;width:149.45pt;height:112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" fillcolor="#d8d8d8" stroked="f">
                <v:textbox inset="5.85pt,.7pt,5.85pt,.7pt">
                  <w:txbxContent>
                    <w:p w:rsidR="004F6BD1" w:rsidRDefault="004F6BD1" w:rsidP="004F6BD1">
                      <w:pPr>
                        <w:rPr>
                          <w:rFonts w:hint="eastAsia"/>
                        </w:rPr>
                      </w:pPr>
                    </w:p>
                    <w:p w:rsidR="004F6BD1" w:rsidRDefault="004F6BD1" w:rsidP="004F6BD1">
                      <w:pPr>
                        <w:rPr>
                          <w:rFonts w:hint="eastAsia"/>
                        </w:rPr>
                      </w:pPr>
                    </w:p>
                    <w:p w:rsidR="004F6BD1" w:rsidRPr="004F6BD1" w:rsidRDefault="004F6BD1" w:rsidP="004F6BD1">
                      <w:pPr>
                        <w:spacing w:line="6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4F6BD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120650</wp:posOffset>
                </wp:positionV>
                <wp:extent cx="1898015" cy="1428115"/>
                <wp:effectExtent l="1905" t="0" r="0" b="3810"/>
                <wp:wrapNone/>
                <wp:docPr id="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14281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BD1" w:rsidRDefault="004F6BD1"/>
                          <w:p w:rsidR="004F6BD1" w:rsidRDefault="004F6BD1"/>
                          <w:p w:rsidR="004F6BD1" w:rsidRPr="004F6BD1" w:rsidRDefault="004F6BD1" w:rsidP="004F6BD1">
                            <w:pPr>
                              <w:spacing w:line="6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4F6B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3" type="#_x0000_t202" style="position:absolute;left:0;text-align:left;margin-left:182.4pt;margin-top:9.5pt;width:149.45pt;height:112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" fillcolor="#d8d8d8" stroked="f">
                <v:textbox inset="5.85pt,.7pt,5.85pt,.7pt">
                  <w:txbxContent>
                    <w:p w:rsidR="004F6BD1" w:rsidRDefault="004F6BD1">
                      <w:pPr>
                        <w:rPr>
                          <w:rFonts w:hint="eastAsia"/>
                        </w:rPr>
                      </w:pPr>
                    </w:p>
                    <w:p w:rsidR="004F6BD1" w:rsidRDefault="004F6BD1">
                      <w:pPr>
                        <w:rPr>
                          <w:rFonts w:hint="eastAsia"/>
                        </w:rPr>
                      </w:pPr>
                    </w:p>
                    <w:p w:rsidR="004F6BD1" w:rsidRPr="004F6BD1" w:rsidRDefault="004F6BD1" w:rsidP="004F6BD1">
                      <w:pPr>
                        <w:spacing w:line="6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4F6BD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F93E85"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29210</wp:posOffset>
            </wp:positionV>
            <wp:extent cx="852170" cy="1095375"/>
            <wp:effectExtent l="38100" t="0" r="5080" b="47625"/>
            <wp:wrapNone/>
            <wp:docPr id="40" name="図 40" descr="共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共助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8100000" algn="ctr" rotWithShape="0">
                        <a:srgbClr val="BFBFBF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EC5" w:rsidRDefault="00E34EC5"/>
    <w:p w:rsidR="007C6D09" w:rsidRDefault="00734C80">
      <w:r>
        <w:rPr>
          <w:rFonts w:hint="eastAsia"/>
        </w:rPr>
        <w:t>1</w:t>
      </w:r>
    </w:p>
    <w:p w:rsidR="008D6958" w:rsidRDefault="008D6958" w:rsidP="008D6958">
      <w:pPr>
        <w:spacing w:line="320" w:lineRule="exact"/>
        <w:rPr>
          <w:rFonts w:ascii="MigMix 1P" w:eastAsia="MigMix 1P" w:hAnsi="MigMix 1P" w:cs="MigMix 1P"/>
          <w:b/>
          <w:sz w:val="22"/>
        </w:rPr>
      </w:pPr>
    </w:p>
    <w:p w:rsidR="007E72DC" w:rsidRDefault="007E72DC" w:rsidP="007E72DC">
      <w:pPr>
        <w:spacing w:line="320" w:lineRule="exact"/>
        <w:rPr>
          <w:rFonts w:ascii="MigMix 1P" w:eastAsia="MigMix 1P" w:hAnsi="MigMix 1P" w:cs="MigMix 1P"/>
          <w:b/>
          <w:sz w:val="24"/>
        </w:rPr>
      </w:pPr>
    </w:p>
    <w:p w:rsidR="004B06AE" w:rsidRDefault="004B06AE" w:rsidP="007E72DC">
      <w:pPr>
        <w:spacing w:line="320" w:lineRule="exact"/>
        <w:rPr>
          <w:rFonts w:ascii="MigMix 1P" w:eastAsia="MigMix 1P" w:hAnsi="MigMix 1P" w:cs="MigMix 1P"/>
          <w:b/>
          <w:sz w:val="24"/>
        </w:rPr>
      </w:pPr>
    </w:p>
    <w:p w:rsidR="0030645C" w:rsidRPr="0096340B" w:rsidRDefault="00F93E85" w:rsidP="004B06AE">
      <w:pPr>
        <w:spacing w:beforeLines="50" w:before="180" w:line="320" w:lineRule="exact"/>
        <w:rPr>
          <w:rFonts w:ascii="MigMix 1P" w:eastAsia="MigMix 1P" w:hAnsi="MigMix 1P" w:cs="MigMix 1P"/>
          <w:b/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5580380</wp:posOffset>
            </wp:positionH>
            <wp:positionV relativeFrom="paragraph">
              <wp:posOffset>37465</wp:posOffset>
            </wp:positionV>
            <wp:extent cx="868045" cy="1007110"/>
            <wp:effectExtent l="0" t="0" r="46355" b="40640"/>
            <wp:wrapNone/>
            <wp:docPr id="41" name="図 41" descr="公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公助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2021404" algn="ctr" rotWithShape="0">
                        <a:srgbClr val="95B3D7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378460</wp:posOffset>
                </wp:positionV>
                <wp:extent cx="5495925" cy="627380"/>
                <wp:effectExtent l="5080" t="6985" r="13970" b="13335"/>
                <wp:wrapNone/>
                <wp:docPr id="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627380"/>
                          <a:chOff x="1127" y="15210"/>
                          <a:chExt cx="8655" cy="988"/>
                        </a:xfrm>
                      </wpg:grpSpPr>
                      <wps:wsp>
                        <wps:cNvPr id="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127" y="15210"/>
                            <a:ext cx="1566" cy="988"/>
                          </a:xfrm>
                          <a:prstGeom prst="rect">
                            <a:avLst/>
                          </a:prstGeom>
                          <a:solidFill>
                            <a:srgbClr val="FFFFDD"/>
                          </a:solidFill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0FF1" w:rsidRPr="0097277C" w:rsidRDefault="003E0FF1" w:rsidP="0097277C">
                              <w:pPr>
                                <w:spacing w:beforeLines="30" w:before="108"/>
                                <w:jc w:val="center"/>
                                <w:rPr>
                                  <w:rFonts w:ascii="小塚ゴシック Pro B" w:eastAsia="小塚ゴシック Pro B" w:hAnsi="小塚ゴシック Pro B"/>
                                  <w:color w:val="548DD4"/>
                                  <w:sz w:val="24"/>
                                </w:rPr>
                              </w:pPr>
                              <w:r w:rsidRPr="0097277C">
                                <w:rPr>
                                  <w:rFonts w:ascii="小塚ゴシック Pro B" w:eastAsia="小塚ゴシック Pro B" w:hAnsi="小塚ゴシック Pro B" w:hint="eastAsia"/>
                                  <w:color w:val="548DD4"/>
                                  <w:sz w:val="24"/>
                                </w:rPr>
                                <w:t>お問</w:t>
                              </w:r>
                              <w:r w:rsidR="00855AEC">
                                <w:rPr>
                                  <w:rFonts w:ascii="小塚ゴシック Pro B" w:eastAsia="小塚ゴシック Pro B" w:hAnsi="小塚ゴシック Pro B" w:hint="eastAsia"/>
                                  <w:color w:val="548DD4"/>
                                  <w:sz w:val="24"/>
                                </w:rPr>
                                <w:t>い</w:t>
                              </w:r>
                              <w:r w:rsidRPr="0097277C">
                                <w:rPr>
                                  <w:rFonts w:ascii="小塚ゴシック Pro B" w:eastAsia="小塚ゴシック Pro B" w:hAnsi="小塚ゴシック Pro B" w:hint="eastAsia"/>
                                  <w:color w:val="548DD4"/>
                                  <w:sz w:val="24"/>
                                </w:rPr>
                                <w:t>合せ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693" y="15210"/>
                            <a:ext cx="7089" cy="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0FF1" w:rsidRPr="00855AEC" w:rsidRDefault="003E0FF1" w:rsidP="003E0FF1">
                              <w:pPr>
                                <w:spacing w:line="420" w:lineRule="exact"/>
                                <w:jc w:val="center"/>
                                <w:rPr>
                                  <w:rFonts w:ascii="小塚ゴシック Pro B" w:eastAsia="小塚ゴシック Pro B" w:hAnsi="小塚ゴシック Pro B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44" style="position:absolute;left:0;text-align:left;margin-left:-.35pt;margin-top:29.8pt;width:432.75pt;height:49.4pt;z-index:251655680" coordorigin="1127,15210" coordsize="8655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">
                <v:shape id="Text Box 43" o:spid="_x0000_s1045" type="#_x0000_t202" style="position:absolute;left:1127;top:15210;width:1566;height: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7EvMEA&#10;AADaAAAADwAAAGRycy9kb3ducmV2LnhtbESPQYvCMBSE7wv7H8Jb8LamehCpRlkKxZ6Eugo9Pppn&#10;W7Z5qU1a6783grDHYWa+Ybb7ybRipN41lhUs5hEI4tLqhisF59/0ew3CeWSNrWVS8CAH+93nxxZj&#10;be+c03jylQgQdjEqqL3vYildWZNBN7cdcfCutjfog+wrqXu8B7hp5TKKVtJgw2Ghxo6Smsq/02AU&#10;jBOlh9s6b7NkOLr8Iot8yAqlZl/TzwaEp8n/h9/tTCtYwutKuAF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uxLzBAAAA2gAAAA8AAAAAAAAAAAAAAAAAmAIAAGRycy9kb3du&#10;cmV2LnhtbFBLBQYAAAAABAAEAPUAAACGAwAAAAA=&#10;" fillcolor="#ffd" strokecolor="#548dd4">
                  <v:textbox inset="5.85pt,.7pt,5.85pt,.7pt">
                    <w:txbxContent>
                      <w:p w:rsidR="003E0FF1" w:rsidRPr="0097277C" w:rsidRDefault="003E0FF1" w:rsidP="0097277C">
                        <w:pPr>
                          <w:spacing w:beforeLines="30" w:before="108"/>
                          <w:jc w:val="center"/>
                          <w:rPr>
                            <w:rFonts w:ascii="小塚ゴシック Pro B" w:eastAsia="小塚ゴシック Pro B" w:hAnsi="小塚ゴシック Pro B"/>
                            <w:color w:val="548DD4"/>
                            <w:sz w:val="24"/>
                          </w:rPr>
                        </w:pPr>
                        <w:r w:rsidRPr="0097277C">
                          <w:rPr>
                            <w:rFonts w:ascii="小塚ゴシック Pro B" w:eastAsia="小塚ゴシック Pro B" w:hAnsi="小塚ゴシック Pro B" w:hint="eastAsia"/>
                            <w:color w:val="548DD4"/>
                            <w:sz w:val="24"/>
                          </w:rPr>
                          <w:t>お問</w:t>
                        </w:r>
                        <w:r w:rsidR="00855AEC">
                          <w:rPr>
                            <w:rFonts w:ascii="小塚ゴシック Pro B" w:eastAsia="小塚ゴシック Pro B" w:hAnsi="小塚ゴシック Pro B" w:hint="eastAsia"/>
                            <w:color w:val="548DD4"/>
                            <w:sz w:val="24"/>
                          </w:rPr>
                          <w:t>い</w:t>
                        </w:r>
                        <w:r w:rsidRPr="0097277C">
                          <w:rPr>
                            <w:rFonts w:ascii="小塚ゴシック Pro B" w:eastAsia="小塚ゴシック Pro B" w:hAnsi="小塚ゴシック Pro B" w:hint="eastAsia"/>
                            <w:color w:val="548DD4"/>
                            <w:sz w:val="24"/>
                          </w:rPr>
                          <w:t>合せ</w:t>
                        </w:r>
                      </w:p>
                    </w:txbxContent>
                  </v:textbox>
                </v:shape>
                <v:shape id="Text Box 44" o:spid="_x0000_s1046" type="#_x0000_t202" style="position:absolute;left:2693;top:15210;width:7089;height: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WycQA&#10;AADaAAAADwAAAGRycy9kb3ducmV2LnhtbESPUWvCMBSF3wf+h3AFX8ZM5qaMahQpkwkOhnY/4K65&#10;NsXmpjRZ7f69GQz2eDjnfIez2gyuET11ofas4XGqQBCX3tRcafgsdg8vIEJENth4Jg0/FGCzHt2t&#10;MDP+ykfqT7ESCcIhQw02xjaTMpSWHIapb4mTd/adw5hkV0nT4TXBXSNnSi2kw5rTgsWWckvl5fTt&#10;NOSvh/vnt/n7YTcUhTXHXuUfX0rryXjYLkFEGuJ/+K+9Nxqe4PdKug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HFsnEAAAA2gAAAA8AAAAAAAAAAAAAAAAAmAIAAGRycy9k&#10;b3ducmV2LnhtbFBLBQYAAAAABAAEAPUAAACJAwAAAAA=&#10;" strokecolor="#548dd4">
                  <v:textbox inset="5.85pt,.7pt,5.85pt,.7pt">
                    <w:txbxContent>
                      <w:p w:rsidR="003E0FF1" w:rsidRPr="00855AEC" w:rsidRDefault="003E0FF1" w:rsidP="003E0FF1">
                        <w:pPr>
                          <w:spacing w:line="420" w:lineRule="exact"/>
                          <w:jc w:val="center"/>
                          <w:rPr>
                            <w:rFonts w:ascii="小塚ゴシック Pro B" w:eastAsia="小塚ゴシック Pro B" w:hAnsi="小塚ゴシック Pro B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074CE" w:rsidRPr="00B92251">
        <w:rPr>
          <w:rFonts w:ascii="MigMix 1P" w:eastAsia="MigMix 1P" w:hAnsi="MigMix 1P" w:cs="MigMix 1P" w:hint="eastAsia"/>
          <w:b/>
          <w:sz w:val="24"/>
        </w:rPr>
        <w:t>活動に興味のある方は、</w:t>
      </w:r>
      <w:r w:rsidR="00714B4F">
        <w:rPr>
          <w:rFonts w:ascii="MigMix 1P" w:eastAsia="MigMix 1P" w:hAnsi="MigMix 1P" w:cs="MigMix 1P" w:hint="eastAsia"/>
          <w:b/>
          <w:sz w:val="24"/>
        </w:rPr>
        <w:t>●●</w:t>
      </w:r>
      <w:r w:rsidR="00B8299F" w:rsidRPr="00B92251">
        <w:rPr>
          <w:rFonts w:ascii="MigMix 1P" w:eastAsia="MigMix 1P" w:hAnsi="MigMix 1P" w:cs="MigMix 1P" w:hint="eastAsia"/>
          <w:b/>
          <w:sz w:val="24"/>
        </w:rPr>
        <w:t>地区自主防災会</w:t>
      </w:r>
      <w:r w:rsidR="008D6958" w:rsidRPr="00B92251">
        <w:rPr>
          <w:rFonts w:ascii="MigMix 1P" w:eastAsia="MigMix 1P" w:hAnsi="MigMix 1P" w:cs="MigMix 1P" w:hint="eastAsia"/>
          <w:b/>
          <w:sz w:val="24"/>
        </w:rPr>
        <w:t>（</w:t>
      </w:r>
      <w:r w:rsidR="004074CE" w:rsidRPr="00B92251">
        <w:rPr>
          <w:rFonts w:ascii="MigMix 1P" w:eastAsia="MigMix 1P" w:hAnsi="MigMix 1P" w:cs="MigMix 1P" w:hint="eastAsia"/>
          <w:b/>
          <w:sz w:val="24"/>
        </w:rPr>
        <w:t>下記お問</w:t>
      </w:r>
      <w:r w:rsidR="00855AEC">
        <w:rPr>
          <w:rFonts w:ascii="MigMix 1P" w:eastAsia="MigMix 1P" w:hAnsi="MigMix 1P" w:cs="MigMix 1P" w:hint="eastAsia"/>
          <w:b/>
          <w:sz w:val="24"/>
        </w:rPr>
        <w:t>い</w:t>
      </w:r>
      <w:r w:rsidR="004074CE" w:rsidRPr="00B92251">
        <w:rPr>
          <w:rFonts w:ascii="MigMix 1P" w:eastAsia="MigMix 1P" w:hAnsi="MigMix 1P" w:cs="MigMix 1P" w:hint="eastAsia"/>
          <w:b/>
          <w:sz w:val="24"/>
        </w:rPr>
        <w:t>合せ）までご連絡下さい。</w:t>
      </w:r>
    </w:p>
    <w:sectPr w:rsidR="0030645C" w:rsidRPr="0096340B" w:rsidSect="00734C80">
      <w:pgSz w:w="11906" w:h="16838"/>
      <w:pgMar w:top="851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gMix 1P">
    <w:altName w:val="Arial Unicode MS"/>
    <w:charset w:val="80"/>
    <w:family w:val="modern"/>
    <w:pitch w:val="variable"/>
    <w:sig w:usb0="00000000" w:usb1="6ACFFDFB" w:usb2="02000012" w:usb3="00000000" w:csb0="001201B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小塚ゴシック Pro B">
    <w:altName w:val="ＭＳ ゴシック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70D09"/>
    <w:multiLevelType w:val="hybridMultilevel"/>
    <w:tmpl w:val="A77A82CC"/>
    <w:lvl w:ilvl="0" w:tplc="7E34347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0D5"/>
    <w:rsid w:val="00005ECF"/>
    <w:rsid w:val="00007789"/>
    <w:rsid w:val="00007918"/>
    <w:rsid w:val="00014DAA"/>
    <w:rsid w:val="00021A64"/>
    <w:rsid w:val="0002253F"/>
    <w:rsid w:val="00025C02"/>
    <w:rsid w:val="000268EA"/>
    <w:rsid w:val="000302DB"/>
    <w:rsid w:val="00034DC9"/>
    <w:rsid w:val="00035F71"/>
    <w:rsid w:val="00037FE3"/>
    <w:rsid w:val="00040F37"/>
    <w:rsid w:val="00042E95"/>
    <w:rsid w:val="000432EA"/>
    <w:rsid w:val="00044B51"/>
    <w:rsid w:val="000453C5"/>
    <w:rsid w:val="00055CC5"/>
    <w:rsid w:val="00062968"/>
    <w:rsid w:val="00064366"/>
    <w:rsid w:val="0006751B"/>
    <w:rsid w:val="00070D4F"/>
    <w:rsid w:val="00075EE3"/>
    <w:rsid w:val="000815D7"/>
    <w:rsid w:val="00084A20"/>
    <w:rsid w:val="00084DE7"/>
    <w:rsid w:val="00090C44"/>
    <w:rsid w:val="00091C35"/>
    <w:rsid w:val="000926F9"/>
    <w:rsid w:val="000963E2"/>
    <w:rsid w:val="000975FA"/>
    <w:rsid w:val="000A5989"/>
    <w:rsid w:val="000B24F3"/>
    <w:rsid w:val="000B3EE0"/>
    <w:rsid w:val="000B7577"/>
    <w:rsid w:val="000C2CDC"/>
    <w:rsid w:val="000C31E6"/>
    <w:rsid w:val="000C6317"/>
    <w:rsid w:val="000D1C4D"/>
    <w:rsid w:val="000D2CDD"/>
    <w:rsid w:val="000D47EF"/>
    <w:rsid w:val="000D6370"/>
    <w:rsid w:val="000E1964"/>
    <w:rsid w:val="000E1FEE"/>
    <w:rsid w:val="000E669A"/>
    <w:rsid w:val="000E66EF"/>
    <w:rsid w:val="000F2CF4"/>
    <w:rsid w:val="000F3026"/>
    <w:rsid w:val="000F5203"/>
    <w:rsid w:val="00100F9B"/>
    <w:rsid w:val="00102A67"/>
    <w:rsid w:val="00103CA9"/>
    <w:rsid w:val="001060A3"/>
    <w:rsid w:val="001104D1"/>
    <w:rsid w:val="001119E0"/>
    <w:rsid w:val="001147C7"/>
    <w:rsid w:val="0011769B"/>
    <w:rsid w:val="001179B2"/>
    <w:rsid w:val="001210E4"/>
    <w:rsid w:val="00121114"/>
    <w:rsid w:val="001211CA"/>
    <w:rsid w:val="001232D2"/>
    <w:rsid w:val="00123CF5"/>
    <w:rsid w:val="001277A1"/>
    <w:rsid w:val="001309A3"/>
    <w:rsid w:val="001344AF"/>
    <w:rsid w:val="00134A7E"/>
    <w:rsid w:val="00141162"/>
    <w:rsid w:val="00146184"/>
    <w:rsid w:val="0014706F"/>
    <w:rsid w:val="0015064F"/>
    <w:rsid w:val="00151772"/>
    <w:rsid w:val="00153647"/>
    <w:rsid w:val="00154156"/>
    <w:rsid w:val="00157716"/>
    <w:rsid w:val="0016098E"/>
    <w:rsid w:val="00162BB4"/>
    <w:rsid w:val="00170BA0"/>
    <w:rsid w:val="0017666B"/>
    <w:rsid w:val="0018131A"/>
    <w:rsid w:val="001817F2"/>
    <w:rsid w:val="00182CC5"/>
    <w:rsid w:val="00184034"/>
    <w:rsid w:val="00186096"/>
    <w:rsid w:val="00190281"/>
    <w:rsid w:val="00192097"/>
    <w:rsid w:val="001930A1"/>
    <w:rsid w:val="001957CD"/>
    <w:rsid w:val="00195B6F"/>
    <w:rsid w:val="00197AB7"/>
    <w:rsid w:val="001A018C"/>
    <w:rsid w:val="001A2483"/>
    <w:rsid w:val="001A47BA"/>
    <w:rsid w:val="001B269B"/>
    <w:rsid w:val="001B3F93"/>
    <w:rsid w:val="001B4C15"/>
    <w:rsid w:val="001B6F96"/>
    <w:rsid w:val="001C6B36"/>
    <w:rsid w:val="001D17DF"/>
    <w:rsid w:val="001D5F0F"/>
    <w:rsid w:val="001E0A42"/>
    <w:rsid w:val="001F1F07"/>
    <w:rsid w:val="001F7974"/>
    <w:rsid w:val="002042B7"/>
    <w:rsid w:val="00204916"/>
    <w:rsid w:val="00204DD8"/>
    <w:rsid w:val="002058F6"/>
    <w:rsid w:val="002076A6"/>
    <w:rsid w:val="00207C78"/>
    <w:rsid w:val="00207F7C"/>
    <w:rsid w:val="002113D0"/>
    <w:rsid w:val="0021511A"/>
    <w:rsid w:val="00220D13"/>
    <w:rsid w:val="00224F23"/>
    <w:rsid w:val="002303DB"/>
    <w:rsid w:val="00231116"/>
    <w:rsid w:val="00246AAB"/>
    <w:rsid w:val="002471C8"/>
    <w:rsid w:val="00253CCD"/>
    <w:rsid w:val="0026142B"/>
    <w:rsid w:val="002675AA"/>
    <w:rsid w:val="00270AD4"/>
    <w:rsid w:val="00273FBB"/>
    <w:rsid w:val="00282741"/>
    <w:rsid w:val="00282A20"/>
    <w:rsid w:val="00291906"/>
    <w:rsid w:val="00292F99"/>
    <w:rsid w:val="00294B4D"/>
    <w:rsid w:val="0029685B"/>
    <w:rsid w:val="00296A2B"/>
    <w:rsid w:val="00297057"/>
    <w:rsid w:val="002A1D1E"/>
    <w:rsid w:val="002A3D0E"/>
    <w:rsid w:val="002A524B"/>
    <w:rsid w:val="002A7121"/>
    <w:rsid w:val="002B1F0D"/>
    <w:rsid w:val="002B2637"/>
    <w:rsid w:val="002B3BF7"/>
    <w:rsid w:val="002B3E03"/>
    <w:rsid w:val="002B4060"/>
    <w:rsid w:val="002B451E"/>
    <w:rsid w:val="002B4F98"/>
    <w:rsid w:val="002C0FD4"/>
    <w:rsid w:val="002C4BB9"/>
    <w:rsid w:val="002C71B0"/>
    <w:rsid w:val="002D52B1"/>
    <w:rsid w:val="002E0D37"/>
    <w:rsid w:val="002E2CEF"/>
    <w:rsid w:val="002E3901"/>
    <w:rsid w:val="002E4410"/>
    <w:rsid w:val="002E47CD"/>
    <w:rsid w:val="002E530F"/>
    <w:rsid w:val="002E66AE"/>
    <w:rsid w:val="002F1629"/>
    <w:rsid w:val="002F1900"/>
    <w:rsid w:val="002F216D"/>
    <w:rsid w:val="002F275C"/>
    <w:rsid w:val="002F2D32"/>
    <w:rsid w:val="002F74BF"/>
    <w:rsid w:val="0030645C"/>
    <w:rsid w:val="00313AC1"/>
    <w:rsid w:val="00321866"/>
    <w:rsid w:val="00325A1E"/>
    <w:rsid w:val="00327464"/>
    <w:rsid w:val="0033023F"/>
    <w:rsid w:val="00333B7E"/>
    <w:rsid w:val="00340E48"/>
    <w:rsid w:val="00345FC4"/>
    <w:rsid w:val="00347E09"/>
    <w:rsid w:val="00347F05"/>
    <w:rsid w:val="0035185B"/>
    <w:rsid w:val="00351D10"/>
    <w:rsid w:val="0035304B"/>
    <w:rsid w:val="0035331C"/>
    <w:rsid w:val="00361054"/>
    <w:rsid w:val="003642FB"/>
    <w:rsid w:val="00364392"/>
    <w:rsid w:val="00364C86"/>
    <w:rsid w:val="00366FC8"/>
    <w:rsid w:val="00367B7A"/>
    <w:rsid w:val="0037039F"/>
    <w:rsid w:val="003706AE"/>
    <w:rsid w:val="0037114D"/>
    <w:rsid w:val="00376FEA"/>
    <w:rsid w:val="00377086"/>
    <w:rsid w:val="003778FC"/>
    <w:rsid w:val="00380E88"/>
    <w:rsid w:val="00382D26"/>
    <w:rsid w:val="00382D8F"/>
    <w:rsid w:val="00383CFE"/>
    <w:rsid w:val="00385505"/>
    <w:rsid w:val="00385FCE"/>
    <w:rsid w:val="00390F5C"/>
    <w:rsid w:val="00392AA8"/>
    <w:rsid w:val="003975C4"/>
    <w:rsid w:val="00397E8A"/>
    <w:rsid w:val="003A105C"/>
    <w:rsid w:val="003A3402"/>
    <w:rsid w:val="003A797D"/>
    <w:rsid w:val="003B26F3"/>
    <w:rsid w:val="003B2790"/>
    <w:rsid w:val="003B4D6D"/>
    <w:rsid w:val="003C2AB1"/>
    <w:rsid w:val="003C2B86"/>
    <w:rsid w:val="003C3391"/>
    <w:rsid w:val="003C362F"/>
    <w:rsid w:val="003C3E85"/>
    <w:rsid w:val="003C4FBB"/>
    <w:rsid w:val="003C519E"/>
    <w:rsid w:val="003C7723"/>
    <w:rsid w:val="003D0478"/>
    <w:rsid w:val="003D0FCC"/>
    <w:rsid w:val="003D6759"/>
    <w:rsid w:val="003D68B0"/>
    <w:rsid w:val="003D6FCE"/>
    <w:rsid w:val="003D7692"/>
    <w:rsid w:val="003E0FF1"/>
    <w:rsid w:val="003F0C53"/>
    <w:rsid w:val="003F275A"/>
    <w:rsid w:val="003F2C27"/>
    <w:rsid w:val="003F35CE"/>
    <w:rsid w:val="00403884"/>
    <w:rsid w:val="00403A8D"/>
    <w:rsid w:val="00405A8D"/>
    <w:rsid w:val="00406101"/>
    <w:rsid w:val="004074CE"/>
    <w:rsid w:val="00420C80"/>
    <w:rsid w:val="004257BE"/>
    <w:rsid w:val="00427B9F"/>
    <w:rsid w:val="004342F6"/>
    <w:rsid w:val="00436589"/>
    <w:rsid w:val="0044399B"/>
    <w:rsid w:val="004474AC"/>
    <w:rsid w:val="00452ED2"/>
    <w:rsid w:val="00454C41"/>
    <w:rsid w:val="004622AF"/>
    <w:rsid w:val="0046378C"/>
    <w:rsid w:val="00467A63"/>
    <w:rsid w:val="00471873"/>
    <w:rsid w:val="00471EA4"/>
    <w:rsid w:val="00474E77"/>
    <w:rsid w:val="00480067"/>
    <w:rsid w:val="00480680"/>
    <w:rsid w:val="00482BA8"/>
    <w:rsid w:val="0048660F"/>
    <w:rsid w:val="00487486"/>
    <w:rsid w:val="00490107"/>
    <w:rsid w:val="004919A5"/>
    <w:rsid w:val="0049565A"/>
    <w:rsid w:val="00496E53"/>
    <w:rsid w:val="004A071F"/>
    <w:rsid w:val="004A077A"/>
    <w:rsid w:val="004A4F65"/>
    <w:rsid w:val="004B06AE"/>
    <w:rsid w:val="004B18F2"/>
    <w:rsid w:val="004B1E41"/>
    <w:rsid w:val="004B2428"/>
    <w:rsid w:val="004B4A37"/>
    <w:rsid w:val="004B7A53"/>
    <w:rsid w:val="004C19C2"/>
    <w:rsid w:val="004C221B"/>
    <w:rsid w:val="004C26C5"/>
    <w:rsid w:val="004C31C6"/>
    <w:rsid w:val="004C4B75"/>
    <w:rsid w:val="004C599E"/>
    <w:rsid w:val="004E0872"/>
    <w:rsid w:val="004E1AAE"/>
    <w:rsid w:val="004E4DDC"/>
    <w:rsid w:val="004E6292"/>
    <w:rsid w:val="004F3D30"/>
    <w:rsid w:val="004F3F00"/>
    <w:rsid w:val="004F6BD1"/>
    <w:rsid w:val="00500397"/>
    <w:rsid w:val="0050370D"/>
    <w:rsid w:val="00504844"/>
    <w:rsid w:val="00505826"/>
    <w:rsid w:val="0050701A"/>
    <w:rsid w:val="00512092"/>
    <w:rsid w:val="00516D42"/>
    <w:rsid w:val="00516E04"/>
    <w:rsid w:val="00526685"/>
    <w:rsid w:val="00534531"/>
    <w:rsid w:val="00535EC9"/>
    <w:rsid w:val="00542512"/>
    <w:rsid w:val="00542CD0"/>
    <w:rsid w:val="00544B3B"/>
    <w:rsid w:val="00547CF7"/>
    <w:rsid w:val="005541C4"/>
    <w:rsid w:val="00555CC0"/>
    <w:rsid w:val="00556328"/>
    <w:rsid w:val="005568C5"/>
    <w:rsid w:val="00556E9B"/>
    <w:rsid w:val="0055746E"/>
    <w:rsid w:val="00564E4F"/>
    <w:rsid w:val="0056727F"/>
    <w:rsid w:val="0057087E"/>
    <w:rsid w:val="005769E5"/>
    <w:rsid w:val="005779C9"/>
    <w:rsid w:val="005847CB"/>
    <w:rsid w:val="00584931"/>
    <w:rsid w:val="005857A0"/>
    <w:rsid w:val="00585B8F"/>
    <w:rsid w:val="005908C3"/>
    <w:rsid w:val="005910F8"/>
    <w:rsid w:val="00591EA5"/>
    <w:rsid w:val="00593AAC"/>
    <w:rsid w:val="005945FE"/>
    <w:rsid w:val="005969BB"/>
    <w:rsid w:val="005A14F7"/>
    <w:rsid w:val="005A1D0B"/>
    <w:rsid w:val="005A1F7F"/>
    <w:rsid w:val="005A5017"/>
    <w:rsid w:val="005A599A"/>
    <w:rsid w:val="005A6208"/>
    <w:rsid w:val="005B0C40"/>
    <w:rsid w:val="005B330F"/>
    <w:rsid w:val="005C21BD"/>
    <w:rsid w:val="005C6777"/>
    <w:rsid w:val="005D0EDA"/>
    <w:rsid w:val="005D383B"/>
    <w:rsid w:val="005D5288"/>
    <w:rsid w:val="005D6318"/>
    <w:rsid w:val="005D68B5"/>
    <w:rsid w:val="005E0313"/>
    <w:rsid w:val="005E36C3"/>
    <w:rsid w:val="005E45BF"/>
    <w:rsid w:val="005E5705"/>
    <w:rsid w:val="005E771B"/>
    <w:rsid w:val="005F5415"/>
    <w:rsid w:val="005F56E5"/>
    <w:rsid w:val="005F63DA"/>
    <w:rsid w:val="006012A0"/>
    <w:rsid w:val="0060241E"/>
    <w:rsid w:val="00607A81"/>
    <w:rsid w:val="00610F0F"/>
    <w:rsid w:val="00611256"/>
    <w:rsid w:val="0061325C"/>
    <w:rsid w:val="0061553D"/>
    <w:rsid w:val="00617758"/>
    <w:rsid w:val="00622027"/>
    <w:rsid w:val="00623F94"/>
    <w:rsid w:val="006274A9"/>
    <w:rsid w:val="00627A78"/>
    <w:rsid w:val="00632CAB"/>
    <w:rsid w:val="00635C4E"/>
    <w:rsid w:val="006372E4"/>
    <w:rsid w:val="0066094F"/>
    <w:rsid w:val="00661F0C"/>
    <w:rsid w:val="00667A22"/>
    <w:rsid w:val="00674240"/>
    <w:rsid w:val="00677481"/>
    <w:rsid w:val="00677E97"/>
    <w:rsid w:val="0069063E"/>
    <w:rsid w:val="0069072E"/>
    <w:rsid w:val="0069184C"/>
    <w:rsid w:val="00692D9C"/>
    <w:rsid w:val="00693C63"/>
    <w:rsid w:val="00697027"/>
    <w:rsid w:val="006A42C6"/>
    <w:rsid w:val="006A4A2A"/>
    <w:rsid w:val="006A5D9B"/>
    <w:rsid w:val="006A64B2"/>
    <w:rsid w:val="006A7FB9"/>
    <w:rsid w:val="006B3B1A"/>
    <w:rsid w:val="006B4776"/>
    <w:rsid w:val="006B52EE"/>
    <w:rsid w:val="006B64BD"/>
    <w:rsid w:val="006C23D2"/>
    <w:rsid w:val="006C54C8"/>
    <w:rsid w:val="006C7397"/>
    <w:rsid w:val="006D440E"/>
    <w:rsid w:val="006D501E"/>
    <w:rsid w:val="006E0C2F"/>
    <w:rsid w:val="006E2B2A"/>
    <w:rsid w:val="006E70A3"/>
    <w:rsid w:val="006E727D"/>
    <w:rsid w:val="006F28FA"/>
    <w:rsid w:val="006F7E4D"/>
    <w:rsid w:val="0070498C"/>
    <w:rsid w:val="00706090"/>
    <w:rsid w:val="00707385"/>
    <w:rsid w:val="00714B4F"/>
    <w:rsid w:val="007177B2"/>
    <w:rsid w:val="00721112"/>
    <w:rsid w:val="007216F0"/>
    <w:rsid w:val="00726306"/>
    <w:rsid w:val="00727093"/>
    <w:rsid w:val="00727133"/>
    <w:rsid w:val="00727528"/>
    <w:rsid w:val="00732BE6"/>
    <w:rsid w:val="007340D4"/>
    <w:rsid w:val="00734C80"/>
    <w:rsid w:val="00736260"/>
    <w:rsid w:val="0073686A"/>
    <w:rsid w:val="00741C8F"/>
    <w:rsid w:val="00750DC2"/>
    <w:rsid w:val="00756DF9"/>
    <w:rsid w:val="00764A0C"/>
    <w:rsid w:val="007720CD"/>
    <w:rsid w:val="00772401"/>
    <w:rsid w:val="00772EB0"/>
    <w:rsid w:val="007749BC"/>
    <w:rsid w:val="00774EE5"/>
    <w:rsid w:val="00775A40"/>
    <w:rsid w:val="00780A2E"/>
    <w:rsid w:val="00780A9F"/>
    <w:rsid w:val="007822B6"/>
    <w:rsid w:val="00784296"/>
    <w:rsid w:val="00786C36"/>
    <w:rsid w:val="00794AE5"/>
    <w:rsid w:val="007A0849"/>
    <w:rsid w:val="007A42D7"/>
    <w:rsid w:val="007B126E"/>
    <w:rsid w:val="007B6027"/>
    <w:rsid w:val="007B6568"/>
    <w:rsid w:val="007B7FF0"/>
    <w:rsid w:val="007C1D21"/>
    <w:rsid w:val="007C2B3D"/>
    <w:rsid w:val="007C2CBD"/>
    <w:rsid w:val="007C345F"/>
    <w:rsid w:val="007C52B9"/>
    <w:rsid w:val="007C6D09"/>
    <w:rsid w:val="007D0199"/>
    <w:rsid w:val="007D1976"/>
    <w:rsid w:val="007D2672"/>
    <w:rsid w:val="007D5209"/>
    <w:rsid w:val="007D7648"/>
    <w:rsid w:val="007E72DC"/>
    <w:rsid w:val="007F0196"/>
    <w:rsid w:val="007F072D"/>
    <w:rsid w:val="007F08E3"/>
    <w:rsid w:val="007F174A"/>
    <w:rsid w:val="007F303B"/>
    <w:rsid w:val="007F34B4"/>
    <w:rsid w:val="00802845"/>
    <w:rsid w:val="008028BE"/>
    <w:rsid w:val="008147DF"/>
    <w:rsid w:val="00822C39"/>
    <w:rsid w:val="0082488C"/>
    <w:rsid w:val="00824F6E"/>
    <w:rsid w:val="0082584D"/>
    <w:rsid w:val="00826218"/>
    <w:rsid w:val="008263D2"/>
    <w:rsid w:val="00826A45"/>
    <w:rsid w:val="008273D5"/>
    <w:rsid w:val="00831152"/>
    <w:rsid w:val="0083297B"/>
    <w:rsid w:val="008344A7"/>
    <w:rsid w:val="00836B06"/>
    <w:rsid w:val="00842B7C"/>
    <w:rsid w:val="00846298"/>
    <w:rsid w:val="008477F4"/>
    <w:rsid w:val="00847DAE"/>
    <w:rsid w:val="0085466C"/>
    <w:rsid w:val="00855AEC"/>
    <w:rsid w:val="00871250"/>
    <w:rsid w:val="008733DC"/>
    <w:rsid w:val="008825D1"/>
    <w:rsid w:val="00887214"/>
    <w:rsid w:val="008930E1"/>
    <w:rsid w:val="00894904"/>
    <w:rsid w:val="00895400"/>
    <w:rsid w:val="008A12CD"/>
    <w:rsid w:val="008A2948"/>
    <w:rsid w:val="008A2BFF"/>
    <w:rsid w:val="008A3652"/>
    <w:rsid w:val="008B0B4A"/>
    <w:rsid w:val="008B0CCB"/>
    <w:rsid w:val="008B2DA8"/>
    <w:rsid w:val="008C204C"/>
    <w:rsid w:val="008C5DD2"/>
    <w:rsid w:val="008C60FB"/>
    <w:rsid w:val="008C6E0A"/>
    <w:rsid w:val="008D3C4B"/>
    <w:rsid w:val="008D5D33"/>
    <w:rsid w:val="008D6654"/>
    <w:rsid w:val="008D6958"/>
    <w:rsid w:val="008D6CAA"/>
    <w:rsid w:val="008E42C3"/>
    <w:rsid w:val="008E6BEC"/>
    <w:rsid w:val="008F39E4"/>
    <w:rsid w:val="008F508F"/>
    <w:rsid w:val="008F7832"/>
    <w:rsid w:val="00902AD5"/>
    <w:rsid w:val="009036A3"/>
    <w:rsid w:val="009055D3"/>
    <w:rsid w:val="00906024"/>
    <w:rsid w:val="0090748F"/>
    <w:rsid w:val="009100D5"/>
    <w:rsid w:val="00914394"/>
    <w:rsid w:val="00920EDE"/>
    <w:rsid w:val="0092466E"/>
    <w:rsid w:val="00931A52"/>
    <w:rsid w:val="00935B19"/>
    <w:rsid w:val="00935C04"/>
    <w:rsid w:val="00937BC1"/>
    <w:rsid w:val="00941341"/>
    <w:rsid w:val="009417E5"/>
    <w:rsid w:val="00941EC1"/>
    <w:rsid w:val="0095270F"/>
    <w:rsid w:val="00952C61"/>
    <w:rsid w:val="009550BC"/>
    <w:rsid w:val="009617DC"/>
    <w:rsid w:val="009618D0"/>
    <w:rsid w:val="0096339B"/>
    <w:rsid w:val="0096340B"/>
    <w:rsid w:val="009634AB"/>
    <w:rsid w:val="009638EB"/>
    <w:rsid w:val="00966D0F"/>
    <w:rsid w:val="00970E61"/>
    <w:rsid w:val="0097277C"/>
    <w:rsid w:val="00980D37"/>
    <w:rsid w:val="00987C5F"/>
    <w:rsid w:val="00987EF6"/>
    <w:rsid w:val="00991434"/>
    <w:rsid w:val="009931FC"/>
    <w:rsid w:val="009935F2"/>
    <w:rsid w:val="00996317"/>
    <w:rsid w:val="009A24EB"/>
    <w:rsid w:val="009A3FFC"/>
    <w:rsid w:val="009A65F8"/>
    <w:rsid w:val="009B0CDF"/>
    <w:rsid w:val="009B0F9B"/>
    <w:rsid w:val="009B16C9"/>
    <w:rsid w:val="009B330B"/>
    <w:rsid w:val="009B33BB"/>
    <w:rsid w:val="009B4774"/>
    <w:rsid w:val="009C3010"/>
    <w:rsid w:val="009D0555"/>
    <w:rsid w:val="009D15B2"/>
    <w:rsid w:val="009D4928"/>
    <w:rsid w:val="009D698C"/>
    <w:rsid w:val="009D6E8B"/>
    <w:rsid w:val="009E4A5E"/>
    <w:rsid w:val="009F059C"/>
    <w:rsid w:val="009F0A54"/>
    <w:rsid w:val="009F1F5A"/>
    <w:rsid w:val="009F580B"/>
    <w:rsid w:val="00A06EA0"/>
    <w:rsid w:val="00A07C49"/>
    <w:rsid w:val="00A104AD"/>
    <w:rsid w:val="00A11215"/>
    <w:rsid w:val="00A14553"/>
    <w:rsid w:val="00A17535"/>
    <w:rsid w:val="00A175BE"/>
    <w:rsid w:val="00A20E6C"/>
    <w:rsid w:val="00A21DA2"/>
    <w:rsid w:val="00A23428"/>
    <w:rsid w:val="00A23E60"/>
    <w:rsid w:val="00A24D24"/>
    <w:rsid w:val="00A257BF"/>
    <w:rsid w:val="00A25B58"/>
    <w:rsid w:val="00A32739"/>
    <w:rsid w:val="00A342F4"/>
    <w:rsid w:val="00A370FF"/>
    <w:rsid w:val="00A412FE"/>
    <w:rsid w:val="00A4197D"/>
    <w:rsid w:val="00A42AB0"/>
    <w:rsid w:val="00A431BE"/>
    <w:rsid w:val="00A45781"/>
    <w:rsid w:val="00A512E7"/>
    <w:rsid w:val="00A521BD"/>
    <w:rsid w:val="00A52F83"/>
    <w:rsid w:val="00A54487"/>
    <w:rsid w:val="00A56D25"/>
    <w:rsid w:val="00A57515"/>
    <w:rsid w:val="00A60A2A"/>
    <w:rsid w:val="00A643B7"/>
    <w:rsid w:val="00A700B0"/>
    <w:rsid w:val="00A706B6"/>
    <w:rsid w:val="00A72A8F"/>
    <w:rsid w:val="00A76D5A"/>
    <w:rsid w:val="00A813E3"/>
    <w:rsid w:val="00A815B0"/>
    <w:rsid w:val="00A8602A"/>
    <w:rsid w:val="00A91F13"/>
    <w:rsid w:val="00A9531F"/>
    <w:rsid w:val="00A96833"/>
    <w:rsid w:val="00AA3511"/>
    <w:rsid w:val="00AA565F"/>
    <w:rsid w:val="00AB2DDB"/>
    <w:rsid w:val="00AB323E"/>
    <w:rsid w:val="00AB64B6"/>
    <w:rsid w:val="00AC2819"/>
    <w:rsid w:val="00AC2C2D"/>
    <w:rsid w:val="00AD02E3"/>
    <w:rsid w:val="00AD0784"/>
    <w:rsid w:val="00AD1B27"/>
    <w:rsid w:val="00AD36E0"/>
    <w:rsid w:val="00AE6AC9"/>
    <w:rsid w:val="00AF1C77"/>
    <w:rsid w:val="00AF3493"/>
    <w:rsid w:val="00AF59ED"/>
    <w:rsid w:val="00AF5B04"/>
    <w:rsid w:val="00B01AAD"/>
    <w:rsid w:val="00B038D6"/>
    <w:rsid w:val="00B06092"/>
    <w:rsid w:val="00B10430"/>
    <w:rsid w:val="00B10BFC"/>
    <w:rsid w:val="00B12C5A"/>
    <w:rsid w:val="00B12DE2"/>
    <w:rsid w:val="00B24E61"/>
    <w:rsid w:val="00B25BF4"/>
    <w:rsid w:val="00B311A6"/>
    <w:rsid w:val="00B337A0"/>
    <w:rsid w:val="00B4177D"/>
    <w:rsid w:val="00B41A05"/>
    <w:rsid w:val="00B51AEC"/>
    <w:rsid w:val="00B56F5F"/>
    <w:rsid w:val="00B60E89"/>
    <w:rsid w:val="00B63C83"/>
    <w:rsid w:val="00B6547D"/>
    <w:rsid w:val="00B6698C"/>
    <w:rsid w:val="00B679A7"/>
    <w:rsid w:val="00B67E3B"/>
    <w:rsid w:val="00B8299F"/>
    <w:rsid w:val="00B879E9"/>
    <w:rsid w:val="00B87A17"/>
    <w:rsid w:val="00B915D9"/>
    <w:rsid w:val="00B92251"/>
    <w:rsid w:val="00B955AB"/>
    <w:rsid w:val="00BA09FC"/>
    <w:rsid w:val="00BA21B7"/>
    <w:rsid w:val="00BA69C7"/>
    <w:rsid w:val="00BB0A91"/>
    <w:rsid w:val="00BB0B22"/>
    <w:rsid w:val="00BB11AE"/>
    <w:rsid w:val="00BB2F6E"/>
    <w:rsid w:val="00BB3079"/>
    <w:rsid w:val="00BC4816"/>
    <w:rsid w:val="00BC5441"/>
    <w:rsid w:val="00BD42DD"/>
    <w:rsid w:val="00BD449E"/>
    <w:rsid w:val="00BD723B"/>
    <w:rsid w:val="00BE1314"/>
    <w:rsid w:val="00BE2281"/>
    <w:rsid w:val="00BE6DFF"/>
    <w:rsid w:val="00BE7408"/>
    <w:rsid w:val="00BF09D9"/>
    <w:rsid w:val="00BF1B56"/>
    <w:rsid w:val="00BF5223"/>
    <w:rsid w:val="00BF54A1"/>
    <w:rsid w:val="00BF5A3A"/>
    <w:rsid w:val="00C017F2"/>
    <w:rsid w:val="00C03BDC"/>
    <w:rsid w:val="00C04789"/>
    <w:rsid w:val="00C058FB"/>
    <w:rsid w:val="00C20C06"/>
    <w:rsid w:val="00C2479D"/>
    <w:rsid w:val="00C31BE8"/>
    <w:rsid w:val="00C31C58"/>
    <w:rsid w:val="00C339E5"/>
    <w:rsid w:val="00C34C3C"/>
    <w:rsid w:val="00C357B3"/>
    <w:rsid w:val="00C363F7"/>
    <w:rsid w:val="00C3641A"/>
    <w:rsid w:val="00C464BA"/>
    <w:rsid w:val="00C46723"/>
    <w:rsid w:val="00C60562"/>
    <w:rsid w:val="00C64219"/>
    <w:rsid w:val="00C70EE0"/>
    <w:rsid w:val="00C7258C"/>
    <w:rsid w:val="00C75374"/>
    <w:rsid w:val="00C76669"/>
    <w:rsid w:val="00C80DA4"/>
    <w:rsid w:val="00C8560D"/>
    <w:rsid w:val="00C86C6B"/>
    <w:rsid w:val="00CB41CC"/>
    <w:rsid w:val="00CB4C91"/>
    <w:rsid w:val="00CC11E8"/>
    <w:rsid w:val="00CC1BD3"/>
    <w:rsid w:val="00CC4260"/>
    <w:rsid w:val="00CC4704"/>
    <w:rsid w:val="00CC6623"/>
    <w:rsid w:val="00CD0D52"/>
    <w:rsid w:val="00CD1C84"/>
    <w:rsid w:val="00CD39EF"/>
    <w:rsid w:val="00CD3B6B"/>
    <w:rsid w:val="00CD3F1A"/>
    <w:rsid w:val="00CD640A"/>
    <w:rsid w:val="00CD66B8"/>
    <w:rsid w:val="00CD6774"/>
    <w:rsid w:val="00CE5599"/>
    <w:rsid w:val="00CF2746"/>
    <w:rsid w:val="00D01FEF"/>
    <w:rsid w:val="00D107E1"/>
    <w:rsid w:val="00D124C3"/>
    <w:rsid w:val="00D134D2"/>
    <w:rsid w:val="00D15136"/>
    <w:rsid w:val="00D21318"/>
    <w:rsid w:val="00D22FAA"/>
    <w:rsid w:val="00D25E13"/>
    <w:rsid w:val="00D262CF"/>
    <w:rsid w:val="00D274AD"/>
    <w:rsid w:val="00D450B2"/>
    <w:rsid w:val="00D50CB6"/>
    <w:rsid w:val="00D50F29"/>
    <w:rsid w:val="00D52182"/>
    <w:rsid w:val="00D56EF7"/>
    <w:rsid w:val="00D57551"/>
    <w:rsid w:val="00D579FE"/>
    <w:rsid w:val="00D6486A"/>
    <w:rsid w:val="00D71904"/>
    <w:rsid w:val="00D71B2D"/>
    <w:rsid w:val="00D73A88"/>
    <w:rsid w:val="00D77CC5"/>
    <w:rsid w:val="00D81566"/>
    <w:rsid w:val="00D903B4"/>
    <w:rsid w:val="00D90C3E"/>
    <w:rsid w:val="00D94D9C"/>
    <w:rsid w:val="00DA06B7"/>
    <w:rsid w:val="00DA66DF"/>
    <w:rsid w:val="00DB1147"/>
    <w:rsid w:val="00DB6E2C"/>
    <w:rsid w:val="00DC1653"/>
    <w:rsid w:val="00DC2C51"/>
    <w:rsid w:val="00DC3988"/>
    <w:rsid w:val="00DC3EDF"/>
    <w:rsid w:val="00DD523C"/>
    <w:rsid w:val="00DE2D06"/>
    <w:rsid w:val="00DE365F"/>
    <w:rsid w:val="00DF0603"/>
    <w:rsid w:val="00DF1524"/>
    <w:rsid w:val="00DF55EF"/>
    <w:rsid w:val="00E01222"/>
    <w:rsid w:val="00E0429A"/>
    <w:rsid w:val="00E109B5"/>
    <w:rsid w:val="00E11304"/>
    <w:rsid w:val="00E14A23"/>
    <w:rsid w:val="00E21ABE"/>
    <w:rsid w:val="00E233B4"/>
    <w:rsid w:val="00E25DB2"/>
    <w:rsid w:val="00E27DCC"/>
    <w:rsid w:val="00E32A87"/>
    <w:rsid w:val="00E33610"/>
    <w:rsid w:val="00E34EC5"/>
    <w:rsid w:val="00E3591F"/>
    <w:rsid w:val="00E35E57"/>
    <w:rsid w:val="00E36657"/>
    <w:rsid w:val="00E44C8B"/>
    <w:rsid w:val="00E513F4"/>
    <w:rsid w:val="00E51726"/>
    <w:rsid w:val="00E528F8"/>
    <w:rsid w:val="00E53FBE"/>
    <w:rsid w:val="00E55ABC"/>
    <w:rsid w:val="00E56240"/>
    <w:rsid w:val="00E56AB0"/>
    <w:rsid w:val="00E57CEB"/>
    <w:rsid w:val="00E625EC"/>
    <w:rsid w:val="00E62EE8"/>
    <w:rsid w:val="00E640EB"/>
    <w:rsid w:val="00E65042"/>
    <w:rsid w:val="00E6764C"/>
    <w:rsid w:val="00E71483"/>
    <w:rsid w:val="00E74ED0"/>
    <w:rsid w:val="00E7566F"/>
    <w:rsid w:val="00E77814"/>
    <w:rsid w:val="00E82C56"/>
    <w:rsid w:val="00E850D0"/>
    <w:rsid w:val="00E9551E"/>
    <w:rsid w:val="00EA134C"/>
    <w:rsid w:val="00EA72A0"/>
    <w:rsid w:val="00EB15A9"/>
    <w:rsid w:val="00EB4730"/>
    <w:rsid w:val="00EC2502"/>
    <w:rsid w:val="00ED4C38"/>
    <w:rsid w:val="00ED560D"/>
    <w:rsid w:val="00ED7442"/>
    <w:rsid w:val="00EE004C"/>
    <w:rsid w:val="00EE1EAF"/>
    <w:rsid w:val="00EE4D04"/>
    <w:rsid w:val="00EE4F32"/>
    <w:rsid w:val="00EE7041"/>
    <w:rsid w:val="00EF2754"/>
    <w:rsid w:val="00EF42E4"/>
    <w:rsid w:val="00F00980"/>
    <w:rsid w:val="00F00F30"/>
    <w:rsid w:val="00F03689"/>
    <w:rsid w:val="00F03982"/>
    <w:rsid w:val="00F13994"/>
    <w:rsid w:val="00F2140A"/>
    <w:rsid w:val="00F22FC5"/>
    <w:rsid w:val="00F2350E"/>
    <w:rsid w:val="00F25DB8"/>
    <w:rsid w:val="00F263F6"/>
    <w:rsid w:val="00F26C73"/>
    <w:rsid w:val="00F31B6C"/>
    <w:rsid w:val="00F33C76"/>
    <w:rsid w:val="00F33CBD"/>
    <w:rsid w:val="00F37C7C"/>
    <w:rsid w:val="00F42737"/>
    <w:rsid w:val="00F42DB6"/>
    <w:rsid w:val="00F438A6"/>
    <w:rsid w:val="00F4510B"/>
    <w:rsid w:val="00F500F3"/>
    <w:rsid w:val="00F54B90"/>
    <w:rsid w:val="00F5570B"/>
    <w:rsid w:val="00F573E2"/>
    <w:rsid w:val="00F62F6C"/>
    <w:rsid w:val="00F65944"/>
    <w:rsid w:val="00F72038"/>
    <w:rsid w:val="00F7617E"/>
    <w:rsid w:val="00F77032"/>
    <w:rsid w:val="00F80593"/>
    <w:rsid w:val="00F839BA"/>
    <w:rsid w:val="00F92BFF"/>
    <w:rsid w:val="00F93E85"/>
    <w:rsid w:val="00FA1647"/>
    <w:rsid w:val="00FA2117"/>
    <w:rsid w:val="00FA5854"/>
    <w:rsid w:val="00FA6C84"/>
    <w:rsid w:val="00FB0122"/>
    <w:rsid w:val="00FB2000"/>
    <w:rsid w:val="00FB3E8E"/>
    <w:rsid w:val="00FB4105"/>
    <w:rsid w:val="00FC57DE"/>
    <w:rsid w:val="00FC5E81"/>
    <w:rsid w:val="00FD13CA"/>
    <w:rsid w:val="00FD208A"/>
    <w:rsid w:val="00FD2D0A"/>
    <w:rsid w:val="00FD43E8"/>
    <w:rsid w:val="00FE33D4"/>
    <w:rsid w:val="00FE54F1"/>
    <w:rsid w:val="00FE5C85"/>
    <w:rsid w:val="00FE614E"/>
    <w:rsid w:val="00FE63E3"/>
    <w:rsid w:val="00FF2B04"/>
    <w:rsid w:val="00FF4A91"/>
    <w:rsid w:val="00FF5550"/>
    <w:rsid w:val="00FF6399"/>
    <w:rsid w:val="00FF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v:textbox inset="5.85pt,.7pt,5.85pt,.7pt"/>
      <o:colormru v:ext="edit" colors="#ffc,#8fafd5,#ffd,#ff5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0D5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9100D5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A65F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0D5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9100D5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A65F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BA8347BC.dotm</Template>
  <TotalTime>3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FGEX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f35440</dc:creator>
  <cp:lastModifiedBy>広島県</cp:lastModifiedBy>
  <cp:revision>3</cp:revision>
  <cp:lastPrinted>2013-07-01T00:24:00Z</cp:lastPrinted>
  <dcterms:created xsi:type="dcterms:W3CDTF">2020-04-08T01:18:00Z</dcterms:created>
  <dcterms:modified xsi:type="dcterms:W3CDTF">2020-04-09T01:24:00Z</dcterms:modified>
</cp:coreProperties>
</file>