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F41847" w:rsidRDefault="009B180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-444793</wp:posOffset>
            </wp:positionV>
            <wp:extent cx="3200400" cy="4576917"/>
            <wp:effectExtent l="0" t="0" r="0" b="0"/>
            <wp:wrapNone/>
            <wp:docPr id="7" name="図 7" descr="K:\生涯学習センター\振興課　【平成31年度】\04_モデル事業\01_家庭教育支援\01 「遊び 学び 育つひろしまっ子！」推進プラン\01 教材開発懇談会\教材（完成）\親の生活編\oyalif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　【平成31年度】\04_モデル事業\01_家庭教育支援\01 「遊び 学び 育つひろしまっ子！」推進プラン\01 教材開発懇談会\教材（完成）\親の生活編\oyalife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9B180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-445428</wp:posOffset>
            </wp:positionV>
            <wp:extent cx="3221881" cy="4595446"/>
            <wp:effectExtent l="0" t="0" r="0" b="0"/>
            <wp:wrapNone/>
            <wp:docPr id="8" name="図 8" descr="K:\生涯学習センター\振興課　【平成31年度】\04_モデル事業\01_家庭教育支援\01 「遊び 学び 育つひろしまっ子！」推進プラン\01 教材開発懇談会\教材（完成）\親の生活編\oyalif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生涯学習センター\振興課　【平成31年度】\04_モデル事業\01_家庭教育支援\01 「遊び 学び 育つひろしまっ子！」推進プラン\01 教材開発懇談会\教材（完成）\親の生活編\oyalife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81" cy="459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9B180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-445428</wp:posOffset>
            </wp:positionV>
            <wp:extent cx="3200400" cy="4560570"/>
            <wp:effectExtent l="0" t="0" r="0" b="0"/>
            <wp:wrapNone/>
            <wp:docPr id="11" name="図 11" descr="K:\生涯学習センター\振興課　【平成31年度】\04_モデル事業\01_家庭教育支援\01 「遊び 学び 育つひろしまっ子！」推進プラン\01 教材開発懇談会\教材（完成）\親の生活編\oyalif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生涯学習センター\振興課　【平成31年度】\04_モデル事業\01_家庭教育支援\01 「遊び 学び 育つひろしまっ子！」推進プラン\01 教材開発懇談会\教材（完成）\親の生活編\oyalife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9B180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-445478</wp:posOffset>
            </wp:positionH>
            <wp:positionV relativeFrom="paragraph">
              <wp:posOffset>-445477</wp:posOffset>
            </wp:positionV>
            <wp:extent cx="3188765" cy="4560277"/>
            <wp:effectExtent l="0" t="0" r="0" b="0"/>
            <wp:wrapNone/>
            <wp:docPr id="12" name="図 12" descr="K:\生涯学習センター\振興課　【平成31年度】\04_モデル事業\01_家庭教育支援\01 「遊び 学び 育つひろしまっ子！」推進プラン\01 教材開発懇談会\教材（完成）\親の生活編\oyalif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生涯学習センター\振興課　【平成31年度】\04_モデル事業\01_家庭教育支援\01 「遊び 学び 育つひろしまっ子！」推進プラン\01 教材開発懇談会\教材（完成）\親の生活編\oyalife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12" cy="45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9B180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-444793</wp:posOffset>
            </wp:positionV>
            <wp:extent cx="3208422" cy="4572000"/>
            <wp:effectExtent l="0" t="0" r="0" b="0"/>
            <wp:wrapNone/>
            <wp:docPr id="13" name="図 13" descr="K:\生涯学習センター\振興課　【平成31年度】\04_モデル事業\01_家庭教育支援\01 「遊び 学び 育つひろしまっ子！」推進プラン\01 教材開発懇談会\教材（完成）\親の生活編\oyalif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生涯学習センター\振興課　【平成31年度】\04_モデル事業\01_家庭教育支援\01 「遊び 学び 育つひろしまっ子！」推進プラン\01 教材開発懇談会\教材（完成）\親の生活編\oyalife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2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9B180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5B002B" wp14:editId="7A226D66">
            <wp:simplePos x="0" y="0"/>
            <wp:positionH relativeFrom="column">
              <wp:posOffset>-445478</wp:posOffset>
            </wp:positionH>
            <wp:positionV relativeFrom="paragraph">
              <wp:posOffset>-445477</wp:posOffset>
            </wp:positionV>
            <wp:extent cx="3181165" cy="4548554"/>
            <wp:effectExtent l="0" t="0" r="635" b="4445"/>
            <wp:wrapNone/>
            <wp:docPr id="14" name="図 14" descr="K:\生涯学習センター\振興課　【平成31年度】\04_モデル事業\01_家庭教育支援\01 「遊び 学び 育つひろしまっ子！」推進プラン\01 教材開発懇談会\教材（完成）\親の生活編\oyalif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生涯学習センター\振興課　【平成31年度】\04_モデル事業\01_家庭教育支援\01 「遊び 学び 育つひろしまっ子！」推進プラン\01 教材開発懇談会\教材（完成）\親の生活編\oyalife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67" cy="45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F41847" w:rsidRDefault="00F41847"/>
    <w:p w:rsidR="00552F22" w:rsidRDefault="009B180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B3BAED" wp14:editId="6A16F8ED">
            <wp:simplePos x="0" y="0"/>
            <wp:positionH relativeFrom="column">
              <wp:posOffset>-456565</wp:posOffset>
            </wp:positionH>
            <wp:positionV relativeFrom="paragraph">
              <wp:posOffset>-456858</wp:posOffset>
            </wp:positionV>
            <wp:extent cx="3247292" cy="4643104"/>
            <wp:effectExtent l="0" t="0" r="0" b="5715"/>
            <wp:wrapNone/>
            <wp:docPr id="4" name="図 4" descr="K:\生涯学習センター\振興課　【平成31年度】\04_モデル事業\01_家庭教育支援\01 「遊び 学び 育つひろしまっ子！」推進プラン\01 教材開発懇談会\教材（完成）\表紙\親の生活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親の生活編（表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92" cy="464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2F22" w:rsidSect="00DD6D80">
      <w:pgSz w:w="5046" w:h="7201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EFA" w:rsidRDefault="00537EFA" w:rsidP="007C5F10">
      <w:r>
        <w:separator/>
      </w:r>
    </w:p>
  </w:endnote>
  <w:endnote w:type="continuationSeparator" w:id="0">
    <w:p w:rsidR="00537EFA" w:rsidRDefault="00537EFA" w:rsidP="007C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EFA" w:rsidRDefault="00537EFA" w:rsidP="007C5F10">
      <w:r>
        <w:separator/>
      </w:r>
    </w:p>
  </w:footnote>
  <w:footnote w:type="continuationSeparator" w:id="0">
    <w:p w:rsidR="00537EFA" w:rsidRDefault="00537EFA" w:rsidP="007C5F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47"/>
    <w:rsid w:val="00024D82"/>
    <w:rsid w:val="00047785"/>
    <w:rsid w:val="00266163"/>
    <w:rsid w:val="004927EA"/>
    <w:rsid w:val="004A4D0F"/>
    <w:rsid w:val="004F005F"/>
    <w:rsid w:val="00537EFA"/>
    <w:rsid w:val="00552F22"/>
    <w:rsid w:val="0068200A"/>
    <w:rsid w:val="006848B6"/>
    <w:rsid w:val="006850AE"/>
    <w:rsid w:val="007C5F10"/>
    <w:rsid w:val="00877411"/>
    <w:rsid w:val="008E67C4"/>
    <w:rsid w:val="0092478D"/>
    <w:rsid w:val="009B1804"/>
    <w:rsid w:val="00B1526F"/>
    <w:rsid w:val="00B27237"/>
    <w:rsid w:val="00C25527"/>
    <w:rsid w:val="00D57BFC"/>
    <w:rsid w:val="00DA65D0"/>
    <w:rsid w:val="00DD6D80"/>
    <w:rsid w:val="00EC5E6E"/>
    <w:rsid w:val="00F10A30"/>
    <w:rsid w:val="00F41847"/>
    <w:rsid w:val="00F8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18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5F10"/>
  </w:style>
  <w:style w:type="paragraph" w:styleId="a7">
    <w:name w:val="footer"/>
    <w:basedOn w:val="a"/>
    <w:link w:val="a8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5F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18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5F10"/>
  </w:style>
  <w:style w:type="paragraph" w:styleId="a7">
    <w:name w:val="footer"/>
    <w:basedOn w:val="a"/>
    <w:link w:val="a8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5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74C52-EB40-420D-B303-318711C04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A341BF87.dotm</Template>
  <TotalTime>365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15</cp:revision>
  <cp:lastPrinted>2020-03-13T08:10:00Z</cp:lastPrinted>
  <dcterms:created xsi:type="dcterms:W3CDTF">2019-10-17T04:49:00Z</dcterms:created>
  <dcterms:modified xsi:type="dcterms:W3CDTF">2020-03-16T00:00:00Z</dcterms:modified>
</cp:coreProperties>
</file>