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745" w:rsidRDefault="008A1437" w:rsidP="00613745">
      <w:r>
        <w:rPr>
          <w:noProof/>
        </w:rPr>
        <w:drawing>
          <wp:anchor distT="0" distB="0" distL="114300" distR="114300" simplePos="0" relativeHeight="251708416" behindDoc="0" locked="0" layoutInCell="1" allowOverlap="1" wp14:anchorId="3DB4E894" wp14:editId="604B3AA0">
            <wp:simplePos x="0" y="0"/>
            <wp:positionH relativeFrom="column">
              <wp:posOffset>6350</wp:posOffset>
            </wp:positionH>
            <wp:positionV relativeFrom="paragraph">
              <wp:posOffset>66787</wp:posOffset>
            </wp:positionV>
            <wp:extent cx="14141450" cy="1282700"/>
            <wp:effectExtent l="0" t="0" r="0" b="0"/>
            <wp:wrapNone/>
            <wp:docPr id="34" name="図 34" descr="K:\生涯学習センター\振興課　【平成31年度】\04_モデル事業\01_家庭教育支援\01 「遊び 学び 育つひろしまっ子！」推進プラン\イラスト（トマトコーポレーション）\イラスト案0303\タイトル　親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生涯学習センター\振興課　【平成31年度】\04_モデル事業\01_家庭教育支援\01 「遊び 学び 育つひろしまっ子！」推進プラン\イラスト（トマトコーポレーション）\イラスト案0303\タイトル　親編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745" w:rsidRDefault="00613745" w:rsidP="00613745"/>
    <w:p w:rsidR="00613745" w:rsidRDefault="00613745" w:rsidP="00613745"/>
    <w:p w:rsidR="00613745" w:rsidRDefault="00613745" w:rsidP="00613745"/>
    <w:p w:rsidR="00613745" w:rsidRDefault="00613745" w:rsidP="00613745"/>
    <w:p w:rsidR="00613745" w:rsidRDefault="00613745" w:rsidP="00613745"/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470"/>
        <w:gridCol w:w="20790"/>
      </w:tblGrid>
      <w:tr w:rsidR="00613745" w:rsidTr="000D046A">
        <w:trPr>
          <w:trHeight w:val="2116"/>
        </w:trPr>
        <w:tc>
          <w:tcPr>
            <w:tcW w:w="1470" w:type="dxa"/>
            <w:tcBorders>
              <w:top w:val="single" w:sz="18" w:space="0" w:color="FF6699"/>
              <w:left w:val="single" w:sz="18" w:space="0" w:color="FF6699"/>
              <w:bottom w:val="single" w:sz="18" w:space="0" w:color="FF6699"/>
              <w:right w:val="single" w:sz="18" w:space="0" w:color="FF66CC"/>
            </w:tcBorders>
          </w:tcPr>
          <w:p w:rsidR="00613745" w:rsidRDefault="00613745" w:rsidP="000D046A">
            <w:r>
              <w:rPr>
                <w:rFonts w:hint="eastAsia"/>
                <w:noProof/>
              </w:rPr>
              <w:drawing>
                <wp:anchor distT="0" distB="0" distL="114300" distR="114300" simplePos="0" relativeHeight="251688960" behindDoc="0" locked="0" layoutInCell="1" allowOverlap="1" wp14:anchorId="53BF4415" wp14:editId="6BA3BB09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222250</wp:posOffset>
                  </wp:positionV>
                  <wp:extent cx="806570" cy="800100"/>
                  <wp:effectExtent l="0" t="0" r="0" b="0"/>
                  <wp:wrapNone/>
                  <wp:docPr id="28" name="図 28" descr="C:\Users\19796\Desktop\346de855e64e2fb25c4ec1d8a3f4f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7" descr="C:\Users\19796\Desktop\346de855e64e2fb25c4ec1d8a3f4f04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0" t="53209" r="66719" b="10948"/>
                          <a:stretch/>
                        </pic:blipFill>
                        <pic:spPr bwMode="auto">
                          <a:xfrm>
                            <a:off x="0" y="0"/>
                            <a:ext cx="806989" cy="80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0" w:type="dxa"/>
            <w:tcBorders>
              <w:top w:val="single" w:sz="18" w:space="0" w:color="FF6699"/>
              <w:left w:val="single" w:sz="18" w:space="0" w:color="FF66CC"/>
              <w:bottom w:val="single" w:sz="18" w:space="0" w:color="FF6699"/>
              <w:right w:val="single" w:sz="18" w:space="0" w:color="FF6699"/>
            </w:tcBorders>
            <w:shd w:val="clear" w:color="auto" w:fill="FFFFCC"/>
            <w:vAlign w:val="center"/>
          </w:tcPr>
          <w:p w:rsidR="00613745" w:rsidRPr="00527B38" w:rsidRDefault="006E65DD" w:rsidP="000D046A">
            <w:pPr>
              <w:rPr>
                <w:rFonts w:ascii="HG丸ｺﾞｼｯｸM-PRO" w:eastAsia="HG丸ｺﾞｼｯｸM-PRO" w:hAnsi="HG丸ｺﾞｼｯｸM-PRO"/>
                <w:b/>
                <w:sz w:val="96"/>
                <w:szCs w:val="9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96"/>
                <w:szCs w:val="96"/>
              </w:rPr>
              <w:t>自分の子供をほ</w:t>
            </w:r>
            <w:r w:rsidR="00613745" w:rsidRPr="00527B38">
              <w:rPr>
                <w:rFonts w:ascii="HG丸ｺﾞｼｯｸM-PRO" w:eastAsia="HG丸ｺﾞｼｯｸM-PRO" w:hAnsi="HG丸ｺﾞｼｯｸM-PRO" w:hint="eastAsia"/>
                <w:b/>
                <w:sz w:val="96"/>
                <w:szCs w:val="96"/>
              </w:rPr>
              <w:t>めてみましょう。</w:t>
            </w:r>
          </w:p>
        </w:tc>
      </w:tr>
      <w:tr w:rsidR="00613745" w:rsidTr="000D046A">
        <w:trPr>
          <w:trHeight w:val="2116"/>
        </w:trPr>
        <w:tc>
          <w:tcPr>
            <w:tcW w:w="1470" w:type="dxa"/>
            <w:tcBorders>
              <w:top w:val="single" w:sz="18" w:space="0" w:color="FF6699"/>
              <w:left w:val="single" w:sz="18" w:space="0" w:color="FF6699"/>
              <w:bottom w:val="single" w:sz="18" w:space="0" w:color="FF6699"/>
              <w:right w:val="single" w:sz="18" w:space="0" w:color="FF66CC"/>
            </w:tcBorders>
          </w:tcPr>
          <w:p w:rsidR="00613745" w:rsidRDefault="00613745" w:rsidP="000D046A">
            <w:r>
              <w:rPr>
                <w:rFonts w:ascii="HGP創英角ﾎﾟｯﾌﾟ体" w:eastAsia="HGP創英角ﾎﾟｯﾌﾟ体" w:hAnsi="HGP創英角ﾎﾟｯﾌﾟ体" w:hint="eastAsia"/>
                <w:noProof/>
                <w:sz w:val="96"/>
                <w:szCs w:val="96"/>
              </w:rPr>
              <w:drawing>
                <wp:anchor distT="0" distB="0" distL="114300" distR="114300" simplePos="0" relativeHeight="251689984" behindDoc="0" locked="0" layoutInCell="1" allowOverlap="1" wp14:anchorId="54EA94C1" wp14:editId="4659894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269240</wp:posOffset>
                  </wp:positionV>
                  <wp:extent cx="772141" cy="825500"/>
                  <wp:effectExtent l="0" t="0" r="9525" b="0"/>
                  <wp:wrapNone/>
                  <wp:docPr id="29" name="図 29" descr="C:\Users\19796\Desktop\346de855e64e2fb25c4ec1d8a3f4f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8" descr="C:\Users\19796\Desktop\346de855e64e2fb25c4ec1d8a3f4f04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79" t="54177" r="36842" b="8734"/>
                          <a:stretch/>
                        </pic:blipFill>
                        <pic:spPr bwMode="auto">
                          <a:xfrm>
                            <a:off x="0" y="0"/>
                            <a:ext cx="772141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0" w:type="dxa"/>
            <w:tcBorders>
              <w:top w:val="single" w:sz="18" w:space="0" w:color="FF6699"/>
              <w:left w:val="single" w:sz="18" w:space="0" w:color="FF66CC"/>
              <w:bottom w:val="single" w:sz="18" w:space="0" w:color="FF6699"/>
              <w:right w:val="single" w:sz="18" w:space="0" w:color="FF6699"/>
            </w:tcBorders>
            <w:shd w:val="clear" w:color="auto" w:fill="CCFFCC"/>
            <w:vAlign w:val="center"/>
          </w:tcPr>
          <w:p w:rsidR="00613745" w:rsidRPr="00527B38" w:rsidRDefault="00613745" w:rsidP="000D046A">
            <w:pPr>
              <w:rPr>
                <w:rFonts w:ascii="HG丸ｺﾞｼｯｸM-PRO" w:eastAsia="HG丸ｺﾞｼｯｸM-PRO" w:hAnsi="HG丸ｺﾞｼｯｸM-PRO"/>
                <w:b/>
                <w:sz w:val="96"/>
                <w:szCs w:val="96"/>
              </w:rPr>
            </w:pPr>
            <w:r w:rsidRPr="00527B38">
              <w:rPr>
                <w:rFonts w:ascii="HG丸ｺﾞｼｯｸM-PRO" w:eastAsia="HG丸ｺﾞｼｯｸM-PRO" w:hAnsi="HG丸ｺﾞｼｯｸM-PRO" w:hint="eastAsia"/>
                <w:b/>
                <w:sz w:val="96"/>
                <w:szCs w:val="96"/>
              </w:rPr>
              <w:t>子供と一緒にやって楽しかったことは？</w:t>
            </w:r>
          </w:p>
        </w:tc>
      </w:tr>
      <w:tr w:rsidR="00613745" w:rsidTr="000D046A">
        <w:trPr>
          <w:trHeight w:val="2116"/>
        </w:trPr>
        <w:tc>
          <w:tcPr>
            <w:tcW w:w="1470" w:type="dxa"/>
            <w:tcBorders>
              <w:top w:val="single" w:sz="18" w:space="0" w:color="FF6699"/>
              <w:left w:val="single" w:sz="18" w:space="0" w:color="FF6699"/>
              <w:bottom w:val="single" w:sz="18" w:space="0" w:color="FF6699"/>
              <w:right w:val="single" w:sz="18" w:space="0" w:color="FF66CC"/>
            </w:tcBorders>
          </w:tcPr>
          <w:p w:rsidR="00613745" w:rsidRDefault="00613745" w:rsidP="000D046A">
            <w:r>
              <w:rPr>
                <w:rFonts w:ascii="HGP創英角ﾎﾟｯﾌﾟ体" w:eastAsia="HGP創英角ﾎﾟｯﾌﾟ体" w:hAnsi="HGP創英角ﾎﾟｯﾌﾟ体" w:hint="eastAsia"/>
                <w:noProof/>
                <w:sz w:val="96"/>
                <w:szCs w:val="96"/>
              </w:rPr>
              <w:drawing>
                <wp:anchor distT="0" distB="0" distL="114300" distR="114300" simplePos="0" relativeHeight="251691008" behindDoc="0" locked="0" layoutInCell="1" allowOverlap="1" wp14:anchorId="72C788A7" wp14:editId="6BD2619B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316230</wp:posOffset>
                  </wp:positionV>
                  <wp:extent cx="774700" cy="762000"/>
                  <wp:effectExtent l="0" t="0" r="6350" b="0"/>
                  <wp:wrapNone/>
                  <wp:docPr id="30" name="図 30" descr="C:\Users\19796\Desktop\346de855e64e2fb25c4ec1d8a3f4f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9" descr="C:\Users\19796\Desktop\346de855e64e2fb25c4ec1d8a3f4f04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93" t="54965" r="6321" b="9169"/>
                          <a:stretch/>
                        </pic:blipFill>
                        <pic:spPr bwMode="auto">
                          <a:xfrm>
                            <a:off x="0" y="0"/>
                            <a:ext cx="7747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0" w:type="dxa"/>
            <w:tcBorders>
              <w:top w:val="single" w:sz="18" w:space="0" w:color="FF6699"/>
              <w:left w:val="single" w:sz="18" w:space="0" w:color="FF66CC"/>
              <w:bottom w:val="single" w:sz="18" w:space="0" w:color="FF6699"/>
              <w:right w:val="single" w:sz="18" w:space="0" w:color="FF6699"/>
            </w:tcBorders>
            <w:shd w:val="clear" w:color="auto" w:fill="CCFFFF"/>
            <w:vAlign w:val="center"/>
          </w:tcPr>
          <w:p w:rsidR="00613745" w:rsidRPr="00527B38" w:rsidRDefault="00613745" w:rsidP="000D046A">
            <w:pPr>
              <w:rPr>
                <w:rFonts w:ascii="HG丸ｺﾞｼｯｸM-PRO" w:eastAsia="HG丸ｺﾞｼｯｸM-PRO" w:hAnsi="HG丸ｺﾞｼｯｸM-PRO"/>
                <w:b/>
                <w:sz w:val="96"/>
                <w:szCs w:val="96"/>
              </w:rPr>
            </w:pPr>
            <w:r w:rsidRPr="00527B38">
              <w:rPr>
                <w:rFonts w:ascii="HG丸ｺﾞｼｯｸM-PRO" w:eastAsia="HG丸ｺﾞｼｯｸM-PRO" w:hAnsi="HG丸ｺﾞｼｯｸM-PRO" w:hint="eastAsia"/>
                <w:b/>
                <w:sz w:val="96"/>
                <w:szCs w:val="96"/>
              </w:rPr>
              <w:t>自分の時間の見つけ方って？</w:t>
            </w:r>
          </w:p>
        </w:tc>
      </w:tr>
      <w:tr w:rsidR="00613745" w:rsidTr="000D046A">
        <w:trPr>
          <w:trHeight w:val="2116"/>
        </w:trPr>
        <w:tc>
          <w:tcPr>
            <w:tcW w:w="1470" w:type="dxa"/>
            <w:tcBorders>
              <w:top w:val="single" w:sz="18" w:space="0" w:color="FF6699"/>
              <w:left w:val="single" w:sz="18" w:space="0" w:color="FF6699"/>
              <w:bottom w:val="single" w:sz="18" w:space="0" w:color="FF6699"/>
              <w:right w:val="single" w:sz="18" w:space="0" w:color="FF66CC"/>
            </w:tcBorders>
          </w:tcPr>
          <w:p w:rsidR="00613745" w:rsidRDefault="00613745" w:rsidP="000D046A">
            <w:r>
              <w:rPr>
                <w:rFonts w:ascii="HGP創英角ﾎﾟｯﾌﾟ体" w:eastAsia="HGP創英角ﾎﾟｯﾌﾟ体" w:hAnsi="HGP創英角ﾎﾟｯﾌﾟ体" w:hint="eastAsia"/>
                <w:noProof/>
                <w:sz w:val="96"/>
                <w:szCs w:val="96"/>
              </w:rPr>
              <w:drawing>
                <wp:anchor distT="0" distB="0" distL="114300" distR="114300" simplePos="0" relativeHeight="251692032" behindDoc="0" locked="0" layoutInCell="1" allowOverlap="1" wp14:anchorId="5E2E18D6" wp14:editId="297BA767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287020</wp:posOffset>
                  </wp:positionV>
                  <wp:extent cx="811030" cy="800100"/>
                  <wp:effectExtent l="0" t="0" r="8255" b="0"/>
                  <wp:wrapNone/>
                  <wp:docPr id="31" name="図 31" descr="C:\Users\19796\Desktop\346de855e64e2fb25c4ec1d8a3f4f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10" descr="C:\Users\19796\Desktop\346de855e64e2fb25c4ec1d8a3f4f04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3" t="9607" r="68261" b="53712"/>
                          <a:stretch/>
                        </pic:blipFill>
                        <pic:spPr bwMode="auto">
                          <a:xfrm>
                            <a:off x="0" y="0"/>
                            <a:ext cx="81103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0" w:type="dxa"/>
            <w:tcBorders>
              <w:top w:val="single" w:sz="18" w:space="0" w:color="FF6699"/>
              <w:left w:val="single" w:sz="18" w:space="0" w:color="FF66CC"/>
              <w:bottom w:val="single" w:sz="18" w:space="0" w:color="FF6699"/>
              <w:right w:val="single" w:sz="18" w:space="0" w:color="FF6699"/>
            </w:tcBorders>
            <w:shd w:val="clear" w:color="auto" w:fill="FFFF99"/>
            <w:vAlign w:val="center"/>
          </w:tcPr>
          <w:p w:rsidR="00613745" w:rsidRPr="00527B38" w:rsidRDefault="00613745" w:rsidP="000D046A">
            <w:pPr>
              <w:rPr>
                <w:rFonts w:ascii="HG丸ｺﾞｼｯｸM-PRO" w:eastAsia="HG丸ｺﾞｼｯｸM-PRO" w:hAnsi="HG丸ｺﾞｼｯｸM-PRO"/>
                <w:b/>
                <w:sz w:val="88"/>
                <w:szCs w:val="88"/>
              </w:rPr>
            </w:pPr>
            <w:r w:rsidRPr="00527B38">
              <w:rPr>
                <w:rFonts w:ascii="HG丸ｺﾞｼｯｸM-PRO" w:eastAsia="HG丸ｺﾞｼｯｸM-PRO" w:hAnsi="HG丸ｺﾞｼｯｸM-PRO" w:hint="eastAsia"/>
                <w:b/>
                <w:sz w:val="88"/>
                <w:szCs w:val="88"/>
              </w:rPr>
              <w:t>子育ての中でほっこりする（うれしかった）瞬間は？</w:t>
            </w:r>
          </w:p>
        </w:tc>
      </w:tr>
      <w:tr w:rsidR="00613745" w:rsidTr="000D046A">
        <w:trPr>
          <w:trHeight w:val="2116"/>
        </w:trPr>
        <w:tc>
          <w:tcPr>
            <w:tcW w:w="1470" w:type="dxa"/>
            <w:tcBorders>
              <w:top w:val="single" w:sz="18" w:space="0" w:color="FF6699"/>
              <w:left w:val="single" w:sz="18" w:space="0" w:color="FF6699"/>
              <w:bottom w:val="single" w:sz="18" w:space="0" w:color="FF6699"/>
              <w:right w:val="single" w:sz="18" w:space="0" w:color="FF66CC"/>
            </w:tcBorders>
          </w:tcPr>
          <w:p w:rsidR="00613745" w:rsidRDefault="00613745" w:rsidP="000D046A">
            <w:r>
              <w:rPr>
                <w:rFonts w:ascii="HGP創英角ﾎﾟｯﾌﾟ体" w:eastAsia="HGP創英角ﾎﾟｯﾌﾟ体" w:hAnsi="HGP創英角ﾎﾟｯﾌﾟ体" w:hint="eastAsia"/>
                <w:noProof/>
                <w:sz w:val="96"/>
                <w:szCs w:val="96"/>
              </w:rPr>
              <w:drawing>
                <wp:anchor distT="0" distB="0" distL="114300" distR="114300" simplePos="0" relativeHeight="251695104" behindDoc="0" locked="0" layoutInCell="1" allowOverlap="1" wp14:anchorId="4440B629" wp14:editId="0199262E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283210</wp:posOffset>
                  </wp:positionV>
                  <wp:extent cx="800100" cy="825500"/>
                  <wp:effectExtent l="0" t="0" r="0" b="0"/>
                  <wp:wrapNone/>
                  <wp:docPr id="32" name="図 32" descr="C:\Users\19796\Desktop\346de855e64e2fb25c4ec1d8a3f4f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1" descr="C:\Users\19796\Desktop\346de855e64e2fb25c4ec1d8a3f4f04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78" t="10090" r="37690" b="53916"/>
                          <a:stretch/>
                        </pic:blipFill>
                        <pic:spPr bwMode="auto">
                          <a:xfrm>
                            <a:off x="0" y="0"/>
                            <a:ext cx="8001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0" w:type="dxa"/>
            <w:tcBorders>
              <w:top w:val="single" w:sz="18" w:space="0" w:color="FF6699"/>
              <w:left w:val="single" w:sz="18" w:space="0" w:color="FF66CC"/>
              <w:bottom w:val="single" w:sz="18" w:space="0" w:color="FF6699"/>
              <w:right w:val="single" w:sz="18" w:space="0" w:color="FF6699"/>
            </w:tcBorders>
            <w:shd w:val="clear" w:color="auto" w:fill="FFCCFF"/>
            <w:vAlign w:val="center"/>
          </w:tcPr>
          <w:p w:rsidR="00613745" w:rsidRPr="00527B38" w:rsidRDefault="00613745" w:rsidP="000D046A">
            <w:pPr>
              <w:tabs>
                <w:tab w:val="left" w:pos="3204"/>
              </w:tabs>
              <w:rPr>
                <w:rFonts w:ascii="HG丸ｺﾞｼｯｸM-PRO" w:eastAsia="HG丸ｺﾞｼｯｸM-PRO" w:hAnsi="HG丸ｺﾞｼｯｸM-PRO"/>
                <w:b/>
                <w:sz w:val="96"/>
                <w:szCs w:val="9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96"/>
                <w:szCs w:val="96"/>
              </w:rPr>
              <w:t>子育てで大切にしていることは何ですか？</w:t>
            </w:r>
          </w:p>
        </w:tc>
      </w:tr>
      <w:tr w:rsidR="00613745" w:rsidTr="000D046A">
        <w:trPr>
          <w:trHeight w:val="2116"/>
        </w:trPr>
        <w:tc>
          <w:tcPr>
            <w:tcW w:w="1470" w:type="dxa"/>
            <w:tcBorders>
              <w:top w:val="single" w:sz="18" w:space="0" w:color="FF6699"/>
              <w:left w:val="single" w:sz="18" w:space="0" w:color="FF6699"/>
              <w:bottom w:val="single" w:sz="18" w:space="0" w:color="FF6699"/>
              <w:right w:val="single" w:sz="18" w:space="0" w:color="FF66CC"/>
            </w:tcBorders>
          </w:tcPr>
          <w:p w:rsidR="00613745" w:rsidRDefault="00AE4263" w:rsidP="000D046A"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2AF637D" wp14:editId="4D88AB6B">
                      <wp:simplePos x="0" y="0"/>
                      <wp:positionH relativeFrom="column">
                        <wp:posOffset>846455</wp:posOffset>
                      </wp:positionH>
                      <wp:positionV relativeFrom="paragraph">
                        <wp:posOffset>164556</wp:posOffset>
                      </wp:positionV>
                      <wp:extent cx="11857990" cy="1117600"/>
                      <wp:effectExtent l="0" t="0" r="0" b="6350"/>
                      <wp:wrapNone/>
                      <wp:docPr id="18" name="テキスト ボック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57990" cy="1117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4263" w:rsidRDefault="00AE4263">
                                  <w:r w:rsidRPr="00527B3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96"/>
                                      <w:szCs w:val="96"/>
                                    </w:rPr>
                                    <w:t>子育ての悩みを誰に相談してる？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8" o:spid="_x0000_s1026" type="#_x0000_t202" style="position:absolute;left:0;text-align:left;margin-left:66.65pt;margin-top:12.95pt;width:933.7pt;height:8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" filled="f" stroked="f" strokeweight=".5pt">
                      <v:textbox>
                        <w:txbxContent>
                          <w:p w:rsidR="00AE4263" w:rsidRDefault="00AE4263">
                            <w:r w:rsidRPr="00527B3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96"/>
                                <w:szCs w:val="96"/>
                              </w:rPr>
                              <w:t>子育ての悩みを誰に相談してる？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3745">
              <w:rPr>
                <w:rFonts w:ascii="HGP創英角ﾎﾟｯﾌﾟ体" w:eastAsia="HGP創英角ﾎﾟｯﾌﾟ体" w:hAnsi="HGP創英角ﾎﾟｯﾌﾟ体" w:hint="eastAsia"/>
                <w:noProof/>
                <w:sz w:val="96"/>
                <w:szCs w:val="96"/>
              </w:rPr>
              <w:drawing>
                <wp:anchor distT="0" distB="0" distL="114300" distR="114300" simplePos="0" relativeHeight="251696128" behindDoc="0" locked="0" layoutInCell="1" allowOverlap="1" wp14:anchorId="05E32578" wp14:editId="76213306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279400</wp:posOffset>
                  </wp:positionV>
                  <wp:extent cx="844554" cy="850900"/>
                  <wp:effectExtent l="0" t="0" r="0" b="6350"/>
                  <wp:wrapNone/>
                  <wp:docPr id="33" name="図 33" descr="C:\Users\19796\Desktop\346de855e64e2fb25c4ec1d8a3f4f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2" descr="C:\Users\19796\Desktop\346de855e64e2fb25c4ec1d8a3f4f04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21" t="10043" r="5084" b="53275"/>
                          <a:stretch/>
                        </pic:blipFill>
                        <pic:spPr bwMode="auto">
                          <a:xfrm>
                            <a:off x="0" y="0"/>
                            <a:ext cx="844554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0" w:type="dxa"/>
            <w:tcBorders>
              <w:top w:val="single" w:sz="18" w:space="0" w:color="FF6699"/>
              <w:left w:val="single" w:sz="18" w:space="0" w:color="FF66CC"/>
              <w:bottom w:val="single" w:sz="18" w:space="0" w:color="FF6699"/>
              <w:right w:val="single" w:sz="18" w:space="0" w:color="FF6699"/>
            </w:tcBorders>
            <w:shd w:val="clear" w:color="auto" w:fill="FFCCCC"/>
            <w:vAlign w:val="center"/>
          </w:tcPr>
          <w:p w:rsidR="00613745" w:rsidRPr="00527B38" w:rsidRDefault="00AE4263" w:rsidP="000D046A">
            <w:pPr>
              <w:rPr>
                <w:rFonts w:ascii="HG丸ｺﾞｼｯｸM-PRO" w:eastAsia="HG丸ｺﾞｼｯｸM-PRO" w:hAnsi="HG丸ｺﾞｼｯｸM-PRO"/>
                <w:b/>
                <w:sz w:val="96"/>
                <w:szCs w:val="9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714559" behindDoc="0" locked="0" layoutInCell="1" allowOverlap="1" wp14:anchorId="348996FE" wp14:editId="1D724D4A">
                      <wp:simplePos x="0" y="0"/>
                      <wp:positionH relativeFrom="column">
                        <wp:posOffset>8323580</wp:posOffset>
                      </wp:positionH>
                      <wp:positionV relativeFrom="paragraph">
                        <wp:posOffset>1307465</wp:posOffset>
                      </wp:positionV>
                      <wp:extent cx="4876165" cy="521970"/>
                      <wp:effectExtent l="0" t="0" r="0" b="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6165" cy="5219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4263" w:rsidRPr="0001258D" w:rsidRDefault="00AE426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36"/>
                                      <w:szCs w:val="36"/>
                                    </w:rPr>
                                    <w:t>サイコロ製作</w:t>
                                  </w:r>
                                  <w:r w:rsidRPr="0001258D">
                                    <w:rPr>
                                      <w:rFonts w:ascii="HG丸ｺﾞｼｯｸM-PRO" w:eastAsia="HG丸ｺﾞｼｯｸM-PRO" w:hAnsi="HG丸ｺﾞｼｯｸM-PRO" w:hint="eastAsia"/>
                                      <w:sz w:val="36"/>
                                      <w:szCs w:val="36"/>
                                    </w:rPr>
                                    <w:t>協力：安田女子短期大学保育科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" o:spid="_x0000_s1027" type="#_x0000_t202" style="position:absolute;left:0;text-align:left;margin-left:655.4pt;margin-top:102.95pt;width:383.95pt;height:41.1pt;z-index:25171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" filled="f" stroked="f" strokeweight=".5pt">
                      <v:textbox>
                        <w:txbxContent>
                          <w:p w:rsidR="00AE4263" w:rsidRPr="0001258D" w:rsidRDefault="00AE4263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サイコロ製作</w:t>
                            </w:r>
                            <w:r w:rsidRPr="0001258D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協力：安田女子短期大学保育科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613745" w:rsidRDefault="008A1437" w:rsidP="00613745"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51276687" wp14:editId="6F951744">
            <wp:simplePos x="0" y="0"/>
            <wp:positionH relativeFrom="column">
              <wp:posOffset>-50800</wp:posOffset>
            </wp:positionH>
            <wp:positionV relativeFrom="paragraph">
              <wp:posOffset>-2017</wp:posOffset>
            </wp:positionV>
            <wp:extent cx="14207490" cy="1330383"/>
            <wp:effectExtent l="0" t="0" r="3810" b="3175"/>
            <wp:wrapNone/>
            <wp:docPr id="35" name="図 35" descr="K:\生涯学習センター\振興課　【平成31年度】\04_モデル事業\01_家庭教育支援\01 「遊び 学び 育つひろしまっ子！」推進プラン\イラスト（トマトコーポレーション）\イラスト案0303\タイトル親の生活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生涯学習センター\振興課　【平成31年度】\04_モデル事業\01_家庭教育支援\01 「遊び 学び 育つひろしまっ子！」推進プラン\イラスト（トマトコーポレーション）\イラスト案0303\タイトル親の生活編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33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745" w:rsidRDefault="00613745" w:rsidP="00613745"/>
    <w:p w:rsidR="00613745" w:rsidRDefault="00613745" w:rsidP="00613745"/>
    <w:p w:rsidR="00613745" w:rsidRDefault="00613745" w:rsidP="00613745"/>
    <w:p w:rsidR="00613745" w:rsidRDefault="00613745" w:rsidP="00613745"/>
    <w:p w:rsidR="00613745" w:rsidRDefault="00613745" w:rsidP="00613745"/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470"/>
        <w:gridCol w:w="20790"/>
      </w:tblGrid>
      <w:tr w:rsidR="00613745" w:rsidTr="000D046A">
        <w:trPr>
          <w:trHeight w:val="2116"/>
        </w:trPr>
        <w:tc>
          <w:tcPr>
            <w:tcW w:w="1470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613745" w:rsidRDefault="00613745" w:rsidP="000D046A">
            <w:r>
              <w:rPr>
                <w:rFonts w:hint="eastAsia"/>
                <w:noProof/>
              </w:rPr>
              <w:drawing>
                <wp:anchor distT="0" distB="0" distL="114300" distR="114300" simplePos="0" relativeHeight="251699200" behindDoc="0" locked="0" layoutInCell="1" allowOverlap="1" wp14:anchorId="45AA7DD2" wp14:editId="38A9AD58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226695</wp:posOffset>
                  </wp:positionV>
                  <wp:extent cx="904875" cy="933450"/>
                  <wp:effectExtent l="0" t="0" r="9525" b="0"/>
                  <wp:wrapNone/>
                  <wp:docPr id="5" name="図 5" descr="C:\Users\19796\Desktop\346de855e64e2fb25c4ec1d8a3f4f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7" descr="C:\Users\19796\Desktop\346de855e64e2fb25c4ec1d8a3f4f04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0" t="53209" r="67791" b="10948"/>
                          <a:stretch/>
                        </pic:blipFill>
                        <pic:spPr bwMode="auto">
                          <a:xfrm>
                            <a:off x="0" y="0"/>
                            <a:ext cx="9048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0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FFFFCC"/>
            <w:vAlign w:val="center"/>
          </w:tcPr>
          <w:p w:rsidR="00613745" w:rsidRPr="005A67DB" w:rsidRDefault="00613745" w:rsidP="000D046A">
            <w:pPr>
              <w:rPr>
                <w:rFonts w:ascii="HG丸ｺﾞｼｯｸM-PRO" w:eastAsia="HG丸ｺﾞｼｯｸM-PRO" w:hAnsi="HG丸ｺﾞｼｯｸM-PRO"/>
                <w:b/>
                <w:sz w:val="96"/>
                <w:szCs w:val="96"/>
              </w:rPr>
            </w:pPr>
            <w:r w:rsidRPr="005A67DB">
              <w:rPr>
                <w:rFonts w:ascii="HG丸ｺﾞｼｯｸM-PRO" w:eastAsia="HG丸ｺﾞｼｯｸM-PRO" w:hAnsi="HG丸ｺﾞｼｯｸM-PRO" w:hint="eastAsia"/>
                <w:b/>
                <w:sz w:val="96"/>
                <w:szCs w:val="96"/>
              </w:rPr>
              <w:t>買い物（おねだり等）</w:t>
            </w:r>
          </w:p>
        </w:tc>
      </w:tr>
      <w:tr w:rsidR="00613745" w:rsidTr="000D046A">
        <w:trPr>
          <w:trHeight w:val="2116"/>
        </w:trPr>
        <w:tc>
          <w:tcPr>
            <w:tcW w:w="1470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613745" w:rsidRDefault="00613745" w:rsidP="000D046A">
            <w:r>
              <w:rPr>
                <w:rFonts w:ascii="HGP創英角ﾎﾟｯﾌﾟ体" w:eastAsia="HGP創英角ﾎﾟｯﾌﾟ体" w:hAnsi="HGP創英角ﾎﾟｯﾌﾟ体" w:hint="eastAsia"/>
                <w:noProof/>
                <w:sz w:val="96"/>
                <w:szCs w:val="96"/>
              </w:rPr>
              <w:drawing>
                <wp:anchor distT="0" distB="0" distL="114300" distR="114300" simplePos="0" relativeHeight="251700224" behindDoc="0" locked="0" layoutInCell="1" allowOverlap="1" wp14:anchorId="55F87192" wp14:editId="3729E3AD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269240</wp:posOffset>
                  </wp:positionV>
                  <wp:extent cx="883164" cy="934720"/>
                  <wp:effectExtent l="0" t="0" r="0" b="0"/>
                  <wp:wrapNone/>
                  <wp:docPr id="6" name="図 6" descr="C:\Users\19796\Desktop\346de855e64e2fb25c4ec1d8a3f4f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8" descr="C:\Users\19796\Desktop\346de855e64e2fb25c4ec1d8a3f4f04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79" t="54177" r="36842" b="8734"/>
                          <a:stretch/>
                        </pic:blipFill>
                        <pic:spPr bwMode="auto">
                          <a:xfrm>
                            <a:off x="0" y="0"/>
                            <a:ext cx="883164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0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CCFFCC"/>
            <w:vAlign w:val="center"/>
          </w:tcPr>
          <w:p w:rsidR="00613745" w:rsidRPr="00C64552" w:rsidRDefault="00613745" w:rsidP="000D046A">
            <w:pPr>
              <w:rPr>
                <w:rFonts w:ascii="HG丸ｺﾞｼｯｸM-PRO" w:eastAsia="HG丸ｺﾞｼｯｸM-PRO" w:hAnsi="HG丸ｺﾞｼｯｸM-PRO"/>
                <w:b/>
                <w:sz w:val="86"/>
                <w:szCs w:val="8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86"/>
                <w:szCs w:val="86"/>
              </w:rPr>
              <w:t>おでかけ（公共の場での対応・お薦めの場所等）</w:t>
            </w:r>
          </w:p>
        </w:tc>
      </w:tr>
      <w:tr w:rsidR="00613745" w:rsidTr="000D046A">
        <w:trPr>
          <w:trHeight w:val="2116"/>
        </w:trPr>
        <w:tc>
          <w:tcPr>
            <w:tcW w:w="1470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613745" w:rsidRDefault="00613745" w:rsidP="000D046A">
            <w:r>
              <w:rPr>
                <w:rFonts w:ascii="HGP創英角ﾎﾟｯﾌﾟ体" w:eastAsia="HGP創英角ﾎﾟｯﾌﾟ体" w:hAnsi="HGP創英角ﾎﾟｯﾌﾟ体" w:hint="eastAsia"/>
                <w:noProof/>
                <w:sz w:val="96"/>
                <w:szCs w:val="96"/>
              </w:rPr>
              <w:drawing>
                <wp:anchor distT="0" distB="0" distL="114300" distR="114300" simplePos="0" relativeHeight="251701248" behindDoc="0" locked="0" layoutInCell="1" allowOverlap="1" wp14:anchorId="5D10446E" wp14:editId="541E0EF8">
                  <wp:simplePos x="0" y="0"/>
                  <wp:positionH relativeFrom="column">
                    <wp:posOffset>-42862</wp:posOffset>
                  </wp:positionH>
                  <wp:positionV relativeFrom="paragraph">
                    <wp:posOffset>287973</wp:posOffset>
                  </wp:positionV>
                  <wp:extent cx="873760" cy="873760"/>
                  <wp:effectExtent l="0" t="0" r="2540" b="2540"/>
                  <wp:wrapNone/>
                  <wp:docPr id="13" name="図 13" descr="C:\Users\19796\Desktop\346de855e64e2fb25c4ec1d8a3f4f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9" descr="C:\Users\19796\Desktop\346de855e64e2fb25c4ec1d8a3f4f04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93" t="54965" r="6321" b="9169"/>
                          <a:stretch/>
                        </pic:blipFill>
                        <pic:spPr bwMode="auto">
                          <a:xfrm>
                            <a:off x="0" y="0"/>
                            <a:ext cx="873760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0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CCFFFF"/>
            <w:vAlign w:val="center"/>
          </w:tcPr>
          <w:p w:rsidR="00613745" w:rsidRPr="005A67DB" w:rsidRDefault="00613745" w:rsidP="000D046A">
            <w:pPr>
              <w:rPr>
                <w:rFonts w:ascii="HG丸ｺﾞｼｯｸM-PRO" w:eastAsia="HG丸ｺﾞｼｯｸM-PRO" w:hAnsi="HG丸ｺﾞｼｯｸM-PRO"/>
                <w:b/>
                <w:sz w:val="96"/>
                <w:szCs w:val="96"/>
              </w:rPr>
            </w:pPr>
            <w:r w:rsidRPr="005A67DB">
              <w:rPr>
                <w:rFonts w:ascii="HG丸ｺﾞｼｯｸM-PRO" w:eastAsia="HG丸ｺﾞｼｯｸM-PRO" w:hAnsi="HG丸ｺﾞｼｯｸM-PRO" w:hint="eastAsia"/>
                <w:b/>
                <w:sz w:val="96"/>
                <w:szCs w:val="96"/>
              </w:rPr>
              <w:t>子育ての協力（パートナー・祖父母・友達等）</w:t>
            </w:r>
          </w:p>
        </w:tc>
      </w:tr>
      <w:tr w:rsidR="00613745" w:rsidTr="000D046A">
        <w:trPr>
          <w:trHeight w:val="2116"/>
        </w:trPr>
        <w:tc>
          <w:tcPr>
            <w:tcW w:w="1470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613745" w:rsidRDefault="00613745" w:rsidP="000D046A">
            <w:r>
              <w:rPr>
                <w:rFonts w:ascii="HGP創英角ﾎﾟｯﾌﾟ体" w:eastAsia="HGP創英角ﾎﾟｯﾌﾟ体" w:hAnsi="HGP創英角ﾎﾟｯﾌﾟ体" w:hint="eastAsia"/>
                <w:noProof/>
                <w:sz w:val="96"/>
                <w:szCs w:val="96"/>
              </w:rPr>
              <w:drawing>
                <wp:anchor distT="0" distB="0" distL="114300" distR="114300" simplePos="0" relativeHeight="251702272" behindDoc="0" locked="0" layoutInCell="1" allowOverlap="1" wp14:anchorId="20312639" wp14:editId="1894224A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231140</wp:posOffset>
                  </wp:positionV>
                  <wp:extent cx="812800" cy="873760"/>
                  <wp:effectExtent l="0" t="0" r="6350" b="2540"/>
                  <wp:wrapNone/>
                  <wp:docPr id="15" name="図 15" descr="C:\Users\19796\Desktop\346de855e64e2fb25c4ec1d8a3f4f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10" descr="C:\Users\19796\Desktop\346de855e64e2fb25c4ec1d8a3f4f04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3" t="9607" r="68261" b="53712"/>
                          <a:stretch/>
                        </pic:blipFill>
                        <pic:spPr bwMode="auto">
                          <a:xfrm>
                            <a:off x="0" y="0"/>
                            <a:ext cx="812800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0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FFFF99"/>
            <w:vAlign w:val="center"/>
          </w:tcPr>
          <w:p w:rsidR="00613745" w:rsidRPr="00511F5A" w:rsidRDefault="00613745" w:rsidP="000D046A">
            <w:pPr>
              <w:rPr>
                <w:rFonts w:ascii="HG丸ｺﾞｼｯｸM-PRO" w:eastAsia="HG丸ｺﾞｼｯｸM-PRO" w:hAnsi="HG丸ｺﾞｼｯｸM-PRO"/>
                <w:b/>
                <w:sz w:val="80"/>
                <w:szCs w:val="80"/>
              </w:rPr>
            </w:pPr>
            <w:r w:rsidRPr="00511F5A">
              <w:rPr>
                <w:rFonts w:ascii="HG丸ｺﾞｼｯｸM-PRO" w:eastAsia="HG丸ｺﾞｼｯｸM-PRO" w:hAnsi="HG丸ｺﾞｼｯｸM-PRO" w:hint="eastAsia"/>
                <w:b/>
                <w:sz w:val="80"/>
                <w:szCs w:val="80"/>
              </w:rPr>
              <w:t>自分の時間の見つけ方（ストレス解消法・リラックス法</w:t>
            </w:r>
            <w:r>
              <w:rPr>
                <w:rFonts w:ascii="HG丸ｺﾞｼｯｸM-PRO" w:eastAsia="HG丸ｺﾞｼｯｸM-PRO" w:hAnsi="HG丸ｺﾞｼｯｸM-PRO" w:hint="eastAsia"/>
                <w:b/>
                <w:sz w:val="80"/>
                <w:szCs w:val="80"/>
              </w:rPr>
              <w:t>等</w:t>
            </w:r>
            <w:r w:rsidRPr="00511F5A">
              <w:rPr>
                <w:rFonts w:ascii="HG丸ｺﾞｼｯｸM-PRO" w:eastAsia="HG丸ｺﾞｼｯｸM-PRO" w:hAnsi="HG丸ｺﾞｼｯｸM-PRO" w:hint="eastAsia"/>
                <w:b/>
                <w:sz w:val="80"/>
                <w:szCs w:val="80"/>
              </w:rPr>
              <w:t>）</w:t>
            </w:r>
          </w:p>
        </w:tc>
      </w:tr>
      <w:tr w:rsidR="00613745" w:rsidTr="000D046A">
        <w:trPr>
          <w:trHeight w:val="2116"/>
        </w:trPr>
        <w:tc>
          <w:tcPr>
            <w:tcW w:w="1470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613745" w:rsidRDefault="00613745" w:rsidP="000D046A">
            <w:r>
              <w:rPr>
                <w:rFonts w:ascii="HGP創英角ﾎﾟｯﾌﾟ体" w:eastAsia="HGP創英角ﾎﾟｯﾌﾟ体" w:hAnsi="HGP創英角ﾎﾟｯﾌﾟ体" w:hint="eastAsia"/>
                <w:noProof/>
                <w:sz w:val="96"/>
                <w:szCs w:val="96"/>
              </w:rPr>
              <w:drawing>
                <wp:anchor distT="0" distB="0" distL="114300" distR="114300" simplePos="0" relativeHeight="251705344" behindDoc="0" locked="0" layoutInCell="1" allowOverlap="1" wp14:anchorId="05F43299" wp14:editId="0445D687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262890</wp:posOffset>
                  </wp:positionV>
                  <wp:extent cx="792480" cy="833120"/>
                  <wp:effectExtent l="0" t="0" r="7620" b="5080"/>
                  <wp:wrapNone/>
                  <wp:docPr id="16" name="図 16" descr="C:\Users\19796\Desktop\346de855e64e2fb25c4ec1d8a3f4f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1" descr="C:\Users\19796\Desktop\346de855e64e2fb25c4ec1d8a3f4f04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78" t="10090" r="37690" b="53916"/>
                          <a:stretch/>
                        </pic:blipFill>
                        <pic:spPr bwMode="auto">
                          <a:xfrm>
                            <a:off x="0" y="0"/>
                            <a:ext cx="792480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0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FFCCFF"/>
            <w:vAlign w:val="center"/>
          </w:tcPr>
          <w:p w:rsidR="00613745" w:rsidRPr="00C64552" w:rsidRDefault="00613745" w:rsidP="000D046A">
            <w:pPr>
              <w:tabs>
                <w:tab w:val="left" w:pos="3204"/>
              </w:tabs>
              <w:rPr>
                <w:rFonts w:ascii="HG丸ｺﾞｼｯｸM-PRO" w:eastAsia="HG丸ｺﾞｼｯｸM-PRO" w:hAnsi="HG丸ｺﾞｼｯｸM-PRO"/>
                <w:b/>
                <w:sz w:val="100"/>
                <w:szCs w:val="10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100"/>
                <w:szCs w:val="100"/>
              </w:rPr>
              <w:t>うれしかった瞬間</w:t>
            </w:r>
          </w:p>
        </w:tc>
      </w:tr>
      <w:tr w:rsidR="00613745" w:rsidTr="0001258D">
        <w:trPr>
          <w:trHeight w:val="2116"/>
        </w:trPr>
        <w:tc>
          <w:tcPr>
            <w:tcW w:w="1470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613745" w:rsidRDefault="00AE4263" w:rsidP="000D046A"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100"/>
                <w:szCs w:val="10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C2F571F" wp14:editId="7F2E1A79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156119</wp:posOffset>
                      </wp:positionV>
                      <wp:extent cx="6821170" cy="914400"/>
                      <wp:effectExtent l="0" t="0" r="0" b="0"/>
                      <wp:wrapNone/>
                      <wp:docPr id="19" name="テキスト ボック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2117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4263" w:rsidRDefault="00AE4263"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00"/>
                                      <w:szCs w:val="100"/>
                                    </w:rPr>
                                    <w:t>フリートピックス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9" o:spid="_x0000_s1028" type="#_x0000_t202" style="position:absolute;left:0;text-align:left;margin-left:65.1pt;margin-top:12.3pt;width:537.1pt;height:1in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" filled="f" stroked="f" strokeweight=".5pt">
                      <v:textbox>
                        <w:txbxContent>
                          <w:p w:rsidR="00AE4263" w:rsidRDefault="00AE4263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00"/>
                                <w:szCs w:val="100"/>
                              </w:rPr>
                              <w:t>フリートピックス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3745">
              <w:rPr>
                <w:rFonts w:ascii="HGP創英角ﾎﾟｯﾌﾟ体" w:eastAsia="HGP創英角ﾎﾟｯﾌﾟ体" w:hAnsi="HGP創英角ﾎﾟｯﾌﾟ体" w:hint="eastAsia"/>
                <w:noProof/>
                <w:sz w:val="96"/>
                <w:szCs w:val="96"/>
              </w:rPr>
              <w:drawing>
                <wp:anchor distT="0" distB="0" distL="114300" distR="114300" simplePos="0" relativeHeight="251706368" behindDoc="0" locked="0" layoutInCell="1" allowOverlap="1" wp14:anchorId="26BA8879" wp14:editId="5D124ED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254000</wp:posOffset>
                  </wp:positionV>
                  <wp:extent cx="853440" cy="812800"/>
                  <wp:effectExtent l="0" t="0" r="3810" b="6350"/>
                  <wp:wrapNone/>
                  <wp:docPr id="17" name="図 17" descr="C:\Users\19796\Desktop\346de855e64e2fb25c4ec1d8a3f4f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2" descr="C:\Users\19796\Desktop\346de855e64e2fb25c4ec1d8a3f4f04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21" t="10043" r="5084" b="53275"/>
                          <a:stretch/>
                        </pic:blipFill>
                        <pic:spPr bwMode="auto">
                          <a:xfrm>
                            <a:off x="0" y="0"/>
                            <a:ext cx="85344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0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FFCCCC"/>
            <w:vAlign w:val="center"/>
          </w:tcPr>
          <w:p w:rsidR="00613745" w:rsidRPr="00C64552" w:rsidRDefault="00AE4263" w:rsidP="0001258D">
            <w:pPr>
              <w:rPr>
                <w:rFonts w:ascii="HG丸ｺﾞｼｯｸM-PRO" w:eastAsia="HG丸ｺﾞｼｯｸM-PRO" w:hAnsi="HG丸ｺﾞｼｯｸM-PRO"/>
                <w:b/>
                <w:sz w:val="100"/>
                <w:szCs w:val="10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02F95D7" wp14:editId="5C940EAE">
                      <wp:simplePos x="0" y="0"/>
                      <wp:positionH relativeFrom="column">
                        <wp:posOffset>8297545</wp:posOffset>
                      </wp:positionH>
                      <wp:positionV relativeFrom="paragraph">
                        <wp:posOffset>1322070</wp:posOffset>
                      </wp:positionV>
                      <wp:extent cx="4876165" cy="630555"/>
                      <wp:effectExtent l="0" t="0" r="0" b="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6165" cy="6305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4263" w:rsidRPr="0001258D" w:rsidRDefault="00AE4263" w:rsidP="0001258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36"/>
                                      <w:szCs w:val="36"/>
                                    </w:rPr>
                                    <w:t>サイコロ製作</w:t>
                                  </w:r>
                                  <w:r w:rsidRPr="0001258D">
                                    <w:rPr>
                                      <w:rFonts w:ascii="HG丸ｺﾞｼｯｸM-PRO" w:eastAsia="HG丸ｺﾞｼｯｸM-PRO" w:hAnsi="HG丸ｺﾞｼｯｸM-PRO" w:hint="eastAsia"/>
                                      <w:sz w:val="36"/>
                                      <w:szCs w:val="36"/>
                                    </w:rPr>
                                    <w:t>協力：安田女子短期大学保育科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" o:spid="_x0000_s1029" type="#_x0000_t202" style="position:absolute;left:0;text-align:left;margin-left:653.35pt;margin-top:104.1pt;width:383.95pt;height:49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" filled="f" stroked="f" strokeweight=".5pt">
                      <v:textbox>
                        <w:txbxContent>
                          <w:p w:rsidR="00AE4263" w:rsidRPr="0001258D" w:rsidRDefault="00AE4263" w:rsidP="0001258D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サイコロ製作</w:t>
                            </w:r>
                            <w:r w:rsidRPr="0001258D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協力：安田女子短期大学保育科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461199" w:rsidRDefault="008A1437"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266A908F" wp14:editId="6138735F">
            <wp:simplePos x="0" y="0"/>
            <wp:positionH relativeFrom="column">
              <wp:posOffset>0</wp:posOffset>
            </wp:positionH>
            <wp:positionV relativeFrom="paragraph">
              <wp:posOffset>-13447</wp:posOffset>
            </wp:positionV>
            <wp:extent cx="14207490" cy="1355485"/>
            <wp:effectExtent l="0" t="0" r="3810" b="0"/>
            <wp:wrapNone/>
            <wp:docPr id="36" name="図 36" descr="K:\生涯学習センター\振興課　【平成31年度】\04_モデル事業\01_家庭教育支援\01 「遊び 学び 育つひろしまっ子！」推進プラン\イラスト（トマトコーポレーション）\イラスト案0303\タイトル子供の生活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生涯学習センター\振興課　【平成31年度】\04_モデル事業\01_家庭教育支援\01 「遊び 学び 育つひろしまっ子！」推進プラン\イラスト（トマトコーポレーション）\イラスト案0303\タイトル子供の生活編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135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745" w:rsidRDefault="00613745"/>
    <w:p w:rsidR="00613745" w:rsidRDefault="00613745"/>
    <w:p w:rsidR="00461199" w:rsidRDefault="00461199"/>
    <w:p w:rsidR="00BE77A7" w:rsidRDefault="00BE77A7"/>
    <w:p w:rsidR="00BE77A7" w:rsidRDefault="00BE77A7"/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470"/>
        <w:gridCol w:w="20790"/>
      </w:tblGrid>
      <w:tr w:rsidR="00461199" w:rsidTr="00DC7E4B">
        <w:trPr>
          <w:trHeight w:val="2070"/>
        </w:trPr>
        <w:tc>
          <w:tcPr>
            <w:tcW w:w="1470" w:type="dxa"/>
            <w:tcBorders>
              <w:top w:val="single" w:sz="18" w:space="0" w:color="F79646" w:themeColor="accent6"/>
              <w:left w:val="single" w:sz="18" w:space="0" w:color="F79646" w:themeColor="accent6"/>
              <w:bottom w:val="single" w:sz="18" w:space="0" w:color="F79646" w:themeColor="accent6"/>
              <w:right w:val="single" w:sz="18" w:space="0" w:color="F79646" w:themeColor="accent6"/>
            </w:tcBorders>
          </w:tcPr>
          <w:p w:rsidR="00461199" w:rsidRDefault="00BE77A7">
            <w:r>
              <w:rPr>
                <w:rFonts w:hint="eastAsia"/>
                <w:noProof/>
              </w:rPr>
              <w:drawing>
                <wp:anchor distT="0" distB="0" distL="114300" distR="114300" simplePos="0" relativeHeight="251654144" behindDoc="0" locked="0" layoutInCell="1" allowOverlap="1" wp14:anchorId="6B0BF8D8" wp14:editId="45566849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217170</wp:posOffset>
                  </wp:positionV>
                  <wp:extent cx="811179" cy="792480"/>
                  <wp:effectExtent l="0" t="0" r="8255" b="7620"/>
                  <wp:wrapNone/>
                  <wp:docPr id="7" name="図 7" descr="C:\Users\19796\Desktop\346de855e64e2fb25c4ec1d8a3f4f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7" descr="C:\Users\19796\Desktop\346de855e64e2fb25c4ec1d8a3f4f04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0" t="53209" r="66719" b="10948"/>
                          <a:stretch/>
                        </pic:blipFill>
                        <pic:spPr bwMode="auto">
                          <a:xfrm>
                            <a:off x="0" y="0"/>
                            <a:ext cx="806989" cy="78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0" w:type="dxa"/>
            <w:tcBorders>
              <w:top w:val="single" w:sz="18" w:space="0" w:color="F79646" w:themeColor="accent6"/>
              <w:left w:val="single" w:sz="18" w:space="0" w:color="F79646" w:themeColor="accent6"/>
              <w:bottom w:val="single" w:sz="18" w:space="0" w:color="F79646" w:themeColor="accent6"/>
              <w:right w:val="single" w:sz="18" w:space="0" w:color="F79646" w:themeColor="accent6"/>
            </w:tcBorders>
            <w:shd w:val="clear" w:color="auto" w:fill="FFFFCC"/>
            <w:vAlign w:val="center"/>
          </w:tcPr>
          <w:p w:rsidR="00461199" w:rsidRPr="005A67DB" w:rsidRDefault="005A67DB" w:rsidP="005A67DB">
            <w:pPr>
              <w:rPr>
                <w:rFonts w:ascii="HG丸ｺﾞｼｯｸM-PRO" w:eastAsia="HG丸ｺﾞｼｯｸM-PRO" w:hAnsi="HG丸ｺﾞｼｯｸM-PRO"/>
                <w:b/>
                <w:sz w:val="100"/>
                <w:szCs w:val="100"/>
              </w:rPr>
            </w:pPr>
            <w:r w:rsidRPr="005A67DB">
              <w:rPr>
                <w:rFonts w:ascii="HG丸ｺﾞｼｯｸM-PRO" w:eastAsia="HG丸ｺﾞｼｯｸM-PRO" w:hAnsi="HG丸ｺﾞｼｯｸM-PRO" w:hint="eastAsia"/>
                <w:b/>
                <w:sz w:val="100"/>
                <w:szCs w:val="100"/>
              </w:rPr>
              <w:t>食（遊び食べ・離乳食・好き嫌い等）</w:t>
            </w:r>
          </w:p>
        </w:tc>
      </w:tr>
      <w:tr w:rsidR="00461199" w:rsidTr="00DC7E4B">
        <w:trPr>
          <w:trHeight w:val="2070"/>
        </w:trPr>
        <w:tc>
          <w:tcPr>
            <w:tcW w:w="1470" w:type="dxa"/>
            <w:tcBorders>
              <w:top w:val="single" w:sz="18" w:space="0" w:color="F79646" w:themeColor="accent6"/>
              <w:left w:val="single" w:sz="18" w:space="0" w:color="F79646" w:themeColor="accent6"/>
              <w:bottom w:val="single" w:sz="18" w:space="0" w:color="F79646" w:themeColor="accent6"/>
              <w:right w:val="single" w:sz="18" w:space="0" w:color="F79646" w:themeColor="accent6"/>
            </w:tcBorders>
          </w:tcPr>
          <w:p w:rsidR="00461199" w:rsidRDefault="00BE77A7">
            <w:r>
              <w:rPr>
                <w:rFonts w:ascii="HGP創英角ﾎﾟｯﾌﾟ体" w:eastAsia="HGP創英角ﾎﾟｯﾌﾟ体" w:hAnsi="HGP創英角ﾎﾟｯﾌﾟ体" w:hint="eastAsia"/>
                <w:noProof/>
                <w:sz w:val="96"/>
                <w:szCs w:val="96"/>
              </w:rPr>
              <w:drawing>
                <wp:anchor distT="0" distB="0" distL="114300" distR="114300" simplePos="0" relativeHeight="251655168" behindDoc="0" locked="0" layoutInCell="1" allowOverlap="1" wp14:anchorId="1EEB8F10" wp14:editId="4DDC2AC9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347980</wp:posOffset>
                  </wp:positionV>
                  <wp:extent cx="846733" cy="873760"/>
                  <wp:effectExtent l="0" t="0" r="0" b="2540"/>
                  <wp:wrapNone/>
                  <wp:docPr id="8" name="図 8" descr="C:\Users\19796\Desktop\346de855e64e2fb25c4ec1d8a3f4f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8" descr="C:\Users\19796\Desktop\346de855e64e2fb25c4ec1d8a3f4f04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79" t="54177" r="36842" b="8734"/>
                          <a:stretch/>
                        </pic:blipFill>
                        <pic:spPr bwMode="auto">
                          <a:xfrm>
                            <a:off x="0" y="0"/>
                            <a:ext cx="846733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0" w:type="dxa"/>
            <w:tcBorders>
              <w:top w:val="single" w:sz="18" w:space="0" w:color="F79646" w:themeColor="accent6"/>
              <w:left w:val="single" w:sz="18" w:space="0" w:color="F79646" w:themeColor="accent6"/>
              <w:bottom w:val="single" w:sz="18" w:space="0" w:color="F79646" w:themeColor="accent6"/>
              <w:right w:val="single" w:sz="18" w:space="0" w:color="F79646" w:themeColor="accent6"/>
            </w:tcBorders>
            <w:shd w:val="clear" w:color="auto" w:fill="CCFFCC"/>
            <w:vAlign w:val="center"/>
          </w:tcPr>
          <w:p w:rsidR="00461199" w:rsidRPr="00C64552" w:rsidRDefault="005A67DB" w:rsidP="00C64552">
            <w:pPr>
              <w:rPr>
                <w:rFonts w:ascii="HG丸ｺﾞｼｯｸM-PRO" w:eastAsia="HG丸ｺﾞｼｯｸM-PRO" w:hAnsi="HG丸ｺﾞｼｯｸM-PRO"/>
                <w:b/>
                <w:sz w:val="100"/>
                <w:szCs w:val="10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100"/>
                <w:szCs w:val="100"/>
              </w:rPr>
              <w:t>睡眠（寝かしつけ・夜泣き・夜の授乳</w:t>
            </w:r>
            <w:r w:rsidR="00922926">
              <w:rPr>
                <w:rFonts w:ascii="HG丸ｺﾞｼｯｸM-PRO" w:eastAsia="HG丸ｺﾞｼｯｸM-PRO" w:hAnsi="HG丸ｺﾞｼｯｸM-PRO" w:hint="eastAsia"/>
                <w:b/>
                <w:sz w:val="100"/>
                <w:szCs w:val="100"/>
              </w:rPr>
              <w:t>等</w:t>
            </w:r>
            <w:r>
              <w:rPr>
                <w:rFonts w:ascii="HG丸ｺﾞｼｯｸM-PRO" w:eastAsia="HG丸ｺﾞｼｯｸM-PRO" w:hAnsi="HG丸ｺﾞｼｯｸM-PRO" w:hint="eastAsia"/>
                <w:b/>
                <w:sz w:val="100"/>
                <w:szCs w:val="100"/>
              </w:rPr>
              <w:t>）</w:t>
            </w:r>
          </w:p>
        </w:tc>
      </w:tr>
      <w:tr w:rsidR="00461199" w:rsidTr="00DC7E4B">
        <w:trPr>
          <w:trHeight w:val="2070"/>
        </w:trPr>
        <w:tc>
          <w:tcPr>
            <w:tcW w:w="1470" w:type="dxa"/>
            <w:tcBorders>
              <w:top w:val="single" w:sz="18" w:space="0" w:color="F79646" w:themeColor="accent6"/>
              <w:left w:val="single" w:sz="18" w:space="0" w:color="F79646" w:themeColor="accent6"/>
              <w:bottom w:val="single" w:sz="18" w:space="0" w:color="F79646" w:themeColor="accent6"/>
              <w:right w:val="single" w:sz="18" w:space="0" w:color="F79646" w:themeColor="accent6"/>
            </w:tcBorders>
          </w:tcPr>
          <w:p w:rsidR="00461199" w:rsidRDefault="00BE77A7">
            <w:r>
              <w:rPr>
                <w:rFonts w:ascii="HGP創英角ﾎﾟｯﾌﾟ体" w:eastAsia="HGP創英角ﾎﾟｯﾌﾟ体" w:hAnsi="HGP創英角ﾎﾟｯﾌﾟ体" w:hint="eastAsia"/>
                <w:noProof/>
                <w:sz w:val="96"/>
                <w:szCs w:val="96"/>
              </w:rPr>
              <w:drawing>
                <wp:anchor distT="0" distB="0" distL="114300" distR="114300" simplePos="0" relativeHeight="251656192" behindDoc="0" locked="0" layoutInCell="1" allowOverlap="1" wp14:anchorId="302114B0" wp14:editId="0023802E">
                  <wp:simplePos x="0" y="0"/>
                  <wp:positionH relativeFrom="column">
                    <wp:posOffset>-38101</wp:posOffset>
                  </wp:positionH>
                  <wp:positionV relativeFrom="paragraph">
                    <wp:posOffset>316230</wp:posOffset>
                  </wp:positionV>
                  <wp:extent cx="812881" cy="853440"/>
                  <wp:effectExtent l="0" t="0" r="6350" b="3810"/>
                  <wp:wrapNone/>
                  <wp:docPr id="9" name="図 9" descr="C:\Users\19796\Desktop\346de855e64e2fb25c4ec1d8a3f4f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9" descr="C:\Users\19796\Desktop\346de855e64e2fb25c4ec1d8a3f4f04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93" t="54965" r="6321" b="9169"/>
                          <a:stretch/>
                        </pic:blipFill>
                        <pic:spPr bwMode="auto">
                          <a:xfrm>
                            <a:off x="0" y="0"/>
                            <a:ext cx="812881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0" w:type="dxa"/>
            <w:tcBorders>
              <w:top w:val="single" w:sz="18" w:space="0" w:color="F79646" w:themeColor="accent6"/>
              <w:left w:val="single" w:sz="18" w:space="0" w:color="F79646" w:themeColor="accent6"/>
              <w:bottom w:val="single" w:sz="18" w:space="0" w:color="F79646" w:themeColor="accent6"/>
              <w:right w:val="single" w:sz="18" w:space="0" w:color="F79646" w:themeColor="accent6"/>
            </w:tcBorders>
            <w:shd w:val="clear" w:color="auto" w:fill="CCFFFF"/>
            <w:vAlign w:val="center"/>
          </w:tcPr>
          <w:p w:rsidR="00461199" w:rsidRPr="00C64552" w:rsidRDefault="005A67DB" w:rsidP="00C64552">
            <w:pPr>
              <w:rPr>
                <w:rFonts w:ascii="HG丸ｺﾞｼｯｸM-PRO" w:eastAsia="HG丸ｺﾞｼｯｸM-PRO" w:hAnsi="HG丸ｺﾞｼｯｸM-PRO"/>
                <w:b/>
                <w:sz w:val="100"/>
                <w:szCs w:val="10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100"/>
                <w:szCs w:val="100"/>
              </w:rPr>
              <w:t>遊び（屋外・屋内・関わり等）</w:t>
            </w:r>
          </w:p>
        </w:tc>
      </w:tr>
      <w:tr w:rsidR="00461199" w:rsidTr="00DC7E4B">
        <w:trPr>
          <w:trHeight w:val="2070"/>
        </w:trPr>
        <w:tc>
          <w:tcPr>
            <w:tcW w:w="1470" w:type="dxa"/>
            <w:tcBorders>
              <w:top w:val="single" w:sz="18" w:space="0" w:color="F79646" w:themeColor="accent6"/>
              <w:left w:val="single" w:sz="18" w:space="0" w:color="F79646" w:themeColor="accent6"/>
              <w:bottom w:val="single" w:sz="18" w:space="0" w:color="F79646" w:themeColor="accent6"/>
              <w:right w:val="single" w:sz="18" w:space="0" w:color="F79646" w:themeColor="accent6"/>
            </w:tcBorders>
          </w:tcPr>
          <w:p w:rsidR="00461199" w:rsidRDefault="00BE77A7">
            <w:r>
              <w:rPr>
                <w:rFonts w:ascii="HGP創英角ﾎﾟｯﾌﾟ体" w:eastAsia="HGP創英角ﾎﾟｯﾌﾟ体" w:hAnsi="HGP創英角ﾎﾟｯﾌﾟ体" w:hint="eastAsia"/>
                <w:noProof/>
                <w:sz w:val="96"/>
                <w:szCs w:val="96"/>
              </w:rPr>
              <w:drawing>
                <wp:anchor distT="0" distB="0" distL="114300" distR="114300" simplePos="0" relativeHeight="251657216" behindDoc="0" locked="0" layoutInCell="1" allowOverlap="1" wp14:anchorId="7674F3A6" wp14:editId="7FB4131F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304800</wp:posOffset>
                  </wp:positionV>
                  <wp:extent cx="812800" cy="827745"/>
                  <wp:effectExtent l="0" t="0" r="6350" b="0"/>
                  <wp:wrapNone/>
                  <wp:docPr id="10" name="図 10" descr="C:\Users\19796\Desktop\346de855e64e2fb25c4ec1d8a3f4f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10" descr="C:\Users\19796\Desktop\346de855e64e2fb25c4ec1d8a3f4f04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3" t="9607" r="68261" b="53712"/>
                          <a:stretch/>
                        </pic:blipFill>
                        <pic:spPr bwMode="auto">
                          <a:xfrm>
                            <a:off x="0" y="0"/>
                            <a:ext cx="812800" cy="82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0" w:type="dxa"/>
            <w:tcBorders>
              <w:top w:val="single" w:sz="18" w:space="0" w:color="F79646" w:themeColor="accent6"/>
              <w:left w:val="single" w:sz="18" w:space="0" w:color="F79646" w:themeColor="accent6"/>
              <w:bottom w:val="single" w:sz="18" w:space="0" w:color="F79646" w:themeColor="accent6"/>
              <w:right w:val="single" w:sz="18" w:space="0" w:color="F79646" w:themeColor="accent6"/>
            </w:tcBorders>
            <w:shd w:val="clear" w:color="auto" w:fill="FFFF99"/>
            <w:vAlign w:val="center"/>
          </w:tcPr>
          <w:p w:rsidR="005A67DB" w:rsidRPr="00C64552" w:rsidRDefault="00312EC1" w:rsidP="00461199">
            <w:pPr>
              <w:rPr>
                <w:rFonts w:ascii="HG丸ｺﾞｼｯｸM-PRO" w:eastAsia="HG丸ｺﾞｼｯｸM-PRO" w:hAnsi="HG丸ｺﾞｼｯｸM-PRO"/>
                <w:b/>
                <w:sz w:val="100"/>
                <w:szCs w:val="10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100"/>
                <w:szCs w:val="100"/>
              </w:rPr>
              <w:t>我が家の○○</w:t>
            </w:r>
            <w:r w:rsidR="00AE3474">
              <w:rPr>
                <w:rFonts w:ascii="HG丸ｺﾞｼｯｸM-PRO" w:eastAsia="HG丸ｺﾞｼｯｸM-PRO" w:hAnsi="HG丸ｺﾞｼｯｸM-PRO" w:hint="eastAsia"/>
                <w:b/>
                <w:sz w:val="100"/>
                <w:szCs w:val="100"/>
              </w:rPr>
              <w:t>ルール</w:t>
            </w:r>
          </w:p>
        </w:tc>
      </w:tr>
      <w:tr w:rsidR="00461199" w:rsidTr="00DC7E4B">
        <w:trPr>
          <w:trHeight w:val="2070"/>
        </w:trPr>
        <w:tc>
          <w:tcPr>
            <w:tcW w:w="1470" w:type="dxa"/>
            <w:tcBorders>
              <w:top w:val="single" w:sz="18" w:space="0" w:color="F79646" w:themeColor="accent6"/>
              <w:left w:val="single" w:sz="18" w:space="0" w:color="F79646" w:themeColor="accent6"/>
              <w:bottom w:val="single" w:sz="18" w:space="0" w:color="F79646" w:themeColor="accent6"/>
              <w:right w:val="single" w:sz="18" w:space="0" w:color="F79646" w:themeColor="accent6"/>
            </w:tcBorders>
          </w:tcPr>
          <w:p w:rsidR="00461199" w:rsidRDefault="00BE77A7">
            <w:r>
              <w:rPr>
                <w:rFonts w:ascii="HGP創英角ﾎﾟｯﾌﾟ体" w:eastAsia="HGP創英角ﾎﾟｯﾌﾟ体" w:hAnsi="HGP創英角ﾎﾟｯﾌﾟ体" w:hint="eastAsia"/>
                <w:noProof/>
                <w:sz w:val="96"/>
                <w:szCs w:val="96"/>
              </w:rPr>
              <w:drawing>
                <wp:anchor distT="0" distB="0" distL="114300" distR="114300" simplePos="0" relativeHeight="251658240" behindDoc="0" locked="0" layoutInCell="1" allowOverlap="1" wp14:anchorId="40779A91" wp14:editId="477189BD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293370</wp:posOffset>
                  </wp:positionV>
                  <wp:extent cx="792480" cy="788568"/>
                  <wp:effectExtent l="0" t="0" r="7620" b="0"/>
                  <wp:wrapNone/>
                  <wp:docPr id="11" name="図 11" descr="C:\Users\19796\Desktop\346de855e64e2fb25c4ec1d8a3f4f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1" descr="C:\Users\19796\Desktop\346de855e64e2fb25c4ec1d8a3f4f04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78" t="10090" r="37690" b="53916"/>
                          <a:stretch/>
                        </pic:blipFill>
                        <pic:spPr bwMode="auto">
                          <a:xfrm>
                            <a:off x="0" y="0"/>
                            <a:ext cx="792480" cy="788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0" w:type="dxa"/>
            <w:tcBorders>
              <w:top w:val="single" w:sz="18" w:space="0" w:color="F79646" w:themeColor="accent6"/>
              <w:left w:val="single" w:sz="18" w:space="0" w:color="F79646" w:themeColor="accent6"/>
              <w:bottom w:val="single" w:sz="18" w:space="0" w:color="F79646" w:themeColor="accent6"/>
              <w:right w:val="single" w:sz="18" w:space="0" w:color="F79646" w:themeColor="accent6"/>
            </w:tcBorders>
            <w:shd w:val="clear" w:color="auto" w:fill="FFCCFF"/>
            <w:vAlign w:val="center"/>
          </w:tcPr>
          <w:p w:rsidR="00461199" w:rsidRPr="00C64552" w:rsidRDefault="005A67DB" w:rsidP="00461199">
            <w:pPr>
              <w:tabs>
                <w:tab w:val="left" w:pos="3204"/>
              </w:tabs>
              <w:rPr>
                <w:rFonts w:ascii="HG丸ｺﾞｼｯｸM-PRO" w:eastAsia="HG丸ｺﾞｼｯｸM-PRO" w:hAnsi="HG丸ｺﾞｼｯｸM-PRO"/>
                <w:b/>
                <w:sz w:val="100"/>
                <w:szCs w:val="10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100"/>
                <w:szCs w:val="100"/>
              </w:rPr>
              <w:t>うれしかった瞬間</w:t>
            </w:r>
          </w:p>
        </w:tc>
        <w:bookmarkStart w:id="0" w:name="_GoBack"/>
        <w:bookmarkEnd w:id="0"/>
      </w:tr>
      <w:tr w:rsidR="00461199" w:rsidTr="00DC7E4B">
        <w:trPr>
          <w:trHeight w:val="2070"/>
        </w:trPr>
        <w:tc>
          <w:tcPr>
            <w:tcW w:w="1470" w:type="dxa"/>
            <w:tcBorders>
              <w:top w:val="single" w:sz="18" w:space="0" w:color="F79646" w:themeColor="accent6"/>
              <w:left w:val="single" w:sz="18" w:space="0" w:color="F79646" w:themeColor="accent6"/>
              <w:bottom w:val="single" w:sz="18" w:space="0" w:color="F79646" w:themeColor="accent6"/>
              <w:right w:val="single" w:sz="18" w:space="0" w:color="F79646" w:themeColor="accent6"/>
            </w:tcBorders>
          </w:tcPr>
          <w:p w:rsidR="00461199" w:rsidRDefault="00AE4263"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100"/>
                <w:szCs w:val="10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AF13FA1" wp14:editId="1422FF93">
                      <wp:simplePos x="0" y="0"/>
                      <wp:positionH relativeFrom="column">
                        <wp:posOffset>836930</wp:posOffset>
                      </wp:positionH>
                      <wp:positionV relativeFrom="paragraph">
                        <wp:posOffset>199481</wp:posOffset>
                      </wp:positionV>
                      <wp:extent cx="6821170" cy="914400"/>
                      <wp:effectExtent l="0" t="0" r="0" b="0"/>
                      <wp:wrapNone/>
                      <wp:docPr id="20" name="テキスト ボック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2117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4263" w:rsidRDefault="00AE4263" w:rsidP="00AE4263"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00"/>
                                      <w:szCs w:val="100"/>
                                    </w:rPr>
                                    <w:t>フリートピックス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0" o:spid="_x0000_s1030" type="#_x0000_t202" style="position:absolute;left:0;text-align:left;margin-left:65.9pt;margin-top:15.7pt;width:537.1pt;height:1in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" filled="f" stroked="f" strokeweight=".5pt">
                      <v:textbox>
                        <w:txbxContent>
                          <w:p w:rsidR="00AE4263" w:rsidRDefault="00AE4263" w:rsidP="00AE4263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00"/>
                                <w:szCs w:val="100"/>
                              </w:rPr>
                              <w:t>フリートピックス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77A7">
              <w:rPr>
                <w:rFonts w:ascii="HGP創英角ﾎﾟｯﾌﾟ体" w:eastAsia="HGP創英角ﾎﾟｯﾌﾟ体" w:hAnsi="HGP創英角ﾎﾟｯﾌﾟ体" w:hint="eastAsia"/>
                <w:noProof/>
                <w:sz w:val="96"/>
                <w:szCs w:val="96"/>
              </w:rPr>
              <w:drawing>
                <wp:anchor distT="0" distB="0" distL="114300" distR="114300" simplePos="0" relativeHeight="251659264" behindDoc="0" locked="0" layoutInCell="1" allowOverlap="1" wp14:anchorId="7BF297E1" wp14:editId="24B97CB0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281940</wp:posOffset>
                  </wp:positionV>
                  <wp:extent cx="853440" cy="849157"/>
                  <wp:effectExtent l="0" t="0" r="3810" b="8255"/>
                  <wp:wrapNone/>
                  <wp:docPr id="12" name="図 12" descr="C:\Users\19796\Desktop\346de855e64e2fb25c4ec1d8a3f4f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2" descr="C:\Users\19796\Desktop\346de855e64e2fb25c4ec1d8a3f4f04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21" t="10043" r="5084" b="53275"/>
                          <a:stretch/>
                        </pic:blipFill>
                        <pic:spPr bwMode="auto">
                          <a:xfrm>
                            <a:off x="0" y="0"/>
                            <a:ext cx="853440" cy="849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0" w:type="dxa"/>
            <w:tcBorders>
              <w:top w:val="single" w:sz="18" w:space="0" w:color="F79646" w:themeColor="accent6"/>
              <w:left w:val="single" w:sz="18" w:space="0" w:color="F79646" w:themeColor="accent6"/>
              <w:bottom w:val="single" w:sz="18" w:space="0" w:color="F79646" w:themeColor="accent6"/>
              <w:right w:val="single" w:sz="18" w:space="0" w:color="F79646" w:themeColor="accent6"/>
            </w:tcBorders>
            <w:shd w:val="clear" w:color="auto" w:fill="FFCCCC"/>
            <w:vAlign w:val="center"/>
          </w:tcPr>
          <w:p w:rsidR="00461199" w:rsidRPr="00C64552" w:rsidRDefault="00AE4263" w:rsidP="0030387B">
            <w:pPr>
              <w:rPr>
                <w:rFonts w:ascii="HG丸ｺﾞｼｯｸM-PRO" w:eastAsia="HG丸ｺﾞｼｯｸM-PRO" w:hAnsi="HG丸ｺﾞｼｯｸM-PRO"/>
                <w:b/>
                <w:sz w:val="100"/>
                <w:szCs w:val="10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1835D9B" wp14:editId="47AAD847">
                      <wp:simplePos x="0" y="0"/>
                      <wp:positionH relativeFrom="column">
                        <wp:posOffset>8380095</wp:posOffset>
                      </wp:positionH>
                      <wp:positionV relativeFrom="paragraph">
                        <wp:posOffset>1262380</wp:posOffset>
                      </wp:positionV>
                      <wp:extent cx="4876165" cy="594995"/>
                      <wp:effectExtent l="0" t="0" r="0" b="0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6165" cy="5949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E4263" w:rsidRPr="0001258D" w:rsidRDefault="00AE4263" w:rsidP="0001258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36"/>
                                      <w:szCs w:val="36"/>
                                    </w:rPr>
                                    <w:t>サイコロ製作</w:t>
                                  </w:r>
                                  <w:r w:rsidRPr="0001258D">
                                    <w:rPr>
                                      <w:rFonts w:ascii="HG丸ｺﾞｼｯｸM-PRO" w:eastAsia="HG丸ｺﾞｼｯｸM-PRO" w:hAnsi="HG丸ｺﾞｼｯｸM-PRO" w:hint="eastAsia"/>
                                      <w:sz w:val="36"/>
                                      <w:szCs w:val="36"/>
                                    </w:rPr>
                                    <w:t>協力：安田女子短期大学保育科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" o:spid="_x0000_s1031" type="#_x0000_t202" style="position:absolute;left:0;text-align:left;margin-left:659.85pt;margin-top:99.4pt;width:383.95pt;height:46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" filled="f" stroked="f" strokeweight=".5pt">
                      <v:textbox>
                        <w:txbxContent>
                          <w:p w:rsidR="00AE4263" w:rsidRPr="0001258D" w:rsidRDefault="00AE4263" w:rsidP="0001258D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サイコロ製作</w:t>
                            </w:r>
                            <w:r w:rsidRPr="0001258D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協力：安田女子短期大学保育科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5A67DB" w:rsidRDefault="005A67DB" w:rsidP="00BE77A7"/>
    <w:sectPr w:rsidR="005A67DB" w:rsidSect="00934355">
      <w:pgSz w:w="23814" w:h="16839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263" w:rsidRDefault="00AE4263" w:rsidP="0030387B">
      <w:r>
        <w:separator/>
      </w:r>
    </w:p>
  </w:endnote>
  <w:endnote w:type="continuationSeparator" w:id="0">
    <w:p w:rsidR="00AE4263" w:rsidRDefault="00AE4263" w:rsidP="00303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263" w:rsidRDefault="00AE4263" w:rsidP="0030387B">
      <w:r>
        <w:separator/>
      </w:r>
    </w:p>
  </w:footnote>
  <w:footnote w:type="continuationSeparator" w:id="0">
    <w:p w:rsidR="00AE4263" w:rsidRDefault="00AE4263" w:rsidP="003038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4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199"/>
    <w:rsid w:val="0001258D"/>
    <w:rsid w:val="000C206F"/>
    <w:rsid w:val="000D046A"/>
    <w:rsid w:val="0030387B"/>
    <w:rsid w:val="00312EC1"/>
    <w:rsid w:val="00461199"/>
    <w:rsid w:val="004A6666"/>
    <w:rsid w:val="00511F5A"/>
    <w:rsid w:val="00527B38"/>
    <w:rsid w:val="00527EEB"/>
    <w:rsid w:val="005A67DB"/>
    <w:rsid w:val="005B46AB"/>
    <w:rsid w:val="00613745"/>
    <w:rsid w:val="006E65DD"/>
    <w:rsid w:val="00757F46"/>
    <w:rsid w:val="008260EC"/>
    <w:rsid w:val="008A1437"/>
    <w:rsid w:val="008A345D"/>
    <w:rsid w:val="00922926"/>
    <w:rsid w:val="00934355"/>
    <w:rsid w:val="009E1D35"/>
    <w:rsid w:val="00AE3474"/>
    <w:rsid w:val="00AE4263"/>
    <w:rsid w:val="00BE77A7"/>
    <w:rsid w:val="00C64552"/>
    <w:rsid w:val="00DC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11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645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6455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0387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0387B"/>
  </w:style>
  <w:style w:type="paragraph" w:styleId="a8">
    <w:name w:val="footer"/>
    <w:basedOn w:val="a"/>
    <w:link w:val="a9"/>
    <w:uiPriority w:val="99"/>
    <w:unhideWhenUsed/>
    <w:rsid w:val="0030387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038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11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645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6455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0387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0387B"/>
  </w:style>
  <w:style w:type="paragraph" w:styleId="a8">
    <w:name w:val="footer"/>
    <w:basedOn w:val="a"/>
    <w:link w:val="a9"/>
    <w:uiPriority w:val="99"/>
    <w:unhideWhenUsed/>
    <w:rsid w:val="0030387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038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8848951E.dotm</Template>
  <TotalTime>50</TotalTime>
  <Pages>3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広島県庁</Company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広島県</dc:creator>
  <cp:lastModifiedBy>広島県</cp:lastModifiedBy>
  <cp:revision>6</cp:revision>
  <cp:lastPrinted>2020-03-18T06:39:00Z</cp:lastPrinted>
  <dcterms:created xsi:type="dcterms:W3CDTF">2020-03-03T05:57:00Z</dcterms:created>
  <dcterms:modified xsi:type="dcterms:W3CDTF">2020-03-18T06:41:00Z</dcterms:modified>
</cp:coreProperties>
</file>