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5430" w:rsidRDefault="00491931"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520A2489" wp14:editId="6A2877C7">
                <wp:simplePos x="0" y="0"/>
                <wp:positionH relativeFrom="column">
                  <wp:posOffset>-32080</wp:posOffset>
                </wp:positionH>
                <wp:positionV relativeFrom="paragraph">
                  <wp:posOffset>372415</wp:posOffset>
                </wp:positionV>
                <wp:extent cx="6187440" cy="7381037"/>
                <wp:effectExtent l="0" t="0" r="22860" b="10795"/>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7381037"/>
                        </a:xfrm>
                        <a:prstGeom prst="foldedCorner">
                          <a:avLst>
                            <a:gd name="adj" fmla="val 0"/>
                          </a:avLst>
                        </a:prstGeom>
                        <a:solidFill>
                          <a:srgbClr val="FFFFFF"/>
                        </a:solidFill>
                        <a:ln w="9525">
                          <a:solidFill>
                            <a:srgbClr val="000000"/>
                          </a:solidFill>
                          <a:round/>
                          <a:headEnd/>
                          <a:tailEnd/>
                        </a:ln>
                      </wps:spPr>
                      <wps:txbx>
                        <w:txbxContent>
                          <w:p w:rsidR="00A17AC4" w:rsidRPr="00C80AC7" w:rsidRDefault="00A17AC4"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A17AC4" w:rsidRPr="00203EC6" w:rsidRDefault="00A17AC4"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A17AC4" w:rsidRPr="00203EC6" w:rsidRDefault="00A17AC4"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rsidR="00A17AC4" w:rsidRPr="00203EC6" w:rsidRDefault="00A17AC4"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rsidR="00A17AC4" w:rsidRPr="00203EC6" w:rsidRDefault="00A17AC4"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0A24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6" type="#_x0000_t65" style="position:absolute;left:0;text-align:left;margin-left:-2.55pt;margin-top:29.3pt;width:487.2pt;height:58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" adj="21600">
                <v:textbox inset="5.85pt,.7pt,5.85pt,.7pt">
                  <w:txbxContent>
                    <w:p w:rsidR="00A17AC4" w:rsidRPr="00C80AC7" w:rsidRDefault="00A17AC4"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rsidR="00A17AC4" w:rsidRPr="00203EC6" w:rsidRDefault="00A17AC4"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rsidR="00A17AC4" w:rsidRPr="00203EC6" w:rsidRDefault="00A17AC4"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rsidR="00A17AC4" w:rsidRPr="00203EC6" w:rsidRDefault="00A17AC4"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rsidR="00A17AC4" w:rsidRPr="00203EC6" w:rsidRDefault="00A17AC4"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中小企業等経営強化法施行規則第１３第２項の規定に係る確認をしない旨の通知書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rsidR="00A17AC4" w:rsidRPr="00203EC6" w:rsidRDefault="00A17AC4"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rsidR="00A17AC4" w:rsidRPr="00203EC6" w:rsidRDefault="00A17AC4"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rsidR="00A17AC4" w:rsidRPr="00203EC6" w:rsidRDefault="00A17AC4"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rsidR="00A17AC4" w:rsidRPr="00203EC6" w:rsidRDefault="00A17AC4"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rsidR="00A17AC4" w:rsidRPr="00203EC6" w:rsidRDefault="00A17AC4"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v:textbox>
              </v:shape>
            </w:pict>
          </mc:Fallback>
        </mc:AlternateContent>
      </w:r>
      <w:r w:rsidR="000C7409">
        <w:rPr>
          <w:noProof/>
        </w:rPr>
        <mc:AlternateContent>
          <mc:Choice Requires="wps">
            <w:drawing>
              <wp:anchor distT="0" distB="0" distL="114300" distR="114300" simplePos="0" relativeHeight="251665920" behindDoc="0" locked="0" layoutInCell="1" allowOverlap="1" wp14:anchorId="2D880F98" wp14:editId="57CB0F30">
                <wp:simplePos x="0" y="0"/>
                <wp:positionH relativeFrom="column">
                  <wp:posOffset>-185699</wp:posOffset>
                </wp:positionH>
                <wp:positionV relativeFrom="paragraph">
                  <wp:posOffset>-468833</wp:posOffset>
                </wp:positionV>
                <wp:extent cx="6511290" cy="716889"/>
                <wp:effectExtent l="0" t="0" r="22860" b="26670"/>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716889"/>
                        </a:xfrm>
                        <a:prstGeom prst="bevel">
                          <a:avLst>
                            <a:gd name="adj" fmla="val 12500"/>
                          </a:avLst>
                        </a:prstGeom>
                        <a:solidFill>
                          <a:srgbClr val="FDE9D9"/>
                        </a:solidFill>
                        <a:ln w="9525">
                          <a:solidFill>
                            <a:srgbClr val="000000"/>
                          </a:solidFill>
                          <a:miter lim="800000"/>
                          <a:headEnd/>
                          <a:tailEnd/>
                        </a:ln>
                      </wps:spPr>
                      <wps:txbx>
                        <w:txbxContent>
                          <w:p w:rsidR="00A17AC4" w:rsidRPr="000C7409" w:rsidRDefault="00A17AC4"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（令和２年４月改定）</w:t>
                            </w:r>
                          </w:p>
                          <w:p w:rsidR="00A17AC4" w:rsidRPr="00A61FF0" w:rsidRDefault="00A17AC4"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D880F9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14.6pt;margin-top:-36.9pt;width:512.7pt;height:5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" fillcolor="#fde9d9">
                <v:textbox inset="5.85pt,.7pt,5.85pt,.7pt">
                  <w:txbxContent>
                    <w:p w:rsidR="00A17AC4" w:rsidRPr="000C7409" w:rsidRDefault="00A17AC4"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（令和２年４月改定）</w:t>
                      </w:r>
                    </w:p>
                    <w:p w:rsidR="00A17AC4" w:rsidRPr="00A61FF0" w:rsidRDefault="00A17AC4" w:rsidP="00FB4A86">
                      <w:pPr>
                        <w:rPr>
                          <w:rFonts w:ascii="ＭＳ ゴシック" w:eastAsia="ＭＳ ゴシック" w:hAnsi="ＭＳ ゴシック"/>
                          <w:b/>
                          <w:sz w:val="24"/>
                        </w:rPr>
                      </w:pPr>
                    </w:p>
                  </w:txbxContent>
                </v:textbox>
              </v:shape>
            </w:pict>
          </mc:Fallback>
        </mc:AlternateContent>
      </w:r>
    </w:p>
    <w:p w:rsidR="00205430" w:rsidRPr="00205430" w:rsidRDefault="00205430" w:rsidP="00FB4A86">
      <w:pPr>
        <w:pStyle w:val="a"/>
        <w:numPr>
          <w:ilvl w:val="0"/>
          <w:numId w:val="0"/>
        </w:numPr>
        <w:jc w:val="both"/>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Pr="0052196D" w:rsidRDefault="00FB4A86" w:rsidP="00FB4A86">
      <w:pPr>
        <w:pStyle w:val="a"/>
        <w:numPr>
          <w:ilvl w:val="0"/>
          <w:numId w:val="0"/>
        </w:numPr>
        <w:jc w:val="both"/>
        <w:rPr>
          <w:sz w:val="21"/>
          <w:szCs w:val="21"/>
        </w:rPr>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Default="00FB4A86" w:rsidP="00FB4A86">
      <w:pPr>
        <w:pStyle w:val="a"/>
        <w:numPr>
          <w:ilvl w:val="0"/>
          <w:numId w:val="0"/>
        </w:numPr>
        <w:jc w:val="both"/>
      </w:pPr>
    </w:p>
    <w:p w:rsidR="00FB4A86" w:rsidRPr="00353F3F" w:rsidRDefault="00FB4A86" w:rsidP="00FB4A86">
      <w:pPr>
        <w:pStyle w:val="a"/>
        <w:numPr>
          <w:ilvl w:val="0"/>
          <w:numId w:val="0"/>
        </w:numPr>
        <w:jc w:val="both"/>
      </w:pPr>
    </w:p>
    <w:p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24127D87" wp14:editId="74667CC1">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127D87" id="_x0000_t202" coordsize="21600,21600" o:spt="202" path="m,l,21600r21600,l21600,xe">
                <v:stroke joinstyle="miter"/>
                <v:path gradientshapeok="t" o:connecttype="rect"/>
              </v:shapetype>
              <v:shape id="Text Box 450" o:spid="_x0000_s1028"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" fillcolor="#f2dbdb">
                <v:textbox inset="5.85pt,.7pt,5.85pt,.7pt">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1ACCFAB7" wp14:editId="44BB0909">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CFAB7" id="Text Box 512" o:spid="_x0000_s1029"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L1mo+AxAgAAWAQAAA4AAAAAAAAAAAAAAAAA&#10;LgIAAGRycy9lMm9Eb2MueG1sUEsBAi0AFAAGAAgAAAAhAO8weCjgAAAACgEAAA8AAAAAAAAAAAAA&#10;AAAAiwQAAGRycy9kb3ducmV2LnhtbFBLBQYAAAAABAAEAPMAAACYBQ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56566DD8" wp14:editId="4CC0CD90">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1B9ADBD7" wp14:editId="1EF0885F">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F74E04">
        <w:rPr>
          <w:rFonts w:ascii="ＭＳ 明朝" w:hAnsi="ＭＳ 明朝" w:hint="eastAsia"/>
          <w:sz w:val="22"/>
          <w:szCs w:val="22"/>
        </w:rPr>
        <w:t>１０</w:t>
      </w:r>
      <w:r w:rsidR="005D5174" w:rsidRPr="00A975ED">
        <w:rPr>
          <w:rFonts w:ascii="ＭＳ 明朝" w:hAnsi="ＭＳ 明朝" w:hint="eastAsia"/>
          <w:sz w:val="22"/>
          <w:szCs w:val="22"/>
        </w:rPr>
        <w:t>条</w:t>
      </w:r>
    </w:p>
    <w:p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rsidR="005D5174" w:rsidRPr="00A975ED" w:rsidRDefault="005D5174" w:rsidP="005D5174">
      <w:pPr>
        <w:ind w:rightChars="303" w:right="636"/>
        <w:rPr>
          <w:rFonts w:ascii="ＭＳ 明朝" w:hAnsi="ＭＳ 明朝"/>
          <w:sz w:val="22"/>
          <w:szCs w:val="22"/>
        </w:rPr>
      </w:pPr>
    </w:p>
    <w:p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CAC6002" wp14:editId="4BEBE8BE">
                <wp:simplePos x="0" y="0"/>
                <wp:positionH relativeFrom="column">
                  <wp:posOffset>5092065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E2993B" id="AutoShape 454" o:spid="_x0000_s1026" type="#_x0000_t32" style="position:absolute;left:0;text-align:left;margin-left:400.9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0C7409">
        <w:rPr>
          <w:rFonts w:ascii="ＤＦ行書体" w:eastAsia="ＤＦ行書体" w:hAnsi="ＤＦ行書体" w:hint="eastAsia"/>
          <w:b/>
          <w:sz w:val="22"/>
          <w:szCs w:val="22"/>
        </w:rPr>
        <w:t>２</w:t>
      </w:r>
      <w:r w:rsidR="007F4F56" w:rsidRPr="00A975ED">
        <w:rPr>
          <w:rFonts w:ascii="ＭＳ 明朝" w:hAnsi="ＭＳ 明朝" w:hint="eastAsia"/>
          <w:sz w:val="22"/>
          <w:szCs w:val="22"/>
        </w:rPr>
        <w:t>年</w:t>
      </w:r>
      <w:r w:rsidR="000C7409">
        <w:rPr>
          <w:rFonts w:ascii="ＤＦ行書体" w:eastAsia="ＤＦ行書体" w:hAnsi="ＤＦ行書体" w:hint="eastAsia"/>
          <w:b/>
          <w:sz w:val="22"/>
          <w:szCs w:val="22"/>
        </w:rPr>
        <w:t>４</w:t>
      </w:r>
      <w:r w:rsidR="007F4F56" w:rsidRPr="00A975ED">
        <w:rPr>
          <w:rFonts w:ascii="ＭＳ 明朝" w:hAnsi="ＭＳ 明朝" w:hint="eastAsia"/>
          <w:sz w:val="22"/>
          <w:szCs w:val="22"/>
        </w:rPr>
        <w:t>月</w:t>
      </w:r>
      <w:r w:rsidR="000C7409">
        <w:rPr>
          <w:rFonts w:ascii="ＤＦ行書体" w:eastAsia="ＤＦ行書体" w:hAnsi="ＤＦ行書体" w:hint="eastAsia"/>
          <w:b/>
          <w:sz w:val="22"/>
          <w:szCs w:val="22"/>
        </w:rPr>
        <w:t>１０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344CADD2" wp14:editId="7CB5213C">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4CADD2" id="Text Box 453" o:spid="_x0000_s1030"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BKfNwKMQIAAFkEAAAOAAAAAAAAAAAAAAAAAC4CAABk&#10;cnMvZTJvRG9jLnhtbFBLAQItABQABgAIAAAAIQDX627w2wAAAAgBAAAPAAAAAAAAAAAAAAAAAIsE&#10;AABkcnMvZG93bnJldi54bWxQSwUGAAAAAAQABADzAAAAkwUAAAAA&#10;" fillcolor="#f2dbdb">
                <v:textbox inset="5.85pt,.7pt,5.85pt,.7pt">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rsidR="005D5174" w:rsidRPr="00A975ED" w:rsidRDefault="005D5174" w:rsidP="005D5174">
      <w:pPr>
        <w:ind w:rightChars="303" w:right="636"/>
        <w:rPr>
          <w:rFonts w:ascii="ＭＳ 明朝" w:hAnsi="ＭＳ 明朝"/>
          <w:sz w:val="22"/>
          <w:szCs w:val="22"/>
        </w:rPr>
      </w:pP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3ACAA5EA" wp14:editId="0B4BDA34">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5136" behindDoc="0" locked="0" layoutInCell="1" allowOverlap="1" wp14:anchorId="77FEA859" wp14:editId="7F8D45A8">
                <wp:simplePos x="0" y="0"/>
                <wp:positionH relativeFrom="column">
                  <wp:posOffset>5197475</wp:posOffset>
                </wp:positionH>
                <wp:positionV relativeFrom="paragraph">
                  <wp:posOffset>305435</wp:posOffset>
                </wp:positionV>
                <wp:extent cx="229870" cy="209550"/>
                <wp:effectExtent l="6350" t="48260" r="49530" b="8890"/>
                <wp:wrapNone/>
                <wp:docPr id="17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FA16F2" id="AutoShape 458" o:spid="_x0000_s1026" type="#_x0000_t32" style="position:absolute;left:0;text-align:left;margin-left:409.25pt;margin-top:24.05pt;width:18.1pt;height:1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73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bIGR&#10;Ij0M6f7gdcyNisk8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r w:rsidR="006046DA" w:rsidRPr="00A975ED">
        <w:rPr>
          <w:rFonts w:ascii="ＭＳ 明朝" w:hAnsi="ＭＳ 明朝" w:hint="eastAsia"/>
          <w:sz w:val="22"/>
          <w:szCs w:val="22"/>
        </w:rPr>
        <w:t xml:space="preserve">　　</w:t>
      </w:r>
      <w:r w:rsidR="005D5174" w:rsidRPr="00A975ED">
        <w:rPr>
          <w:rFonts w:ascii="ＭＳ 明朝" w:hAnsi="ＭＳ 明朝" w:hint="eastAsia"/>
          <w:sz w:val="22"/>
          <w:szCs w:val="22"/>
        </w:rPr>
        <w:t xml:space="preserve">　印</w:t>
      </w:r>
    </w:p>
    <w:p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4112" behindDoc="0" locked="0" layoutInCell="1" allowOverlap="1" wp14:anchorId="69B62A73" wp14:editId="0C8777B0">
                <wp:simplePos x="0" y="0"/>
                <wp:positionH relativeFrom="column">
                  <wp:posOffset>4612640</wp:posOffset>
                </wp:positionH>
                <wp:positionV relativeFrom="paragraph">
                  <wp:posOffset>151130</wp:posOffset>
                </wp:positionV>
                <wp:extent cx="1599565" cy="228600"/>
                <wp:effectExtent l="12065" t="8255" r="7620" b="10795"/>
                <wp:wrapNone/>
                <wp:docPr id="1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B62A73" id="Text Box 457" o:spid="_x0000_s1031" type="#_x0000_t202" style="position:absolute;left:0;text-align:left;margin-left:363.2pt;margin-top:11.9pt;width:125.9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" fillcolor="#f2dbdb">
                <v:textbox inset="5.85pt,.7pt,5.85pt,.7pt">
                  <w:txbxContent>
                    <w:p w:rsidR="00A17AC4" w:rsidRPr="008468B5" w:rsidRDefault="00A17AC4" w:rsidP="0044553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40762B8" wp14:editId="6A630721">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0762B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rsidR="00A17AC4" w:rsidRPr="008468B5" w:rsidRDefault="00A17AC4"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ind w:rightChars="303" w:right="636"/>
        <w:rPr>
          <w:rFonts w:ascii="ＭＳ 明朝" w:hAnsi="ＭＳ 明朝"/>
          <w:sz w:val="22"/>
          <w:szCs w:val="22"/>
        </w:rPr>
      </w:pPr>
    </w:p>
    <w:p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B5375B">
        <w:rPr>
          <w:rFonts w:ascii="ＭＳ 明朝" w:hAnsi="ＭＳ 明朝" w:hint="eastAsia"/>
          <w:sz w:val="22"/>
          <w:szCs w:val="22"/>
        </w:rPr>
        <w:t>１０</w:t>
      </w:r>
      <w:r w:rsidRPr="00A975ED">
        <w:rPr>
          <w:rFonts w:ascii="ＭＳ 明朝" w:hAnsi="ＭＳ 明朝" w:hint="eastAsia"/>
          <w:sz w:val="22"/>
          <w:szCs w:val="22"/>
        </w:rPr>
        <w:t>条第１項の規定に係る確認を受けたいので申請します。また、裏面注意事項に同意します。</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4157878" wp14:editId="76BB7A9E">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rsidR="00A17AC4" w:rsidRPr="008468B5" w:rsidRDefault="00A17AC4"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A17AC4" w:rsidRPr="008468B5" w:rsidRDefault="00A17AC4"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57878"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rsidR="00A17AC4" w:rsidRPr="008468B5" w:rsidRDefault="00A17AC4"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rsidR="00A17AC4" w:rsidRPr="008468B5" w:rsidRDefault="00A17AC4"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115BF650" wp14:editId="100518BB">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2E928438" wp14:editId="45E71A5B">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F74E04">
        <w:rPr>
          <w:rFonts w:ascii="ＭＳ 明朝" w:hAnsi="ＭＳ 明朝" w:cs="Arial Unicode MS" w:hint="eastAsia"/>
          <w:color w:val="000000"/>
          <w:kern w:val="0"/>
          <w:sz w:val="20"/>
          <w:szCs w:val="20"/>
        </w:rPr>
        <w:t>１０</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729408" behindDoc="0" locked="0" layoutInCell="1" allowOverlap="1" wp14:anchorId="23FEF5AE" wp14:editId="0723DD32">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FEF5A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05E9777F" wp14:editId="6899FCA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E9777F"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767F8C3B" wp14:editId="1633984A">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54661517" wp14:editId="6B43F4C3">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380182" w:rsidRDefault="00E503CD"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cs="Arial Unicode MS" w:hint="eastAsia"/>
          <w:color w:val="000000"/>
          <w:kern w:val="0"/>
          <w:sz w:val="20"/>
          <w:szCs w:val="20"/>
        </w:rPr>
        <w:t>中小企業等経営強化法施行規則</w:t>
      </w:r>
      <w:r w:rsidR="002A2FDA" w:rsidRPr="00A975ED">
        <w:rPr>
          <w:rFonts w:ascii="ＭＳ 明朝" w:hAnsi="ＭＳ 明朝" w:hint="eastAsia"/>
          <w:sz w:val="22"/>
          <w:szCs w:val="22"/>
        </w:rPr>
        <w:t>第</w:t>
      </w:r>
      <w:r w:rsidR="00B5375B">
        <w:rPr>
          <w:rFonts w:ascii="ＭＳ 明朝" w:hAnsi="ＭＳ 明朝" w:hint="eastAsia"/>
          <w:sz w:val="22"/>
          <w:szCs w:val="22"/>
        </w:rPr>
        <w:t>１１</w:t>
      </w:r>
      <w:r w:rsidR="00F74E04">
        <w:rPr>
          <w:rFonts w:ascii="ＭＳ 明朝" w:hAnsi="ＭＳ 明朝" w:hint="eastAsia"/>
          <w:sz w:val="22"/>
          <w:szCs w:val="22"/>
        </w:rPr>
        <w:t>条</w:t>
      </w:r>
    </w:p>
    <w:p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rsidR="002A2FDA" w:rsidRPr="00380182" w:rsidRDefault="002A2FDA" w:rsidP="002A2FDA">
      <w:pPr>
        <w:ind w:rightChars="303" w:right="636"/>
        <w:rPr>
          <w:rFonts w:ascii="ＭＳ 明朝" w:hAnsi="ＭＳ 明朝"/>
          <w:sz w:val="22"/>
          <w:szCs w:val="22"/>
        </w:rPr>
      </w:pPr>
    </w:p>
    <w:p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2911BBC7" wp14:editId="285D7A2A">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844C99">
        <w:rPr>
          <w:rFonts w:ascii="ＤＦ行書体" w:eastAsia="ＤＦ行書体" w:hAnsi="ＭＳ 明朝" w:hint="eastAsia"/>
          <w:b/>
          <w:sz w:val="22"/>
          <w:szCs w:val="22"/>
        </w:rPr>
        <w:t>２</w:t>
      </w:r>
      <w:r w:rsidR="002A2FDA" w:rsidRPr="00A975ED">
        <w:rPr>
          <w:rFonts w:ascii="ＭＳ 明朝" w:hAnsi="ＭＳ 明朝" w:hint="eastAsia"/>
          <w:sz w:val="22"/>
          <w:szCs w:val="22"/>
        </w:rPr>
        <w:t>年</w:t>
      </w:r>
      <w:r w:rsidR="00844C99">
        <w:rPr>
          <w:rFonts w:ascii="ＤＦ行書体" w:eastAsia="ＤＦ行書体" w:hAnsi="ＭＳ 明朝" w:hint="eastAsia"/>
          <w:b/>
          <w:sz w:val="22"/>
          <w:szCs w:val="22"/>
        </w:rPr>
        <w:t>４</w:t>
      </w:r>
      <w:r w:rsidR="002A2FDA" w:rsidRPr="00A975ED">
        <w:rPr>
          <w:rFonts w:ascii="ＭＳ 明朝" w:hAnsi="ＭＳ 明朝" w:hint="eastAsia"/>
          <w:sz w:val="22"/>
          <w:szCs w:val="22"/>
        </w:rPr>
        <w:t>月</w:t>
      </w:r>
      <w:r w:rsidR="00E52B95">
        <w:rPr>
          <w:rFonts w:ascii="ＤＦ行書体" w:eastAsia="ＤＦ行書体" w:hAnsi="ＤＦ行書体" w:hint="eastAsia"/>
          <w:b/>
          <w:sz w:val="22"/>
          <w:szCs w:val="22"/>
        </w:rPr>
        <w:t>１０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77EE481F" wp14:editId="0B51D15D">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EE481F"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rsidR="002A2FDA" w:rsidRPr="00A975ED" w:rsidRDefault="00425B50" w:rsidP="002A2FDA">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5376" behindDoc="0" locked="0" layoutInCell="1" allowOverlap="1" wp14:anchorId="0E8E8762" wp14:editId="0CEC7EA4">
                <wp:simplePos x="0" y="0"/>
                <wp:positionH relativeFrom="column">
                  <wp:posOffset>5177790</wp:posOffset>
                </wp:positionH>
                <wp:positionV relativeFrom="paragraph">
                  <wp:posOffset>271145</wp:posOffset>
                </wp:positionV>
                <wp:extent cx="229870" cy="209550"/>
                <wp:effectExtent l="5715" t="52070" r="50165" b="5080"/>
                <wp:wrapNone/>
                <wp:docPr id="167"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D2385A" id="AutoShape 469" o:spid="_x0000_s1026" type="#_x0000_t32" style="position:absolute;left:0;text-align:left;margin-left:407.7pt;margin-top:21.35pt;width:18.1pt;height:16.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1aQg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">
                <v:stroke endarrow="block"/>
              </v:shape>
            </w:pict>
          </mc:Fallback>
        </mc:AlternateContent>
      </w:r>
      <w:r w:rsidR="002A2FDA"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r w:rsidR="002A2FDA" w:rsidRPr="00A975ED">
        <w:rPr>
          <w:rFonts w:ascii="ＭＳ 明朝" w:hAnsi="ＭＳ 明朝" w:hint="eastAsia"/>
          <w:sz w:val="22"/>
          <w:szCs w:val="22"/>
        </w:rPr>
        <w:t xml:space="preserve">　　　印</w:t>
      </w:r>
    </w:p>
    <w:p w:rsidR="002A2FDA" w:rsidRPr="00A975ED" w:rsidRDefault="00425B50" w:rsidP="002A2FDA">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3328" behindDoc="0" locked="0" layoutInCell="1" allowOverlap="1" wp14:anchorId="67C30A5B" wp14:editId="4071286A">
                <wp:simplePos x="0" y="0"/>
                <wp:positionH relativeFrom="column">
                  <wp:posOffset>4272915</wp:posOffset>
                </wp:positionH>
                <wp:positionV relativeFrom="paragraph">
                  <wp:posOffset>114935</wp:posOffset>
                </wp:positionV>
                <wp:extent cx="1599565" cy="228600"/>
                <wp:effectExtent l="5715" t="10160" r="13970" b="8890"/>
                <wp:wrapNone/>
                <wp:docPr id="1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C30A5B" id="Text Box 467" o:spid="_x0000_s1037" type="#_x0000_t202" style="position:absolute;left:0;text-align:left;margin-left:336.45pt;margin-top:9.05pt;width:125.9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" fillcolor="#f2dbdb">
                <v:textbox inset="5.85pt,.7pt,5.85pt,.7pt">
                  <w:txbxContent>
                    <w:p w:rsidR="00A17AC4" w:rsidRPr="005D51A8" w:rsidRDefault="00A17AC4" w:rsidP="006F6B11">
                      <w:pPr>
                        <w:rPr>
                          <w:rFonts w:ascii="ＭＳ ゴシック" w:eastAsia="ＭＳ ゴシック" w:hAnsi="ＭＳ ゴシック"/>
                        </w:rPr>
                      </w:pPr>
                      <w:r w:rsidRPr="005D51A8">
                        <w:rPr>
                          <w:rFonts w:ascii="ＭＳ ゴシック" w:eastAsia="ＭＳ ゴシック" w:hAnsi="ＭＳ ゴシック" w:hint="eastAsia"/>
                        </w:rPr>
                        <w:t>代表者印を押印します。</w:t>
                      </w:r>
                    </w:p>
                  </w:txbxContent>
                </v:textbox>
              </v:shape>
            </w:pict>
          </mc:Fallback>
        </mc:AlternateContent>
      </w:r>
    </w:p>
    <w:p w:rsidR="002A2FDA" w:rsidRPr="00A975ED" w:rsidRDefault="002A2FDA" w:rsidP="002A2FDA">
      <w:pPr>
        <w:ind w:rightChars="303" w:right="636"/>
        <w:rPr>
          <w:rFonts w:ascii="ＭＳ 明朝" w:hAnsi="ＭＳ 明朝"/>
          <w:sz w:val="22"/>
          <w:szCs w:val="22"/>
        </w:rPr>
      </w:pPr>
    </w:p>
    <w:p w:rsidR="002A2FDA" w:rsidRPr="00A975ED" w:rsidRDefault="002A2FDA" w:rsidP="002A2FDA">
      <w:pPr>
        <w:ind w:rightChars="303" w:right="636"/>
        <w:rPr>
          <w:rFonts w:ascii="ＭＳ 明朝" w:hAnsi="ＭＳ 明朝"/>
          <w:sz w:val="22"/>
          <w:szCs w:val="22"/>
        </w:rPr>
      </w:pPr>
    </w:p>
    <w:p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50283ECD" wp14:editId="32FE2593">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AF44FD8" wp14:editId="69A7EA55">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F44FD8" id="Text Box 466" o:spid="_x0000_s1038"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IeMwIAAFoEAAAOAAAAZHJzL2Uyb0RvYy54bWysVNuO2jAQfa/Uf7D8XhKywE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" fillcolor="#f2dbdb">
                <v:textbox inset="5.85pt,.7pt,5.85pt,.7pt">
                  <w:txbxContent>
                    <w:p w:rsidR="00A17AC4" w:rsidRPr="008468B5" w:rsidRDefault="00A17AC4"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F74E04">
        <w:rPr>
          <w:rFonts w:ascii="ＭＳ 明朝" w:hAnsi="ＭＳ 明朝" w:hint="eastAsia"/>
          <w:sz w:val="22"/>
          <w:szCs w:val="22"/>
        </w:rPr>
        <w:t>１０</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１１条</w:t>
      </w:r>
      <w:r w:rsidR="002A2FDA" w:rsidRPr="00A975ED">
        <w:rPr>
          <w:rFonts w:ascii="ＭＳ 明朝" w:hAnsi="ＭＳ 明朝" w:hint="eastAsia"/>
          <w:sz w:val="22"/>
          <w:szCs w:val="22"/>
        </w:rPr>
        <w:t>第１項の規定に係る確認を受けたいので申請します。また、裏面注意事項に同意します。</w:t>
      </w: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mc:AlternateContent>
          <mc:Choice Requires="wps">
            <w:drawing>
              <wp:anchor distT="0" distB="0" distL="114300" distR="114300" simplePos="0" relativeHeight="251686400" behindDoc="0" locked="0" layoutInCell="1" allowOverlap="1" wp14:anchorId="69D5A90D" wp14:editId="44C34053">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rsidR="00A17AC4" w:rsidRPr="0059264D" w:rsidRDefault="00A17AC4"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A17AC4" w:rsidRPr="0059264D" w:rsidRDefault="00A17AC4"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D5A90D" id="Text Box 470" o:spid="_x0000_s1039"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N2t3y40AgAAWgQAAA4AAAAAAAAAAAAA&#10;AAAALgIAAGRycy9lMm9Eb2MueG1sUEsBAi0AFAAGAAgAAAAhAAZXCJHgAAAACgEAAA8AAAAAAAAA&#10;AAAAAAAAjgQAAGRycy9kb3ducmV2LnhtbFBLBQYAAAAABAAEAPMAAACbBQAAAAA=&#10;" fillcolor="#f2dbdb">
                <v:textbox inset="5.85pt,.7pt,5.85pt,.7pt">
                  <w:txbxContent>
                    <w:p w:rsidR="00A17AC4" w:rsidRPr="0059264D" w:rsidRDefault="00A17AC4"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rsidR="00A17AC4" w:rsidRPr="0059264D" w:rsidRDefault="00A17AC4"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11877983" wp14:editId="154D4366">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501F6B5B" wp14:editId="606670F3">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mc:AlternateContent>
          <mc:Choice Requires="wps">
            <w:drawing>
              <wp:anchor distT="0" distB="0" distL="114300" distR="114300" simplePos="0" relativeHeight="251572736" behindDoc="0" locked="0" layoutInCell="1" allowOverlap="1" wp14:anchorId="2FF0E0C9" wp14:editId="46EC568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F74E04">
        <w:rPr>
          <w:rFonts w:ascii="ＭＳ 明朝" w:hAnsi="ＭＳ 明朝" w:cs="Arial Unicode MS" w:hint="eastAsia"/>
          <w:color w:val="000000"/>
          <w:kern w:val="0"/>
          <w:sz w:val="20"/>
          <w:szCs w:val="20"/>
        </w:rPr>
        <w:t>１０</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746485">
        <w:rPr>
          <w:rFonts w:ascii="ＭＳ 明朝" w:hAnsi="ＭＳ 明朝" w:cs="Arial Unicode MS" w:hint="eastAsia"/>
          <w:color w:val="000000"/>
          <w:kern w:val="0"/>
          <w:sz w:val="20"/>
          <w:szCs w:val="20"/>
        </w:rPr>
        <w:t>１０</w:t>
      </w:r>
      <w:r w:rsidRPr="00A975ED">
        <w:rPr>
          <w:rFonts w:ascii="ＭＳ 明朝" w:hAnsi="ＭＳ 明朝" w:cs="Arial Unicode MS" w:hint="eastAsia"/>
          <w:color w:val="000000"/>
          <w:kern w:val="0"/>
          <w:sz w:val="20"/>
          <w:szCs w:val="20"/>
        </w:rPr>
        <w:t>条第１項の規定に基づき確認します。</w:t>
      </w:r>
    </w:p>
    <w:p w:rsidR="005D5174" w:rsidRPr="00A975ED" w:rsidRDefault="005D5174" w:rsidP="005D5174">
      <w:pPr>
        <w:pStyle w:val="a5"/>
        <w:rPr>
          <w:rFonts w:hAnsi="ＭＳ 明朝"/>
          <w:sz w:val="20"/>
        </w:rPr>
      </w:pPr>
      <w:r w:rsidRPr="00A975ED">
        <w:rPr>
          <w:rFonts w:hAnsi="ＭＳ 明朝" w:hint="eastAsia"/>
          <w:sz w:val="20"/>
        </w:rPr>
        <w:t>記</w:t>
      </w:r>
    </w:p>
    <w:p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746485">
        <w:rPr>
          <w:rFonts w:ascii="ＭＳ 明朝" w:hAnsi="ＭＳ 明朝" w:hint="eastAsia"/>
          <w:kern w:val="0"/>
          <w:sz w:val="20"/>
          <w:szCs w:val="20"/>
        </w:rPr>
        <w:t>９</w:t>
      </w:r>
      <w:r w:rsidR="005D5174" w:rsidRPr="00A975ED">
        <w:rPr>
          <w:rFonts w:ascii="ＭＳ 明朝" w:hAnsi="ＭＳ 明朝" w:hint="eastAsia"/>
          <w:kern w:val="0"/>
          <w:sz w:val="20"/>
          <w:szCs w:val="20"/>
        </w:rPr>
        <w:t>条第１号に該当すること。</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F74E04">
        <w:rPr>
          <w:rFonts w:ascii="ＭＳ 明朝" w:hAnsi="ＭＳ 明朝" w:hint="eastAsia"/>
          <w:kern w:val="0"/>
          <w:sz w:val="20"/>
          <w:szCs w:val="20"/>
        </w:rPr>
        <w:t>９</w:t>
      </w:r>
      <w:r w:rsidRPr="00A975ED">
        <w:rPr>
          <w:rFonts w:ascii="ＭＳ 明朝" w:hAnsi="ＭＳ 明朝" w:hint="eastAsia"/>
          <w:kern w:val="0"/>
          <w:sz w:val="20"/>
          <w:szCs w:val="20"/>
        </w:rPr>
        <w:t>条第２号から第６号までに該当すること。</w:t>
      </w:r>
    </w:p>
    <w:p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4B11F13D" wp14:editId="0A609D5C">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F74E04">
        <w:rPr>
          <w:rFonts w:ascii="ＭＳ 明朝" w:hAnsi="ＭＳ 明朝" w:cs="Arial Unicode MS" w:hint="eastAsia"/>
          <w:color w:val="000000"/>
          <w:kern w:val="0"/>
          <w:sz w:val="18"/>
          <w:szCs w:val="20"/>
        </w:rPr>
        <w:t>９</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（裏面）</w:t>
      </w:r>
    </w:p>
    <w:p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378190FD" wp14:editId="00A40717">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条各号に掲げる特定新規中小企業者の要件に該当しな</w:t>
      </w:r>
    </w:p>
    <w:p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5808" behindDoc="0" locked="0" layoutInCell="1" allowOverlap="1" wp14:anchorId="7D11C692" wp14:editId="2DFBB7CA">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rsidR="00C21DCE" w:rsidRDefault="00E503CD" w:rsidP="00D9606B">
      <w:pPr>
        <w:suppressAutoHyphens/>
        <w:kinsoku w:val="0"/>
        <w:overflowPunct w:val="0"/>
        <w:adjustRightInd w:val="0"/>
        <w:ind w:right="362" w:firstLineChars="700" w:firstLine="147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005D5174" w:rsidRPr="00A975ED">
        <w:rPr>
          <w:rFonts w:ascii="ＭＳ 明朝" w:hAnsi="ＭＳ 明朝" w:cs="Arial Unicode MS" w:hint="eastAsia"/>
          <w:color w:val="000000"/>
          <w:kern w:val="0"/>
        </w:rPr>
        <w:t>条第５項の規定に係る</w:t>
      </w:r>
    </w:p>
    <w:p w:rsidR="005D5174" w:rsidRDefault="005D5174" w:rsidP="00D9606B">
      <w:pPr>
        <w:suppressAutoHyphens/>
        <w:kinsoku w:val="0"/>
        <w:overflowPunct w:val="0"/>
        <w:adjustRightInd w:val="0"/>
        <w:ind w:right="362" w:firstLineChars="700" w:firstLine="147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Pr="00A975ED">
        <w:rPr>
          <w:rFonts w:ascii="ＭＳ 明朝" w:hAnsi="ＭＳ 明朝" w:cs="Arial Unicode MS" w:hint="eastAsia"/>
          <w:color w:val="000000"/>
          <w:kern w:val="0"/>
        </w:rPr>
        <w:t>条第１項に係る確認の申請については、下記の理由により確認をしません。</w:t>
      </w:r>
    </w:p>
    <w:p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rsidR="00321269" w:rsidRDefault="007124F3" w:rsidP="00D9606B">
      <w:pPr>
        <w:suppressAutoHyphens/>
        <w:kinsoku w:val="0"/>
        <w:overflowPunct w:val="0"/>
        <w:adjustRightInd w:val="0"/>
        <w:ind w:right="362" w:firstLineChars="600" w:firstLine="126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60AC89B2" wp14:editId="562B5458">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１１</w:t>
      </w:r>
      <w:r w:rsidR="00065AC7" w:rsidRPr="00A975ED">
        <w:rPr>
          <w:rFonts w:ascii="ＭＳ 明朝" w:hAnsi="ＭＳ 明朝" w:cs="Arial Unicode MS" w:hint="eastAsia"/>
          <w:color w:val="000000"/>
          <w:kern w:val="0"/>
        </w:rPr>
        <w:t>第３項の規定に係る</w:t>
      </w:r>
    </w:p>
    <w:p w:rsidR="00065AC7" w:rsidRDefault="00065AC7" w:rsidP="00D9606B">
      <w:pPr>
        <w:suppressAutoHyphens/>
        <w:kinsoku w:val="0"/>
        <w:overflowPunct w:val="0"/>
        <w:adjustRightInd w:val="0"/>
        <w:ind w:right="362" w:firstLineChars="600" w:firstLine="1260"/>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１１条</w:t>
      </w:r>
      <w:r w:rsidRPr="00A975ED">
        <w:rPr>
          <w:rFonts w:ascii="ＭＳ 明朝" w:hAnsi="ＭＳ 明朝" w:cs="Arial Unicode MS" w:hint="eastAsia"/>
          <w:color w:val="000000"/>
          <w:kern w:val="0"/>
        </w:rPr>
        <w:t>第１項に係る確認の申請については、下記の理由により確認をしません。</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7F8C758B" wp14:editId="4A866309">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20922EC2" wp14:editId="23187DD4">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922EC2" id="Text Box 516" o:spid="_x0000_s1040"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HIyZQi0CAABaBAAADgAAAAAAAAAAAAAAAAAuAgAA&#10;ZHJzL2Uyb0RvYy54bWxQSwECLQAUAAYACAAAACEAoV3z7OAAAAALAQAADwAAAAAAAAAAAAAAAACH&#10;BAAAZHJzL2Rvd25yZXYueG1sUEsFBgAAAAAEAAQA8wAAAJQFAAAAAA==&#10;">
                <v:textbox inset="5.85pt,.7pt,5.85pt,.7pt">
                  <w:txbxContent>
                    <w:p w:rsidR="00A17AC4" w:rsidRDefault="00A17AC4"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7D9FEE13" wp14:editId="7B7D5AB7">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FEE13" id="Text Box 514" o:spid="_x0000_s1041"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rsidR="005D5174"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007F4F56"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7F4F56" w:rsidRPr="00A975ED">
        <w:rPr>
          <w:rFonts w:ascii="ＭＳ 明朝" w:hAnsi="ＭＳ 明朝" w:cs="Arial Unicode MS" w:hint="eastAsia"/>
          <w:color w:val="000000"/>
          <w:kern w:val="0"/>
          <w:szCs w:val="21"/>
        </w:rPr>
        <w:t>月</w:t>
      </w:r>
      <w:r w:rsidR="00067AE4">
        <w:rPr>
          <w:rFonts w:ascii="ＤＦ行書体" w:eastAsia="ＤＦ行書体" w:hAnsi="ＭＳ 明朝" w:cs="Arial Unicode MS" w:hint="eastAsia"/>
          <w:b/>
          <w:color w:val="000000"/>
          <w:kern w:val="0"/>
          <w:szCs w:val="21"/>
        </w:rPr>
        <w:t>２０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130E1C70" wp14:editId="1F65B534">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BE54E6E" wp14:editId="46FE90D3">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8468B5" w:rsidRDefault="00A17AC4"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E54E6E" id="Text Box 472" o:spid="_x0000_s1042"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" fillcolor="#f2dbdb">
                <v:textbox inset="5.85pt,.7pt,5.85pt,.7pt">
                  <w:txbxContent>
                    <w:p w:rsidR="00A17AC4" w:rsidRPr="008468B5" w:rsidRDefault="00A17AC4"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89940C5" wp14:editId="3A5695BE">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2544" behindDoc="0" locked="0" layoutInCell="1" allowOverlap="1" wp14:anchorId="26BB5B23" wp14:editId="7CA421A2">
                <wp:simplePos x="0" y="0"/>
                <wp:positionH relativeFrom="column">
                  <wp:posOffset>5015865</wp:posOffset>
                </wp:positionH>
                <wp:positionV relativeFrom="paragraph">
                  <wp:posOffset>294005</wp:posOffset>
                </wp:positionV>
                <wp:extent cx="191135" cy="152400"/>
                <wp:effectExtent l="5715" t="55880" r="50800" b="10795"/>
                <wp:wrapNone/>
                <wp:docPr id="14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39F0FA" id="AutoShape 476" o:spid="_x0000_s1026" type="#_x0000_t32" style="position:absolute;left:0;text-align:left;margin-left:394.95pt;margin-top:23.15pt;width:15.05pt;height:12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pP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r w:rsidR="006F6B11">
        <w:rPr>
          <w:rFonts w:ascii="ＤＦ行書体" w:eastAsia="ＤＦ行書体" w:hAnsi="ＭＳ 明朝" w:cs="Arial Unicode MS" w:hint="eastAsia"/>
          <w:b/>
          <w:color w:val="000000"/>
          <w:kern w:val="0"/>
          <w:szCs w:val="21"/>
        </w:rPr>
        <w:t xml:space="preserve">　　</w:t>
      </w:r>
      <w:r w:rsidR="006046DA" w:rsidRPr="00A975ED">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1520" behindDoc="0" locked="0" layoutInCell="1" allowOverlap="1" wp14:anchorId="3FAB2E7A" wp14:editId="2522C415">
                <wp:simplePos x="0" y="0"/>
                <wp:positionH relativeFrom="column">
                  <wp:posOffset>3720465</wp:posOffset>
                </wp:positionH>
                <wp:positionV relativeFrom="paragraph">
                  <wp:posOffset>80645</wp:posOffset>
                </wp:positionV>
                <wp:extent cx="1599565" cy="228600"/>
                <wp:effectExtent l="5715" t="13970" r="13970" b="5080"/>
                <wp:wrapNone/>
                <wp:docPr id="148"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8468B5" w:rsidRDefault="00A17AC4"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AB2E7A" id="Text Box 475" o:spid="_x0000_s1043" type="#_x0000_t202" style="position:absolute;margin-left:292.95pt;margin-top:6.35pt;width:125.95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" fillcolor="#f2dbdb">
                <v:textbox inset="5.85pt,.7pt,5.85pt,.7pt">
                  <w:txbxContent>
                    <w:p w:rsidR="00A17AC4" w:rsidRPr="008468B5" w:rsidRDefault="00A17AC4" w:rsidP="006F6B1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41C9113A" wp14:editId="59A6AF5E">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C9113A" id="Text Box 474" o:spid="_x0000_s1044"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DWUI2ozAgAAWgQAAA4AAAAAAAAAAAAAAAAA&#10;LgIAAGRycy9lMm9Eb2MueG1sUEsBAi0AFAAGAAgAAAAhAF40lrjeAAAACQEAAA8AAAAAAAAAAAAA&#10;AAAAjQQAAGRycy9kb3ducmV2LnhtbFBLBQYAAAAABAAEAPMAAACYBQAAAAA=&#10;" fillcolor="#f2dbdb">
                <v:textbox inset="5.85pt,.7pt,5.85pt,.7pt">
                  <w:txbxContent>
                    <w:p w:rsidR="00A17AC4" w:rsidRPr="008468B5" w:rsidRDefault="00A17AC4"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pStyle w:val="a5"/>
        <w:rPr>
          <w:rFonts w:hAnsi="ＭＳ 明朝"/>
        </w:rPr>
      </w:pPr>
      <w:r w:rsidRPr="00A975ED">
        <w:rPr>
          <w:rFonts w:hAnsi="ＭＳ 明朝" w:hint="eastAsia"/>
        </w:rPr>
        <w:t>記</w:t>
      </w:r>
    </w:p>
    <w:p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5D5174" w:rsidRPr="00A975ED" w:rsidRDefault="005D5174" w:rsidP="004423FE">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rsidR="00A41B09" w:rsidRPr="00A975ED" w:rsidRDefault="005D5174" w:rsidP="00A41B09">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AD4AE8A" wp14:editId="1C38906B">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410919C2" wp14:editId="152E0CDC">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0919C2" id="Text Box 517" o:spid="_x0000_s1045"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">
                <v:textbox inset="5.85pt,.7pt,5.85pt,.7pt">
                  <w:txbxContent>
                    <w:p w:rsidR="00A17AC4" w:rsidRDefault="00A17AC4"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22AFFE2F" wp14:editId="54B715A2">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AFFE2F" id="Text Box 521" o:spid="_x0000_s1046"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EmNn2EzAgAAWQQAAA4AAAAAAAAAAAAA&#10;AAAALgIAAGRycy9lMm9Eb2MueG1sUEsBAi0AFAAGAAgAAAAhAHDs6zPhAAAADAEAAA8AAAAAAAAA&#10;AAAAAAAAjQQAAGRycy9kb3ducmV2LnhtbFBLBQYAAAAABAAEAPMAAACbBQ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rsidR="00A41B09" w:rsidRPr="00A975ED" w:rsidRDefault="00E503CD" w:rsidP="00D9606B">
      <w:pPr>
        <w:suppressAutoHyphens/>
        <w:kinsoku w:val="0"/>
        <w:overflowPunct w:val="0"/>
        <w:adjustRightInd w:val="0"/>
        <w:ind w:firstLine="20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Pr>
          <w:rFonts w:ascii="ＭＳ 明朝" w:hAnsi="ＭＳ 明朝" w:cs="Arial Unicode MS" w:hint="eastAsia"/>
          <w:color w:val="000000"/>
          <w:kern w:val="0"/>
          <w:szCs w:val="21"/>
        </w:rPr>
        <w:t xml:space="preserve">日　　　　 </w:t>
      </w:r>
    </w:p>
    <w:p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0EC5C969" wp14:editId="54CC87A7">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457CE896" wp14:editId="63F390F1">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8468B5" w:rsidRDefault="00A17AC4"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7CE896" id="Text Box 485" o:spid="_x0000_s1047"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a5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sWlZVDmIXEJ1QmUtjCOOK4lGC/Y7JT2Od0HdtwOz&#10;ghL1QWN33s6y5Rz3IV4WiyXKaq8d5ZWDaY5ABfWUjObWjxt0MFY2LeYZp0HDHfazllHqF05n9jjA&#10;sVnnZQsbcn2PUS+fhPUP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KbWtrkwAgAAWgQAAA4AAAAAAAAAAAAAAAAALgIA&#10;AGRycy9lMm9Eb2MueG1sUEsBAi0AFAAGAAgAAAAhANENVX7eAAAACQEAAA8AAAAAAAAAAAAAAAAA&#10;igQAAGRycy9kb3ducmV2LnhtbFBLBQYAAAAABAAEAPMAAACVBQAAAAA=&#10;" fillcolor="#f2dbdb">
                <v:textbox inset="5.85pt,.7pt,5.85pt,.7pt">
                  <w:txbxContent>
                    <w:p w:rsidR="00A17AC4" w:rsidRPr="008468B5" w:rsidRDefault="00A17AC4"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A41B09"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396A0701" wp14:editId="339B8CDA">
                <wp:simplePos x="0" y="0"/>
                <wp:positionH relativeFrom="column">
                  <wp:posOffset>3225165</wp:posOffset>
                </wp:positionH>
                <wp:positionV relativeFrom="paragraph">
                  <wp:posOffset>111125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84B73A" id="AutoShape 490" o:spid="_x0000_s1026" type="#_x0000_t32" style="position:absolute;left:0;text-align:left;margin-left:253.95pt;margin-top:8.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5856" behindDoc="0" locked="0" layoutInCell="1" allowOverlap="1" wp14:anchorId="717758B7" wp14:editId="0A93564D">
                <wp:simplePos x="0" y="0"/>
                <wp:positionH relativeFrom="column">
                  <wp:posOffset>5015865</wp:posOffset>
                </wp:positionH>
                <wp:positionV relativeFrom="paragraph">
                  <wp:posOffset>141605</wp:posOffset>
                </wp:positionV>
                <wp:extent cx="191135" cy="121920"/>
                <wp:effectExtent l="5715" t="55880" r="41275" b="12700"/>
                <wp:wrapNone/>
                <wp:docPr id="1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F4610F" id="AutoShape 489" o:spid="_x0000_s1026" type="#_x0000_t32" style="position:absolute;left:0;text-align:left;margin-left:394.95pt;margin-top:11.15pt;width:15.05pt;height:9.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KQgIAAG8EAAAOAAAAZHJzL2Uyb0RvYy54bWysVMGO2yAQvVfqPyDuie2ss4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r w:rsidR="00A41B09">
        <w:rPr>
          <w:rFonts w:ascii="ＤＦ行書体" w:eastAsia="ＤＦ行書体" w:hAnsi="ＭＳ 明朝" w:cs="Arial Unicode MS" w:hint="eastAsia"/>
          <w:b/>
          <w:color w:val="000000"/>
          <w:kern w:val="0"/>
          <w:szCs w:val="21"/>
        </w:rPr>
        <w:t xml:space="preserve">　　</w:t>
      </w:r>
      <w:r w:rsidR="00A41B09" w:rsidRPr="00A975ED">
        <w:rPr>
          <w:rFonts w:ascii="ＭＳ 明朝" w:hAnsi="ＭＳ 明朝" w:cs="Arial Unicode MS" w:hint="eastAsia"/>
          <w:color w:val="000000"/>
          <w:kern w:val="0"/>
          <w:szCs w:val="21"/>
        </w:rPr>
        <w:t xml:space="preserve">　印</w:t>
      </w:r>
    </w:p>
    <w:p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4832" behindDoc="0" locked="0" layoutInCell="1" allowOverlap="1" wp14:anchorId="51627827" wp14:editId="49A84224">
                <wp:simplePos x="0" y="0"/>
                <wp:positionH relativeFrom="column">
                  <wp:posOffset>3720465</wp:posOffset>
                </wp:positionH>
                <wp:positionV relativeFrom="paragraph">
                  <wp:posOffset>80645</wp:posOffset>
                </wp:positionV>
                <wp:extent cx="1599565" cy="228600"/>
                <wp:effectExtent l="5715" t="13970" r="13970" b="5080"/>
                <wp:wrapNone/>
                <wp:docPr id="13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8468B5" w:rsidRDefault="00A17AC4"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627827" id="Text Box 488" o:spid="_x0000_s1048" type="#_x0000_t202" style="position:absolute;margin-left:292.95pt;margin-top:6.35pt;width:125.9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" fillcolor="#f2dbdb">
                <v:textbox inset="5.85pt,.7pt,5.85pt,.7pt">
                  <w:txbxContent>
                    <w:p w:rsidR="00A17AC4" w:rsidRPr="008468B5" w:rsidRDefault="00A17AC4" w:rsidP="00A41B09">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56FE2DFA" wp14:editId="7036B3EC">
                <wp:simplePos x="0" y="0"/>
                <wp:positionH relativeFrom="column">
                  <wp:posOffset>1616710</wp:posOffset>
                </wp:positionH>
                <wp:positionV relativeFrom="paragraph">
                  <wp:posOffset>80645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FE2DFA" id="Text Box 487" o:spid="_x0000_s1049" type="#_x0000_t202" style="position:absolute;margin-left:127.3pt;margin-top:6.3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W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" fillcolor="#f2dbdb">
                <v:textbox inset="5.85pt,.7pt,5.85pt,.7pt">
                  <w:txbxContent>
                    <w:p w:rsidR="00A17AC4" w:rsidRPr="008468B5" w:rsidRDefault="00A17AC4"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pStyle w:val="a5"/>
        <w:rPr>
          <w:rFonts w:hAnsi="ＭＳ 明朝"/>
        </w:rPr>
      </w:pPr>
      <w:r w:rsidRPr="00A975ED">
        <w:rPr>
          <w:rFonts w:hAnsi="ＭＳ 明朝" w:hint="eastAsia"/>
        </w:rPr>
        <w:t>記</w:t>
      </w:r>
    </w:p>
    <w:p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7DA15858" wp14:editId="31C732AA">
                <wp:simplePos x="0" y="0"/>
                <wp:positionH relativeFrom="column">
                  <wp:posOffset>3863340</wp:posOffset>
                </wp:positionH>
                <wp:positionV relativeFrom="paragraph">
                  <wp:posOffset>245110</wp:posOffset>
                </wp:positionV>
                <wp:extent cx="2245360" cy="1138555"/>
                <wp:effectExtent l="0" t="0" r="21590" b="2349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w:t>
                            </w:r>
                            <w:r w:rsidR="0044201C">
                              <w:rPr>
                                <w:rFonts w:ascii="ＭＳ Ｐゴシック" w:eastAsia="ＭＳ Ｐゴシック" w:hAnsi="ＭＳ Ｐゴシック" w:hint="eastAsia"/>
                              </w:rPr>
                              <w:t>、</w:t>
                            </w:r>
                            <w:r w:rsidR="0044201C">
                              <w:rPr>
                                <w:rFonts w:ascii="ＭＳ Ｐゴシック" w:eastAsia="ＭＳ Ｐゴシック" w:hAnsi="ＭＳ Ｐゴシック"/>
                              </w:rPr>
                              <w:t>払込金額</w:t>
                            </w:r>
                            <w:r w:rsidRPr="00134A3A">
                              <w:rPr>
                                <w:rFonts w:ascii="ＭＳ Ｐゴシック" w:eastAsia="ＭＳ Ｐゴシック" w:hAnsi="ＭＳ Ｐゴシック" w:hint="eastAsia"/>
                              </w:rPr>
                              <w:t>の総額について、別紙の一覧表を作成して頂いても構いません。</w:t>
                            </w:r>
                          </w:p>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A15858" id="_x0000_t202" coordsize="21600,21600" o:spt="202" path="m,l,21600r21600,l21600,xe">
                <v:stroke joinstyle="miter"/>
                <v:path gradientshapeok="t" o:connecttype="rect"/>
              </v:shapetype>
              <v:shape id="Text Box 491" o:spid="_x0000_s1050" type="#_x0000_t202" style="position:absolute;left:0;text-align:left;margin-left:304.2pt;margin-top:19.3pt;width:176.8pt;height:89.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" fillcolor="yellow" strokecolor="blue" strokeweight="1.5pt">
                <v:textbox inset="5.85pt,.7pt,5.85pt,.7pt">
                  <w:txbxContent>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w:t>
                      </w:r>
                      <w:r w:rsidR="0044201C">
                        <w:rPr>
                          <w:rFonts w:ascii="ＭＳ Ｐゴシック" w:eastAsia="ＭＳ Ｐゴシック" w:hAnsi="ＭＳ Ｐゴシック" w:hint="eastAsia"/>
                        </w:rPr>
                        <w:t>、</w:t>
                      </w:r>
                      <w:r w:rsidR="0044201C">
                        <w:rPr>
                          <w:rFonts w:ascii="ＭＳ Ｐゴシック" w:eastAsia="ＭＳ Ｐゴシック" w:hAnsi="ＭＳ Ｐゴシック"/>
                        </w:rPr>
                        <w:t>払込金額</w:t>
                      </w:r>
                      <w:r w:rsidRPr="00134A3A">
                        <w:rPr>
                          <w:rFonts w:ascii="ＭＳ Ｐゴシック" w:eastAsia="ＭＳ Ｐゴシック" w:hAnsi="ＭＳ Ｐゴシック" w:hint="eastAsia"/>
                        </w:rPr>
                        <w:t>の総額について、別紙の一覧表を作成して頂いても構いません。</w:t>
                      </w:r>
                    </w:p>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月１</w:t>
      </w:r>
      <w:r w:rsidRPr="000C129A">
        <w:rPr>
          <w:rFonts w:ascii="ＤＦ行書体" w:eastAsia="ＤＦ行書体" w:hAnsi="ＭＳ 明朝" w:cs="Arial Unicode MS" w:hint="eastAsia"/>
          <w:b/>
          <w:color w:val="000000"/>
          <w:kern w:val="0"/>
        </w:rPr>
        <w:t>日</w:t>
      </w: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rsidR="00A41B09" w:rsidRPr="00A975ED" w:rsidRDefault="00A41B09"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rsidR="00A41B09" w:rsidRDefault="00A41B09" w:rsidP="00A41B09">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33504" behindDoc="0" locked="0" layoutInCell="1" allowOverlap="1" wp14:anchorId="0E535E68" wp14:editId="2F5980B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535E68" id="Text Box 520" o:spid="_x0000_s1051"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17ABCA85" wp14:editId="34850238">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rsidR="00A17AC4" w:rsidRDefault="00A17AC4"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ABCA85" id="Text Box 522" o:spid="_x0000_s1052"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ZaYtljACAABaBAAADgAAAAAAAAAAAAAAAAAu&#10;AgAAZHJzL2Uyb0RvYy54bWxQSwECLQAUAAYACAAAACEA3yEEOOAAAAAJAQAADwAAAAAAAAAAAAAA&#10;AACKBAAAZHJzL2Rvd25yZXYueG1sUEsFBgAAAAAEAAQA8wAAAJcFAAAAAA==&#10;">
                <v:textbox inset="5.85pt,.7pt,5.85pt,.7pt">
                  <w:txbxContent>
                    <w:p w:rsidR="00A17AC4" w:rsidRDefault="00A17AC4" w:rsidP="00CB41F7">
                      <w:pPr>
                        <w:jc w:val="center"/>
                      </w:pPr>
                      <w:r>
                        <w:rPr>
                          <w:rFonts w:hint="eastAsia"/>
                        </w:rPr>
                        <w:t>直接投資用</w:t>
                      </w:r>
                    </w:p>
                  </w:txbxContent>
                </v:textbox>
              </v:shape>
            </w:pict>
          </mc:Fallback>
        </mc:AlternateContent>
      </w:r>
    </w:p>
    <w:p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26CB524F" wp14:editId="612169AD">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E52B95">
        <w:rPr>
          <w:rFonts w:ascii="ＤＦ行書体" w:eastAsia="ＤＦ行書体" w:hAnsi="ＭＳ 明朝" w:cs="Arial Unicode MS" w:hint="eastAsia"/>
          <w:b/>
          <w:color w:val="000000"/>
          <w:kern w:val="0"/>
          <w:szCs w:val="21"/>
        </w:rPr>
        <w:t>２</w:t>
      </w:r>
      <w:r w:rsidR="000C129A" w:rsidRPr="00A975ED">
        <w:rPr>
          <w:rFonts w:ascii="ＭＳ 明朝" w:hAnsi="ＭＳ 明朝" w:cs="Arial Unicode MS" w:hint="eastAsia"/>
          <w:color w:val="000000"/>
          <w:kern w:val="0"/>
          <w:szCs w:val="21"/>
        </w:rPr>
        <w:t>年</w:t>
      </w:r>
      <w:r w:rsidR="00E52B95">
        <w:rPr>
          <w:rFonts w:ascii="ＤＦ行書体" w:eastAsia="ＤＦ行書体" w:hAnsi="ＭＳ 明朝" w:cs="Arial Unicode MS" w:hint="eastAsia"/>
          <w:b/>
          <w:color w:val="000000"/>
          <w:kern w:val="0"/>
          <w:szCs w:val="21"/>
        </w:rPr>
        <w:t>４</w:t>
      </w:r>
      <w:r w:rsidR="000C129A" w:rsidRPr="00A975ED">
        <w:rPr>
          <w:rFonts w:ascii="ＭＳ 明朝" w:hAnsi="ＭＳ 明朝" w:cs="Arial Unicode MS" w:hint="eastAsia"/>
          <w:color w:val="000000"/>
          <w:kern w:val="0"/>
          <w:szCs w:val="21"/>
        </w:rPr>
        <w:t>月</w:t>
      </w:r>
      <w:r w:rsidR="00E52B95">
        <w:rPr>
          <w:rFonts w:ascii="ＤＦ行書体" w:eastAsia="ＤＦ行書体" w:hAnsi="ＭＳ 明朝" w:cs="Arial Unicode MS" w:hint="eastAsia"/>
          <w:b/>
          <w:color w:val="000000"/>
          <w:kern w:val="0"/>
          <w:szCs w:val="21"/>
        </w:rPr>
        <w:t>１０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rsidR="000C129A" w:rsidRDefault="00425B50"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5D786317" wp14:editId="6E7E510E">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0C129A" w:rsidRDefault="00A17AC4"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86317" id="Text Box 478" o:spid="_x0000_s1053"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BNJV96MgIAAFoEAAAOAAAAAAAAAAAAAAAAAC4C&#10;AABkcnMvZTJvRG9jLnhtbFBLAQItABQABgAIAAAAIQAEiE/S3QAAAAkBAAAPAAAAAAAAAAAAAAAA&#10;AIwEAABkcnMvZG93bnJldi54bWxQSwUGAAAAAAQABADzAAAAlgUAAAAA&#10;" fillcolor="#f2dbdb">
                <v:textbox inset="5.85pt,.7pt,5.85pt,.7pt">
                  <w:txbxContent>
                    <w:p w:rsidR="00A17AC4" w:rsidRPr="000C129A" w:rsidRDefault="00A17AC4"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7EF86EE8" wp14:editId="1BC3BEFB">
                <wp:simplePos x="0" y="0"/>
                <wp:positionH relativeFrom="column">
                  <wp:posOffset>4901565</wp:posOffset>
                </wp:positionH>
                <wp:positionV relativeFrom="paragraph">
                  <wp:posOffset>73025</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FE2C6B" id="AutoShape 479" o:spid="_x0000_s1026" type="#_x0000_t32" style="position:absolute;left:0;text-align:left;margin-left:385.95pt;margin-top:5.7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">
                <v:stroke endarrow="block"/>
              </v:shape>
            </w:pict>
          </mc:Fallback>
        </mc:AlternateContent>
      </w:r>
    </w:p>
    <w:p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7970B438" wp14:editId="73BEB00B">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A3EFF0"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8688" behindDoc="0" locked="0" layoutInCell="1" allowOverlap="1" wp14:anchorId="75747ED1" wp14:editId="11321CA1">
                <wp:simplePos x="0" y="0"/>
                <wp:positionH relativeFrom="column">
                  <wp:posOffset>5209540</wp:posOffset>
                </wp:positionH>
                <wp:positionV relativeFrom="paragraph">
                  <wp:posOffset>288290</wp:posOffset>
                </wp:positionV>
                <wp:extent cx="142875" cy="133350"/>
                <wp:effectExtent l="8890" t="50165" r="48260" b="6985"/>
                <wp:wrapNone/>
                <wp:docPr id="13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517EF" id="AutoShape 482" o:spid="_x0000_s1026" type="#_x0000_t32" style="position:absolute;left:0;text-align:left;margin-left:410.2pt;margin-top:22.7pt;width:11.25pt;height:10.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r w:rsidR="00A41B09">
        <w:rPr>
          <w:rFonts w:ascii="ＤＦ行書体" w:eastAsia="ＤＦ行書体" w:hAnsi="ＭＳ 明朝" w:cs="Arial Unicode MS" w:hint="eastAsia"/>
          <w:b/>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印</w:t>
      </w:r>
    </w:p>
    <w:p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697664" behindDoc="0" locked="0" layoutInCell="1" allowOverlap="1" wp14:anchorId="4A80F3FA" wp14:editId="501C8D18">
                <wp:simplePos x="0" y="0"/>
                <wp:positionH relativeFrom="column">
                  <wp:posOffset>3724275</wp:posOffset>
                </wp:positionH>
                <wp:positionV relativeFrom="paragraph">
                  <wp:posOffset>55880</wp:posOffset>
                </wp:positionV>
                <wp:extent cx="1599565" cy="228600"/>
                <wp:effectExtent l="9525" t="8255" r="10160" b="10795"/>
                <wp:wrapNone/>
                <wp:docPr id="1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0C129A" w:rsidRDefault="00A17AC4"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80F3FA" id="Text Box 481" o:spid="_x0000_s1054" type="#_x0000_t202" style="position:absolute;margin-left:293.25pt;margin-top:4.4pt;width:125.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" fillcolor="#f2dbdb">
                <v:textbox inset="5.85pt,.7pt,5.85pt,.7pt">
                  <w:txbxContent>
                    <w:p w:rsidR="00A17AC4" w:rsidRPr="000C129A" w:rsidRDefault="00A17AC4" w:rsidP="00A41B09">
                      <w:pPr>
                        <w:rPr>
                          <w:rFonts w:ascii="ＭＳ ゴシック" w:eastAsia="ＭＳ ゴシック" w:hAnsi="ＭＳ ゴシック"/>
                        </w:rPr>
                      </w:pPr>
                      <w:r w:rsidRPr="000C129A">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725DB24C" wp14:editId="0F8E12FC">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5DB24C" id="Text Box 480" o:spid="_x0000_s1055"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nRMw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" fillcolor="#f2dbdb">
                <v:textbox inset="5.85pt,.7pt,5.85pt,.7pt">
                  <w:txbxContent>
                    <w:p w:rsidR="00A17AC4" w:rsidRPr="008468B5" w:rsidRDefault="00A17AC4"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5A5419" w:rsidRPr="00A975ED" w:rsidRDefault="005A5419" w:rsidP="000C129A">
      <w:pPr>
        <w:pStyle w:val="a5"/>
        <w:rPr>
          <w:rFonts w:hAnsi="ＭＳ 明朝"/>
        </w:rPr>
      </w:pPr>
    </w:p>
    <w:p w:rsidR="005A5419" w:rsidRPr="00A975ED" w:rsidRDefault="005A5419" w:rsidP="000C129A">
      <w:pPr>
        <w:pStyle w:val="a5"/>
        <w:rPr>
          <w:rFonts w:hAnsi="ＭＳ 明朝"/>
        </w:rPr>
      </w:pPr>
    </w:p>
    <w:p w:rsidR="000C129A" w:rsidRPr="00A975ED" w:rsidRDefault="000C129A" w:rsidP="005A5419">
      <w:pPr>
        <w:pStyle w:val="a5"/>
        <w:rPr>
          <w:rFonts w:hAnsi="ＭＳ 明朝"/>
        </w:rPr>
      </w:pPr>
      <w:r w:rsidRPr="00A975ED">
        <w:rPr>
          <w:rFonts w:hAnsi="ＭＳ 明朝" w:hint="eastAsia"/>
        </w:rPr>
        <w:t>記</w:t>
      </w:r>
    </w:p>
    <w:p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041189">
        <w:rPr>
          <w:rFonts w:ascii="ＤＦ行書体" w:eastAsia="ＤＦ行書体" w:hAnsi="ＭＳ 明朝" w:cs="Arial Unicode MS" w:hint="eastAsia"/>
          <w:b/>
          <w:color w:val="000000"/>
          <w:kern w:val="0"/>
        </w:rPr>
        <w:t>令和元</w:t>
      </w:r>
      <w:r w:rsidR="00A41B09">
        <w:rPr>
          <w:rFonts w:ascii="ＤＦ行書体" w:eastAsia="ＤＦ行書体" w:hAnsi="ＭＳ 明朝" w:cs="Arial Unicode MS" w:hint="eastAsia"/>
          <w:b/>
          <w:color w:val="000000"/>
          <w:kern w:val="0"/>
        </w:rPr>
        <w:t>年</w:t>
      </w:r>
      <w:r w:rsidR="00041189">
        <w:rPr>
          <w:rFonts w:ascii="ＤＦ行書体" w:eastAsia="ＤＦ行書体" w:hAnsi="ＭＳ 明朝" w:cs="Arial Unicode MS" w:hint="eastAsia"/>
          <w:b/>
          <w:color w:val="000000"/>
          <w:kern w:val="0"/>
        </w:rPr>
        <w:t>７</w:t>
      </w:r>
      <w:r w:rsidR="00A41B09">
        <w:rPr>
          <w:rFonts w:ascii="ＤＦ行書体" w:eastAsia="ＤＦ行書体" w:hAnsi="ＭＳ 明朝" w:cs="Arial Unicode MS" w:hint="eastAsia"/>
          <w:b/>
          <w:color w:val="000000"/>
          <w:kern w:val="0"/>
        </w:rPr>
        <w:t>月１</w:t>
      </w:r>
      <w:r w:rsidR="00A41B09" w:rsidRPr="000C129A">
        <w:rPr>
          <w:rFonts w:ascii="ＤＦ行書体" w:eastAsia="ＤＦ行書体" w:hAnsi="ＭＳ 明朝" w:cs="Arial Unicode MS" w:hint="eastAsia"/>
          <w:b/>
          <w:color w:val="000000"/>
          <w:kern w:val="0"/>
        </w:rPr>
        <w:t>日</w:t>
      </w: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0C129A" w:rsidRPr="00121857" w:rsidRDefault="000C129A"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rsidR="005A5419" w:rsidRPr="00A975ED" w:rsidRDefault="000C129A" w:rsidP="000C129A">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21269" w:rsidRDefault="00321269"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2537C7" w:rsidRPr="00A975ED" w:rsidRDefault="002537C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1E1218" w:rsidRPr="00A975ED" w:rsidRDefault="001E1218"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587B0D4F" wp14:editId="03BA7FA5">
                <wp:simplePos x="0" y="0"/>
                <wp:positionH relativeFrom="column">
                  <wp:posOffset>-183079</wp:posOffset>
                </wp:positionH>
                <wp:positionV relativeFrom="paragraph">
                  <wp:posOffset>166825</wp:posOffset>
                </wp:positionV>
                <wp:extent cx="6515100" cy="822960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B92D60" id="Rectangle 492" o:spid="_x0000_s1026" style="position:absolute;left:0;text-align:left;margin-left:-14.4pt;margin-top:13.15pt;width:513pt;height:9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" filled="f">
                <v:textbox inset="5.85pt,.7pt,5.85pt,.7pt"/>
              </v:rect>
            </w:pict>
          </mc:Fallback>
        </mc:AlternateContent>
      </w:r>
    </w:p>
    <w:p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24BF9EA8" wp14:editId="663651F8">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F9EA8" id="Text Box 524" o:spid="_x0000_s1056"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PR3GswuAgAAWgQAAA4AAAAAAAAAAAAAAAAALgIA&#10;AGRycy9lMm9Eb2MueG1sUEsBAi0AFAAGAAgAAAAhAC1+1rzgAAAACwEAAA8AAAAAAAAAAAAAAAAA&#10;iAQAAGRycy9kb3ducmV2LnhtbFBLBQYAAAAABAAEAPMAAACVBQAAAAA=&#10;">
                <v:textbox inset="5.85pt,.7pt,5.85pt,.7pt">
                  <w:txbxContent>
                    <w:p w:rsidR="00A17AC4" w:rsidRDefault="00A17AC4"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4CF3871C" wp14:editId="35932C37">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F3871C" id="Text Box 523" o:spid="_x0000_s1057"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" fillcolor="#f9c" strokecolor="fuchsia" strokeweight="2pt">
                <v:textbox inset="5.85pt,.7pt,5.85pt,.7pt">
                  <w:txbxContent>
                    <w:p w:rsidR="00A17AC4"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rsidR="00A17AC4" w:rsidRPr="00222A1D" w:rsidRDefault="00A17AC4"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6A141B29" wp14:editId="2062E44A">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12B44"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E52B95">
        <w:rPr>
          <w:rFonts w:ascii="ＤＦ行書体" w:eastAsia="ＤＦ行書体" w:hAnsi="ＭＳ 明朝" w:cs="Arial Unicode MS" w:hint="eastAsia"/>
          <w:b/>
          <w:color w:val="000000"/>
          <w:kern w:val="0"/>
          <w:szCs w:val="21"/>
        </w:rPr>
        <w:t>２</w:t>
      </w:r>
      <w:r w:rsidR="00B30A21"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B30A21"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rsidR="00B30A21" w:rsidRPr="00A975ED" w:rsidRDefault="00425B50" w:rsidP="00C141ED">
      <w:pPr>
        <w:suppressAutoHyphens/>
        <w:kinsoku w:val="0"/>
        <w:overflowPunct w:val="0"/>
        <w:adjustRightInd w:val="0"/>
        <w:spacing w:line="480" w:lineRule="auto"/>
        <w:ind w:firstLineChars="300" w:firstLine="632"/>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0CDCB00C" wp14:editId="095A6294">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Pr="008468B5" w:rsidRDefault="00A17AC4"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DCB00C" id="Text Box 493" o:spid="_x0000_s1058"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XPMg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" fillcolor="#f2dbdb">
                <v:textbox inset="5.85pt,.7pt,5.85pt,.7pt">
                  <w:txbxContent>
                    <w:p w:rsidR="00A17AC4" w:rsidRPr="008468B5" w:rsidRDefault="00A17AC4"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4EA0C88A" wp14:editId="093A3752">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90DDC7"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r w:rsidR="00B30A21">
        <w:rPr>
          <w:rFonts w:ascii="ＤＦ行書体" w:eastAsia="ＤＦ行書体" w:hAnsi="ＭＳ 明朝" w:cs="Arial Unicode MS" w:hint="eastAsia"/>
          <w:b/>
          <w:color w:val="000000"/>
          <w:kern w:val="0"/>
          <w:szCs w:val="21"/>
        </w:rPr>
        <w:t xml:space="preserve">　　</w:t>
      </w:r>
      <w:r w:rsidR="00B30A21" w:rsidRPr="00A975ED">
        <w:rPr>
          <w:rFonts w:ascii="ＭＳ 明朝" w:hAnsi="ＭＳ 明朝" w:cs="Arial Unicode MS" w:hint="eastAsia"/>
          <w:color w:val="000000"/>
          <w:kern w:val="0"/>
          <w:szCs w:val="21"/>
        </w:rPr>
        <w:t xml:space="preserve">　印</w:t>
      </w:r>
    </w:p>
    <w:p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4048" behindDoc="0" locked="0" layoutInCell="1" allowOverlap="1" wp14:anchorId="1968E875" wp14:editId="68AA95A9">
                <wp:simplePos x="0" y="0"/>
                <wp:positionH relativeFrom="column">
                  <wp:posOffset>5134610</wp:posOffset>
                </wp:positionH>
                <wp:positionV relativeFrom="paragraph">
                  <wp:posOffset>1905</wp:posOffset>
                </wp:positionV>
                <wp:extent cx="191135" cy="121920"/>
                <wp:effectExtent l="10160" t="59055" r="46355" b="9525"/>
                <wp:wrapNone/>
                <wp:docPr id="121"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EE6E0" id="AutoShape 497" o:spid="_x0000_s1026" type="#_x0000_t32" style="position:absolute;left:0;text-align:left;margin-left:404.3pt;margin-top:.15pt;width:15.05pt;height:9.6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">
                <v:stroke endarrow="block"/>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3024" behindDoc="0" locked="0" layoutInCell="1" allowOverlap="1" wp14:anchorId="733C6755" wp14:editId="6F551A24">
                <wp:simplePos x="0" y="0"/>
                <wp:positionH relativeFrom="column">
                  <wp:posOffset>3763645</wp:posOffset>
                </wp:positionH>
                <wp:positionV relativeFrom="paragraph">
                  <wp:posOffset>123825</wp:posOffset>
                </wp:positionV>
                <wp:extent cx="1599565" cy="228600"/>
                <wp:effectExtent l="10795" t="9525" r="8890" b="9525"/>
                <wp:wrapNone/>
                <wp:docPr id="1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Pr="008468B5" w:rsidRDefault="00A17AC4"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C6755" id="Text Box 496" o:spid="_x0000_s1059" type="#_x0000_t202" style="position:absolute;margin-left:296.35pt;margin-top:9.75pt;width:125.9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" fillcolor="#f2dbdb">
                <v:textbox inset="5.85pt,.7pt,5.85pt,.7pt">
                  <w:txbxContent>
                    <w:p w:rsidR="00A17AC4" w:rsidRPr="008468B5" w:rsidRDefault="00A17AC4" w:rsidP="00B30A21">
                      <w:pPr>
                        <w:rPr>
                          <w:rFonts w:ascii="ＭＳ ゴシック" w:eastAsia="ＭＳ ゴシック" w:hAnsi="ＭＳ ゴシック"/>
                        </w:rPr>
                      </w:pPr>
                      <w:r w:rsidRPr="008468B5">
                        <w:rPr>
                          <w:rFonts w:ascii="ＭＳ ゴシック" w:eastAsia="ＭＳ ゴシック" w:hAnsi="ＭＳ ゴシック"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ED8D76F" wp14:editId="4FCD76A5">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8D76F" id="Text Box 495" o:spid="_x0000_s1060"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" fillcolor="#f2dbdb">
                <v:textbox inset="5.85pt,.7pt,5.85pt,.7pt">
                  <w:txbxContent>
                    <w:p w:rsidR="00A17AC4" w:rsidRPr="008468B5" w:rsidRDefault="00A17AC4"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0411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rsidR="00B30A21" w:rsidRPr="00A975ED" w:rsidRDefault="00B30A21" w:rsidP="00B30A21">
      <w:pPr>
        <w:pStyle w:val="a5"/>
        <w:rPr>
          <w:rFonts w:hAnsi="ＭＳ 明朝"/>
        </w:rPr>
      </w:pPr>
      <w:r w:rsidRPr="00A975ED">
        <w:rPr>
          <w:rFonts w:hAnsi="ＭＳ 明朝" w:hint="eastAsia"/>
        </w:rPr>
        <w:t>記</w:t>
      </w:r>
    </w:p>
    <w:p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業務執行組合員　○×株式会社　代表取締役　産業　一郎</w:t>
      </w:r>
    </w:p>
    <w:p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color w:val="000000"/>
          <w:kern w:val="0"/>
        </w:rPr>
        <w:t xml:space="preserve">　　　　　　　　　　　　　　　　　</w:t>
      </w:r>
      <w:r w:rsidRPr="00B30A21">
        <w:rPr>
          <w:rFonts w:ascii="ＤＦ行書体" w:eastAsia="ＤＦ行書体" w:hAnsi="ＤＦ行書体" w:cs="Arial Unicode MS" w:hint="eastAsia"/>
          <w:b/>
          <w:color w:val="000000"/>
          <w:kern w:val="0"/>
        </w:rPr>
        <w:t>埼玉県さいたま市中央区新都心１－２－３</w:t>
      </w:r>
    </w:p>
    <w:p w:rsidR="00B30A21" w:rsidRPr="00B30A21" w:rsidRDefault="00425B50" w:rsidP="00B30A21">
      <w:pPr>
        <w:suppressAutoHyphens/>
        <w:kinsoku w:val="0"/>
        <w:overflowPunct w:val="0"/>
        <w:adjustRightInd w:val="0"/>
        <w:spacing w:after="240"/>
        <w:ind w:right="362"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184D700F" wp14:editId="6DD0BA4D">
                <wp:simplePos x="0" y="0"/>
                <wp:positionH relativeFrom="column">
                  <wp:posOffset>3863340</wp:posOffset>
                </wp:positionH>
                <wp:positionV relativeFrom="paragraph">
                  <wp:posOffset>245110</wp:posOffset>
                </wp:positionV>
                <wp:extent cx="2245360" cy="1138555"/>
                <wp:effectExtent l="0" t="0" r="21590" b="2349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138555"/>
                        </a:xfrm>
                        <a:prstGeom prst="rect">
                          <a:avLst/>
                        </a:prstGeom>
                        <a:solidFill>
                          <a:srgbClr val="FFFF00"/>
                        </a:solidFill>
                        <a:ln w="19050">
                          <a:solidFill>
                            <a:srgbClr val="0000FF"/>
                          </a:solidFill>
                          <a:miter lim="800000"/>
                          <a:headEnd/>
                          <a:tailEnd/>
                        </a:ln>
                      </wps:spPr>
                      <wps:txbx>
                        <w:txbxContent>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w:t>
                            </w:r>
                            <w:r w:rsidR="0044201C">
                              <w:rPr>
                                <w:rFonts w:ascii="ＭＳ Ｐゴシック" w:eastAsia="ＭＳ Ｐゴシック" w:hAnsi="ＭＳ Ｐゴシック" w:hint="eastAsia"/>
                              </w:rPr>
                              <w:t>、</w:t>
                            </w:r>
                            <w:r w:rsidR="0044201C">
                              <w:rPr>
                                <w:rFonts w:ascii="ＭＳ Ｐゴシック" w:eastAsia="ＭＳ Ｐゴシック" w:hAnsi="ＭＳ Ｐゴシック"/>
                              </w:rPr>
                              <w:t>払込金額</w:t>
                            </w:r>
                            <w:r w:rsidRPr="00134A3A">
                              <w:rPr>
                                <w:rFonts w:ascii="ＭＳ Ｐゴシック" w:eastAsia="ＭＳ Ｐゴシック" w:hAnsi="ＭＳ Ｐゴシック" w:hint="eastAsia"/>
                              </w:rPr>
                              <w:t>の総額について、別紙の一覧表を作成して頂いても構いません。</w:t>
                            </w:r>
                          </w:p>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4D700F" id="Text Box 499" o:spid="_x0000_s1061" type="#_x0000_t202" style="position:absolute;left:0;text-align:left;margin-left:304.2pt;margin-top:19.3pt;width:176.8pt;height:8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" fillcolor="yellow" strokecolor="blue" strokeweight="1.5pt">
                <v:textbox inset="5.85pt,.7pt,5.85pt,.7pt">
                  <w:txbxContent>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組合員が多数の場合には、各個人の氏名及び住所、取得株式数、払込金額</w:t>
                      </w:r>
                      <w:r w:rsidR="0044201C">
                        <w:rPr>
                          <w:rFonts w:ascii="ＭＳ Ｐゴシック" w:eastAsia="ＭＳ Ｐゴシック" w:hAnsi="ＭＳ Ｐゴシック" w:hint="eastAsia"/>
                        </w:rPr>
                        <w:t>、</w:t>
                      </w:r>
                      <w:r w:rsidR="0044201C">
                        <w:rPr>
                          <w:rFonts w:ascii="ＭＳ Ｐゴシック" w:eastAsia="ＭＳ Ｐゴシック" w:hAnsi="ＭＳ Ｐゴシック"/>
                        </w:rPr>
                        <w:t>払込金額</w:t>
                      </w:r>
                      <w:r w:rsidRPr="00134A3A">
                        <w:rPr>
                          <w:rFonts w:ascii="ＭＳ Ｐゴシック" w:eastAsia="ＭＳ Ｐゴシック" w:hAnsi="ＭＳ Ｐゴシック" w:hint="eastAsia"/>
                        </w:rPr>
                        <w:t>の総額について、別紙の一覧表を作成して頂いても構いません。</w:t>
                      </w:r>
                    </w:p>
                    <w:p w:rsidR="00A17AC4" w:rsidRPr="00134A3A" w:rsidRDefault="00A17AC4" w:rsidP="00B30A21">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１株　５０</w:t>
      </w:r>
      <w:r w:rsidRPr="000C129A">
        <w:rPr>
          <w:rFonts w:ascii="ＤＦ行書体" w:eastAsia="ＤＦ行書体" w:hAnsi="ＭＳ 明朝" w:cs="Arial Unicode MS" w:hint="eastAsia"/>
          <w:b/>
          <w:color w:val="000000"/>
          <w:kern w:val="0"/>
        </w:rPr>
        <w:t>，０００円</w:t>
      </w:r>
    </w:p>
    <w:p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844C99">
        <w:rPr>
          <w:rFonts w:ascii="ＤＦ行書体" w:eastAsia="ＤＦ行書体" w:hAnsi="ＭＳ 明朝" w:cs="Arial Unicode MS" w:hint="eastAsia"/>
          <w:b/>
          <w:color w:val="000000"/>
          <w:kern w:val="0"/>
        </w:rPr>
        <w:t>４</w:t>
      </w:r>
      <w:r>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１</w:t>
      </w:r>
      <w:r w:rsidRPr="000C129A">
        <w:rPr>
          <w:rFonts w:ascii="ＤＦ行書体" w:eastAsia="ＤＦ行書体" w:hAnsi="ＭＳ 明朝" w:cs="Arial Unicode MS" w:hint="eastAsia"/>
          <w:b/>
          <w:color w:val="000000"/>
          <w:kern w:val="0"/>
        </w:rPr>
        <w:t>日</w:t>
      </w:r>
    </w:p>
    <w:p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rsidR="00121857" w:rsidRPr="00121857" w:rsidRDefault="00121857"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rsidR="00121857" w:rsidRDefault="00121857" w:rsidP="00362F8D">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rsidR="007A317C"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rsidR="00876EEE" w:rsidRDefault="00876EEE">
      <w:pPr>
        <w:widowControl/>
        <w:jc w:val="left"/>
        <w:rPr>
          <w:rFonts w:ascii="ＭＳ 明朝" w:hAnsi="ＭＳ 明朝" w:cs="Arial Unicode MS"/>
          <w:color w:val="000000"/>
          <w:kern w:val="0"/>
        </w:rPr>
      </w:pPr>
    </w:p>
    <w:p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7B88076B" wp14:editId="2C917FD8">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１２</w:t>
      </w:r>
      <w:r w:rsidR="005D5174" w:rsidRPr="00A975ED">
        <w:rPr>
          <w:rFonts w:ascii="ＭＳ 明朝" w:hAnsi="ＭＳ 明朝" w:cs="Arial Unicode MS" w:hint="eastAsia"/>
          <w:color w:val="000000"/>
          <w:kern w:val="0"/>
          <w:szCs w:val="21"/>
        </w:rPr>
        <w:t>条第２項第２号ロの規定に係る宣言書</w:t>
      </w:r>
    </w:p>
    <w:p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844C99">
        <w:rPr>
          <w:rFonts w:ascii="ＤＦ行書体" w:eastAsia="ＤＦ行書体" w:hAnsi="ＭＳ 明朝" w:cs="Arial Unicode MS" w:hint="eastAsia"/>
          <w:b/>
          <w:color w:val="000000"/>
          <w:kern w:val="0"/>
          <w:szCs w:val="21"/>
        </w:rPr>
        <w:t>２</w:t>
      </w:r>
      <w:r w:rsidR="003705F4" w:rsidRPr="00A975ED">
        <w:rPr>
          <w:rFonts w:ascii="ＭＳ 明朝" w:hAnsi="ＭＳ 明朝" w:cs="Arial Unicode MS" w:hint="eastAsia"/>
          <w:color w:val="000000"/>
          <w:kern w:val="0"/>
          <w:szCs w:val="21"/>
        </w:rPr>
        <w:t>年</w:t>
      </w:r>
      <w:r w:rsidR="00844C99">
        <w:rPr>
          <w:rFonts w:ascii="ＤＦ行書体" w:eastAsia="ＤＦ行書体" w:hAnsi="ＭＳ 明朝" w:cs="Arial Unicode MS" w:hint="eastAsia"/>
          <w:b/>
          <w:color w:val="000000"/>
          <w:kern w:val="0"/>
          <w:szCs w:val="21"/>
        </w:rPr>
        <w:t>４</w:t>
      </w:r>
      <w:r w:rsidR="003705F4"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１０</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4E25191" wp14:editId="5960082F">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5426CB1D" wp14:editId="6F4B01C8">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rsidR="00A17AC4" w:rsidRDefault="00A17AC4" w:rsidP="00121857">
                            <w:r>
                              <w:rPr>
                                <w:rFonts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26CB1D" id="Text Box 500" o:spid="_x0000_s1062"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BvhlMBMgIAAFoEAAAOAAAAAAAAAAAAAAAAAC4C&#10;AABkcnMvZTJvRG9jLnhtbFBLAQItABQABgAIAAAAIQDtCuTr3QAAAAgBAAAPAAAAAAAAAAAAAAAA&#10;AIwEAABkcnMvZG93bnJldi54bWxQSwUGAAAAAAQABADzAAAAlgUAAAAA&#10;" fillcolor="#f2dbdb">
                <v:textbox inset="5.85pt,.7pt,5.85pt,.7pt">
                  <w:txbxContent>
                    <w:p w:rsidR="00A17AC4" w:rsidRDefault="00A17AC4" w:rsidP="00121857">
                      <w:r>
                        <w:rPr>
                          <w:rFonts w:hint="eastAsia"/>
                        </w:rPr>
                        <w:t>申請日を記入します。</w:t>
                      </w:r>
                    </w:p>
                  </w:txbxContent>
                </v:textbox>
              </v:shape>
            </w:pict>
          </mc:Fallback>
        </mc:AlternateContent>
      </w:r>
    </w:p>
    <w:p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2D826BB7" wp14:editId="7F6B156E">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4288" behindDoc="0" locked="0" layoutInCell="1" allowOverlap="1" wp14:anchorId="4A2227E1" wp14:editId="1B60B370">
                <wp:simplePos x="0" y="0"/>
                <wp:positionH relativeFrom="column">
                  <wp:posOffset>5073015</wp:posOffset>
                </wp:positionH>
                <wp:positionV relativeFrom="paragraph">
                  <wp:posOffset>322580</wp:posOffset>
                </wp:positionV>
                <wp:extent cx="142875" cy="123825"/>
                <wp:effectExtent l="5715" t="55880" r="51435" b="10795"/>
                <wp:wrapNone/>
                <wp:docPr id="113"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27645F" id="AutoShape 507" o:spid="_x0000_s1026" type="#_x0000_t32" style="position:absolute;left:0;text-align:left;margin-left:399.45pt;margin-top:25.4pt;width:11.25pt;height:9.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PvPw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r w:rsidR="00121857">
        <w:rPr>
          <w:rFonts w:ascii="ＤＦ行書体" w:eastAsia="ＤＦ行書体" w:hAnsi="ＭＳ 明朝" w:cs="Arial Unicode MS" w:hint="eastAsia"/>
          <w:b/>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2240" behindDoc="0" locked="0" layoutInCell="1" allowOverlap="1" wp14:anchorId="67D09B37" wp14:editId="48DF6A6A">
                <wp:simplePos x="0" y="0"/>
                <wp:positionH relativeFrom="column">
                  <wp:posOffset>4463415</wp:posOffset>
                </wp:positionH>
                <wp:positionV relativeFrom="paragraph">
                  <wp:posOffset>80645</wp:posOffset>
                </wp:positionV>
                <wp:extent cx="1599565" cy="228600"/>
                <wp:effectExtent l="5715" t="13970" r="13970" b="5080"/>
                <wp:wrapNone/>
                <wp:docPr id="11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Default="00A17AC4" w:rsidP="00121857">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09B37" id="Text Box 505" o:spid="_x0000_s1063" type="#_x0000_t202" style="position:absolute;margin-left:351.45pt;margin-top:6.35pt;width:125.95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" fillcolor="#f2dbdb">
                <v:textbox inset="5.85pt,.7pt,5.85pt,.7pt">
                  <w:txbxContent>
                    <w:p w:rsidR="00A17AC4" w:rsidRDefault="00A17AC4" w:rsidP="00121857">
                      <w:r>
                        <w:rPr>
                          <w:rFonts w:hint="eastAsia"/>
                        </w:rPr>
                        <w:t>代表者印を押印します。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3E0251C1" wp14:editId="7A072C81">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rsidR="00A17AC4" w:rsidRPr="008468B5" w:rsidRDefault="00A17AC4"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0251C1" id="Text Box 504" o:spid="_x0000_s1064"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Ch+SSEMwIAAFoEAAAOAAAAAAAAAAAAAAAA&#10;AC4CAABkcnMvZTJvRG9jLnhtbFBLAQItABQABgAIAAAAIQAjta/63wAAAAkBAAAPAAAAAAAAAAAA&#10;AAAAAI0EAABkcnMvZG93bnJldi54bWxQSwUGAAAAAAQABADzAAAAmQUAAAAA&#10;" fillcolor="#f2dbdb">
                <v:textbox inset="5.85pt,.7pt,5.85pt,.7pt">
                  <w:txbxContent>
                    <w:p w:rsidR="00A17AC4" w:rsidRPr="008468B5" w:rsidRDefault="00A17AC4"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00435770" wp14:editId="327E1FDB">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rsidR="00A17AC4" w:rsidRDefault="00A17AC4" w:rsidP="00121857">
                            <w:r>
                              <w:rPr>
                                <w:rFonts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435770" id="Text Box 502" o:spid="_x0000_s1065"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3A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x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VSH9wDICAABaBAAADgAAAAAAAAAAAAAAAAAu&#10;AgAAZHJzL2Uyb0RvYy54bWxQSwECLQAUAAYACAAAACEAuAZBJ94AAAAIAQAADwAAAAAAAAAAAAAA&#10;AACMBAAAZHJzL2Rvd25yZXYueG1sUEsFBgAAAAAEAAQA8wAAAJcFAAAAAA==&#10;" fillcolor="#f2dbdb">
                <v:textbox inset="5.85pt,.7pt,5.85pt,.7pt">
                  <w:txbxContent>
                    <w:p w:rsidR="00A17AC4" w:rsidRDefault="00A17AC4" w:rsidP="00121857">
                      <w:r>
                        <w:rPr>
                          <w:rFonts w:hint="eastAsia"/>
                        </w:rPr>
                        <w:t>株式の払込期日を記入します。</w:t>
                      </w:r>
                    </w:p>
                  </w:txbxContent>
                </v:textbox>
              </v:shape>
            </w:pict>
          </mc:Fallback>
        </mc:AlternateContent>
      </w:r>
    </w:p>
    <w:p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2B98E8EE" wp14:editId="242CC88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746485">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条各号に掲げる「特定新規中小企業者」の要件に該当することを宣言します。</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rsidR="007124F3" w:rsidRDefault="007124F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67616" behindDoc="0" locked="0" layoutInCell="1" allowOverlap="1" wp14:anchorId="6516BE1C" wp14:editId="34881FCC">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CA36B8"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年</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月</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p>
    <w:p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D5174" w:rsidRPr="00A975ED">
        <w:rPr>
          <w:rFonts w:ascii="ＭＳ 明朝" w:hAnsi="ＭＳ 明朝" w:cs="Arial Unicode MS" w:hint="eastAsia"/>
          <w:color w:val="000000"/>
          <w:kern w:val="0"/>
          <w:szCs w:val="21"/>
        </w:rPr>
        <w:t>殿</w:t>
      </w:r>
    </w:p>
    <w:p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rsidR="00CA36B8" w:rsidRDefault="00121857"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組合所在地</w:t>
      </w:r>
    </w:p>
    <w:p w:rsidR="00CA36B8" w:rsidRPr="00A975ED" w:rsidRDefault="00121857" w:rsidP="00CA36B8">
      <w:pPr>
        <w:suppressAutoHyphens/>
        <w:kinsoku w:val="0"/>
        <w:overflowPunct w:val="0"/>
        <w:adjustRightInd w:val="0"/>
        <w:snapToGrid w:val="0"/>
        <w:spacing w:line="360" w:lineRule="auto"/>
        <w:ind w:rightChars="91" w:right="191" w:firstLineChars="2000" w:firstLine="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組　合　名</w:t>
      </w:r>
    </w:p>
    <w:p w:rsidR="005D5174" w:rsidRPr="00A975ED" w:rsidRDefault="00121857" w:rsidP="00121857">
      <w:pPr>
        <w:suppressAutoHyphens/>
        <w:kinsoku w:val="0"/>
        <w:overflowPunct w:val="0"/>
        <w:adjustRightInd w:val="0"/>
        <w:snapToGrid w:val="0"/>
        <w:spacing w:line="360" w:lineRule="auto"/>
        <w:ind w:leftChars="2481" w:left="5210" w:rightChars="91" w:right="191" w:firstLineChars="550" w:firstLine="115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役職・代表者の氏名</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rsidR="005D5174" w:rsidRPr="00A975ED" w:rsidRDefault="005D5174" w:rsidP="005D5174">
      <w:pPr>
        <w:pStyle w:val="a7"/>
        <w:snapToGrid w:val="0"/>
        <w:spacing w:line="360" w:lineRule="auto"/>
        <w:ind w:leftChars="81" w:left="170" w:rightChars="91" w:right="191"/>
        <w:rPr>
          <w:rFonts w:hAnsi="ＭＳ 明朝"/>
          <w:sz w:val="21"/>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１　組合契約の種類の別</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２　上記１の契約を締結する個人又は民法組合等</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p>
    <w:p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rsidR="005D5174" w:rsidRPr="00A975ED" w:rsidRDefault="005D5174" w:rsidP="001655AF">
      <w:pPr>
        <w:snapToGrid w:val="0"/>
        <w:spacing w:line="360" w:lineRule="auto"/>
        <w:ind w:leftChars="81" w:left="170" w:rightChars="91" w:right="191"/>
        <w:outlineLvl w:val="0"/>
        <w:rPr>
          <w:rFonts w:ascii="ＭＳ 明朝" w:hAnsi="ＭＳ 明朝"/>
          <w:szCs w:val="21"/>
        </w:rPr>
      </w:pPr>
      <w:r w:rsidRPr="00A975ED">
        <w:rPr>
          <w:rFonts w:ascii="ＭＳ 明朝" w:hAnsi="ＭＳ 明朝" w:cs="Arial Unicode MS" w:hint="eastAsia"/>
          <w:color w:val="000000"/>
          <w:kern w:val="0"/>
          <w:szCs w:val="21"/>
        </w:rPr>
        <w:t>３　上記の者の出資価額割合</w:t>
      </w: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68640" behindDoc="0" locked="0" layoutInCell="1" allowOverlap="1" wp14:anchorId="2315CDA1" wp14:editId="167E652B">
                <wp:simplePos x="0" y="0"/>
                <wp:positionH relativeFrom="column">
                  <wp:posOffset>-219837</wp:posOffset>
                </wp:positionH>
                <wp:positionV relativeFrom="paragraph">
                  <wp:posOffset>160274</wp:posOffset>
                </wp:positionV>
                <wp:extent cx="6515100" cy="8534400"/>
                <wp:effectExtent l="0" t="0" r="19050" b="1905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3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44CFEF" id="Rectangle 3" o:spid="_x0000_s1026" style="position:absolute;left:0;text-align:left;margin-left:-17.3pt;margin-top:12.6pt;width:513pt;height:6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RPeQIAAPw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" filled="f">
                <v:textbox inset="5.85pt,.7pt,5.85pt,.7pt"/>
              </v:rect>
            </w:pict>
          </mc:Fallback>
        </mc:AlternateContent>
      </w:r>
    </w:p>
    <w:p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rsidR="005D5174" w:rsidRPr="00A975ED" w:rsidRDefault="00896ABB" w:rsidP="00D9606B">
      <w:pPr>
        <w:suppressAutoHyphens/>
        <w:kinsoku w:val="0"/>
        <w:overflowPunct w:val="0"/>
        <w:adjustRightInd w:val="0"/>
        <w:snapToGrid w:val="0"/>
        <w:spacing w:line="360" w:lineRule="auto"/>
        <w:ind w:rightChars="91" w:right="191" w:firstLineChars="1000" w:firstLine="2100"/>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157"/>
          <w:kern w:val="0"/>
          <w:szCs w:val="21"/>
          <w:fitText w:val="1260" w:id="-951324922"/>
        </w:rPr>
        <w:t>会社</w:t>
      </w:r>
      <w:r w:rsidRPr="00121857">
        <w:rPr>
          <w:rFonts w:ascii="ＭＳ 明朝" w:hAnsi="ＭＳ 明朝" w:cs="Arial Unicode MS" w:hint="eastAsia"/>
          <w:color w:val="000000"/>
          <w:spacing w:val="1"/>
          <w:kern w:val="0"/>
          <w:szCs w:val="21"/>
          <w:fitText w:val="1260" w:id="-951324922"/>
        </w:rPr>
        <w:t>名</w:t>
      </w:r>
    </w:p>
    <w:p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0C201A62" wp14:editId="46A0E590">
                <wp:simplePos x="0" y="0"/>
                <wp:positionH relativeFrom="column">
                  <wp:posOffset>4120515</wp:posOffset>
                </wp:positionH>
                <wp:positionV relativeFrom="paragraph">
                  <wp:posOffset>206375</wp:posOffset>
                </wp:positionV>
                <wp:extent cx="2029460" cy="1094740"/>
                <wp:effectExtent l="19050" t="19050" r="46990" b="482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A17AC4" w:rsidRPr="002F511B" w:rsidRDefault="00A17AC4"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201A62" id="Text Box 556" o:spid="_x0000_s1066"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" fillcolor="#4f81bd" strokecolor="#f2f2f2" strokeweight="3pt">
                <v:shadow on="t" color="#243f60" opacity=".5" offset="1pt"/>
                <v:textbox>
                  <w:txbxContent>
                    <w:p w:rsidR="00A17AC4" w:rsidRPr="002F511B" w:rsidRDefault="00A17AC4"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425B50"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2593957D" wp14:editId="29DA9D86">
                <wp:simplePos x="0" y="0"/>
                <wp:positionH relativeFrom="column">
                  <wp:posOffset>4403725</wp:posOffset>
                </wp:positionH>
                <wp:positionV relativeFrom="paragraph">
                  <wp:posOffset>838835</wp:posOffset>
                </wp:positionV>
                <wp:extent cx="234315" cy="224155"/>
                <wp:effectExtent l="50800" t="10160" r="10160" b="5143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BB983" id="AutoShape 557" o:spid="_x0000_s1026" type="#_x0000_t32" style="position:absolute;left:0;text-align:left;margin-left:346.75pt;margin-top:66.05pt;width:18.45pt;height:17.6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取得株式数</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株</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払込金額の総額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234C18" w:rsidRDefault="00234C18"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69664" behindDoc="0" locked="0" layoutInCell="1" allowOverlap="1" wp14:anchorId="721AC1A2" wp14:editId="07835872">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rsidR="005D5174" w:rsidRPr="00A975ED" w:rsidRDefault="00896ABB" w:rsidP="00D9606B">
      <w:pPr>
        <w:suppressAutoHyphens/>
        <w:kinsoku w:val="0"/>
        <w:overflowPunct w:val="0"/>
        <w:adjustRightInd w:val="0"/>
        <w:snapToGrid w:val="0"/>
        <w:spacing w:line="360" w:lineRule="auto"/>
        <w:ind w:leftChars="81" w:left="170" w:rightChars="91" w:right="191" w:firstLine="180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A975ED" w:rsidRDefault="005D5174" w:rsidP="005D5174">
      <w:pPr>
        <w:rPr>
          <w:rFonts w:ascii="ＭＳ 明朝" w:hAnsi="ＭＳ 明朝"/>
          <w:sz w:val="24"/>
        </w:rPr>
      </w:pPr>
    </w:p>
    <w:p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8880" behindDoc="0" locked="0" layoutInCell="1" allowOverlap="1" wp14:anchorId="2A757940" wp14:editId="77B957D9">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rsidR="00B21F2B" w:rsidRDefault="002C07BF" w:rsidP="00D9606B">
      <w:pPr>
        <w:suppressAutoHyphens/>
        <w:kinsoku w:val="0"/>
        <w:overflowPunct w:val="0"/>
        <w:adjustRightInd w:val="0"/>
        <w:snapToGrid w:val="0"/>
        <w:spacing w:line="360" w:lineRule="auto"/>
        <w:ind w:leftChars="81" w:left="170" w:rightChars="91" w:right="191" w:firstLineChars="600" w:firstLine="126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A975ED">
        <w:rPr>
          <w:rFonts w:ascii="ＭＳ 明朝" w:hAnsi="ＭＳ 明朝" w:cs="Arial Unicode MS" w:hint="eastAsia"/>
          <w:color w:val="000000"/>
          <w:kern w:val="0"/>
          <w:szCs w:val="21"/>
        </w:rPr>
        <w:t>第２項の規定に係る</w:t>
      </w:r>
    </w:p>
    <w:p w:rsidR="005D5174" w:rsidRPr="00A975ED" w:rsidRDefault="005D5174" w:rsidP="00D9606B">
      <w:pPr>
        <w:suppressAutoHyphens/>
        <w:kinsoku w:val="0"/>
        <w:overflowPunct w:val="0"/>
        <w:adjustRightInd w:val="0"/>
        <w:snapToGrid w:val="0"/>
        <w:spacing w:line="360" w:lineRule="auto"/>
        <w:ind w:leftChars="81" w:left="170" w:rightChars="91" w:right="191" w:firstLineChars="600" w:firstLine="126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rsidR="005D5174" w:rsidRPr="00A975ED" w:rsidRDefault="005D5174" w:rsidP="005D5174">
      <w:pPr>
        <w:suppressAutoHyphens/>
        <w:kinsoku w:val="0"/>
        <w:overflowPunct w:val="0"/>
        <w:adjustRightInd w:val="0"/>
        <w:jc w:val="left"/>
        <w:textAlignment w:val="baseline"/>
        <w:rPr>
          <w:rFonts w:ascii="ＭＳ 明朝" w:hAnsi="ＭＳ 明朝"/>
          <w:szCs w:val="21"/>
        </w:rPr>
      </w:pPr>
    </w:p>
    <w:p w:rsidR="005D5174" w:rsidRPr="008111B6" w:rsidRDefault="005D5174" w:rsidP="005D5174">
      <w:pPr>
        <w:rPr>
          <w:rFonts w:ascii="ＭＳ 明朝" w:hAnsi="ＭＳ 明朝"/>
          <w:sz w:val="24"/>
        </w:rPr>
      </w:pPr>
    </w:p>
    <w:p w:rsidR="00634461" w:rsidRPr="0038157A" w:rsidRDefault="00634461" w:rsidP="00574645">
      <w:pPr>
        <w:pStyle w:val="a"/>
        <w:numPr>
          <w:ilvl w:val="0"/>
          <w:numId w:val="0"/>
        </w:numPr>
        <w:jc w:val="both"/>
        <w:rPr>
          <w:sz w:val="21"/>
          <w:szCs w:val="21"/>
        </w:rPr>
        <w:sectPr w:rsidR="00634461" w:rsidRPr="0038157A" w:rsidSect="00F66210">
          <w:footerReference w:type="even" r:id="rId9"/>
          <w:footerReference w:type="default" r:id="rId10"/>
          <w:footerReference w:type="first" r:id="rId11"/>
          <w:pgSz w:w="11906" w:h="16838" w:code="9"/>
          <w:pgMar w:top="1418" w:right="1191" w:bottom="1418" w:left="1191" w:header="851" w:footer="992" w:gutter="0"/>
          <w:cols w:space="425"/>
          <w:docGrid w:type="linesAndChars" w:linePitch="288"/>
        </w:sectPr>
      </w:pPr>
    </w:p>
    <w:p w:rsidR="00FB4A86" w:rsidRDefault="00FB4A86" w:rsidP="00FB4A86">
      <w:pPr>
        <w:rPr>
          <w:rFonts w:ascii="ＭＳ ゴシック" w:eastAsia="ＭＳ ゴシック" w:hAnsi="ＭＳ ゴシック" w:cs="ＭＳ 明朝"/>
          <w:color w:val="000000"/>
          <w:kern w:val="0"/>
        </w:rPr>
        <w:sectPr w:rsidR="00FB4A86" w:rsidSect="00161878">
          <w:footerReference w:type="even" r:id="rId12"/>
          <w:footerReference w:type="default" r:id="rId13"/>
          <w:type w:val="continuous"/>
          <w:pgSz w:w="11906" w:h="16838" w:code="9"/>
          <w:pgMar w:top="1418" w:right="1191" w:bottom="1418" w:left="1191" w:header="851" w:footer="992" w:gutter="0"/>
          <w:pgNumType w:fmt="numberInDash"/>
          <w:cols w:space="425"/>
          <w:titlePg/>
          <w:docGrid w:type="linesAndChars" w:linePitch="288"/>
        </w:sectPr>
      </w:pPr>
    </w:p>
    <w:p w:rsidR="00FB4A86" w:rsidRDefault="00425B50" w:rsidP="00473DF8">
      <w:pPr>
        <w:rPr>
          <w:rFonts w:ascii="ＭＳ 明朝" w:hAnsi="ＭＳ 明朝" w:cs="ＭＳ 明朝"/>
          <w:color w:val="000000"/>
          <w:kern w:val="0"/>
        </w:rPr>
      </w:pPr>
      <w:r>
        <w:rPr>
          <w:rFonts w:ascii="ＭＳ 明朝" w:hAnsi="ＭＳ 明朝" w:cs="ＭＳ 明朝" w:hint="eastAsia"/>
          <w:noProof/>
          <w:color w:val="000000"/>
          <w:kern w:val="0"/>
        </w:rPr>
        <mc:AlternateContent>
          <mc:Choice Requires="wps">
            <w:drawing>
              <wp:anchor distT="0" distB="0" distL="114300" distR="114300" simplePos="0" relativeHeight="251727360" behindDoc="0" locked="0" layoutInCell="1" allowOverlap="1" wp14:anchorId="62B75A55" wp14:editId="2F114ABE">
                <wp:simplePos x="0" y="0"/>
                <wp:positionH relativeFrom="column">
                  <wp:posOffset>5829935</wp:posOffset>
                </wp:positionH>
                <wp:positionV relativeFrom="paragraph">
                  <wp:posOffset>-307340</wp:posOffset>
                </wp:positionV>
                <wp:extent cx="2955925" cy="563880"/>
                <wp:effectExtent l="5715" t="13970" r="10160" b="1270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563880"/>
                        </a:xfrm>
                        <a:prstGeom prst="rect">
                          <a:avLst/>
                        </a:prstGeom>
                        <a:solidFill>
                          <a:srgbClr val="F2DBDB"/>
                        </a:solidFill>
                        <a:ln w="9525">
                          <a:solidFill>
                            <a:srgbClr val="000000"/>
                          </a:solidFill>
                          <a:miter lim="800000"/>
                          <a:headEnd/>
                          <a:tailEnd/>
                        </a:ln>
                      </wps:spPr>
                      <wps:txbx>
                        <w:txbxContent>
                          <w:p w:rsidR="00A17AC4" w:rsidRDefault="00A17AC4"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A17AC4" w:rsidRDefault="00A17AC4"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A17AC4" w:rsidRPr="000C129A" w:rsidRDefault="00A17AC4"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B75A55" id="Text Box 510" o:spid="_x0000_s1067" type="#_x0000_t202" style="position:absolute;left:0;text-align:left;margin-left:459.05pt;margin-top:-24.2pt;width:232.75pt;height:4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" fillcolor="#f2dbdb">
                <v:textbox inset="5.85pt,.7pt,5.85pt,.7pt">
                  <w:txbxContent>
                    <w:p w:rsidR="00A17AC4" w:rsidRDefault="00A17AC4" w:rsidP="00C75B49">
                      <w:pPr>
                        <w:rPr>
                          <w:rFonts w:ascii="ＭＳ ゴシック" w:eastAsia="ＭＳ ゴシック" w:hAnsi="ＭＳ ゴシック"/>
                        </w:rPr>
                      </w:pPr>
                      <w:r>
                        <w:rPr>
                          <w:rFonts w:ascii="ＭＳ ゴシック" w:eastAsia="ＭＳ ゴシック" w:hAnsi="ＭＳ ゴシック" w:hint="eastAsia"/>
                        </w:rPr>
                        <w:t>既に事業計画書を作成されている場合は</w:t>
                      </w:r>
                    </w:p>
                    <w:p w:rsidR="00A17AC4" w:rsidRDefault="00A17AC4" w:rsidP="00C75B49">
                      <w:pPr>
                        <w:rPr>
                          <w:rFonts w:ascii="ＭＳ ゴシック" w:eastAsia="ＭＳ ゴシック" w:hAnsi="ＭＳ ゴシック"/>
                        </w:rPr>
                      </w:pPr>
                      <w:r>
                        <w:rPr>
                          <w:rFonts w:ascii="ＭＳ ゴシック" w:eastAsia="ＭＳ ゴシック" w:hAnsi="ＭＳ ゴシック" w:hint="eastAsia"/>
                        </w:rPr>
                        <w:t>他のフォーマットでも構いません。</w:t>
                      </w:r>
                    </w:p>
                    <w:p w:rsidR="00A17AC4" w:rsidRPr="000C129A" w:rsidRDefault="00A17AC4" w:rsidP="00C75B49">
                      <w:pPr>
                        <w:rPr>
                          <w:rFonts w:ascii="ＭＳ ゴシック" w:eastAsia="ＭＳ ゴシック" w:hAnsi="ＭＳ ゴシック"/>
                        </w:rPr>
                      </w:pPr>
                      <w:r>
                        <w:rPr>
                          <w:rFonts w:ascii="ＭＳ ゴシック" w:eastAsia="ＭＳ ゴシック" w:hAnsi="ＭＳ ゴシック" w:hint="eastAsia"/>
                        </w:rPr>
                        <w:t>（同様の項目の記載がある場合に限ります。）</w:t>
                      </w:r>
                    </w:p>
                  </w:txbxContent>
                </v:textbox>
              </v:shape>
            </w:pict>
          </mc:Fallback>
        </mc:AlternateContent>
      </w:r>
      <w:r w:rsidR="00D45EED">
        <w:rPr>
          <w:rFonts w:ascii="ＭＳ 明朝" w:hAnsi="ＭＳ 明朝" w:cs="ＭＳ 明朝" w:hint="eastAsia"/>
          <w:color w:val="000000"/>
          <w:kern w:val="0"/>
        </w:rPr>
        <w:t>（参考１</w:t>
      </w:r>
      <w:r w:rsidR="00FB4A86">
        <w:rPr>
          <w:rFonts w:ascii="ＭＳ 明朝" w:hAnsi="ＭＳ 明朝" w:cs="ＭＳ 明朝" w:hint="eastAsia"/>
          <w:color w:val="000000"/>
          <w:kern w:val="0"/>
        </w:rPr>
        <w:t>）事業計画書のひな型</w:t>
      </w:r>
    </w:p>
    <w:p w:rsidR="00473DF8" w:rsidRDefault="00473DF8" w:rsidP="00473DF8">
      <w:pPr>
        <w:rPr>
          <w:rFonts w:ascii="ＭＳ 明朝" w:hAnsi="ＭＳ 明朝" w:cs="ＭＳ 明朝"/>
          <w:color w:val="000000"/>
          <w:kern w:val="0"/>
        </w:rPr>
      </w:pPr>
    </w:p>
    <w:p w:rsidR="00473DF8" w:rsidRPr="00473DF8" w:rsidRDefault="00473DF8" w:rsidP="00473DF8">
      <w:pPr>
        <w:rPr>
          <w:rFonts w:ascii="ＭＳ 明朝" w:hAnsi="ＭＳ 明朝" w:cs="ＭＳ 明朝"/>
          <w:color w:val="000000"/>
          <w:kern w:val="0"/>
        </w:rPr>
      </w:pPr>
      <w:r>
        <w:rPr>
          <w:rFonts w:ascii="ＭＳ 明朝" w:hAnsi="ＭＳ 明朝" w:cs="ＭＳ 明朝"/>
          <w:noProof/>
          <w:color w:val="000000"/>
          <w:kern w:val="0"/>
        </w:rPr>
        <w:drawing>
          <wp:inline distT="0" distB="0" distL="0" distR="0" wp14:anchorId="5BB8D121">
            <wp:extent cx="4391025" cy="5445844"/>
            <wp:effectExtent l="0" t="0" r="0" b="254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025" cy="5494213"/>
                    </a:xfrm>
                    <a:prstGeom prst="rect">
                      <a:avLst/>
                    </a:prstGeom>
                    <a:noFill/>
                    <a:ln>
                      <a:noFill/>
                    </a:ln>
                  </pic:spPr>
                </pic:pic>
              </a:graphicData>
            </a:graphic>
          </wp:inline>
        </w:drawing>
      </w:r>
      <w:r>
        <w:rPr>
          <w:rFonts w:ascii="ＭＳ 明朝" w:hAnsi="ＭＳ 明朝" w:cs="ＭＳ 明朝"/>
          <w:noProof/>
          <w:color w:val="000000"/>
          <w:kern w:val="0"/>
        </w:rPr>
        <w:drawing>
          <wp:inline distT="0" distB="0" distL="0" distR="0" wp14:anchorId="4729D7BD">
            <wp:extent cx="4171950" cy="5473123"/>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319" cy="5530019"/>
                    </a:xfrm>
                    <a:prstGeom prst="rect">
                      <a:avLst/>
                    </a:prstGeom>
                    <a:noFill/>
                    <a:ln>
                      <a:noFill/>
                    </a:ln>
                  </pic:spPr>
                </pic:pic>
              </a:graphicData>
            </a:graphic>
          </wp:inline>
        </w:drawing>
      </w:r>
    </w:p>
    <w:p w:rsidR="00FB4A86" w:rsidRPr="00353F3F" w:rsidRDefault="00FB4A86" w:rsidP="00FB4A86">
      <w:pPr>
        <w:rPr>
          <w:rFonts w:ascii="ＭＳ ゴシック" w:eastAsia="ＭＳ ゴシック" w:hAnsi="ＭＳ ゴシック" w:cs="ＭＳ 明朝"/>
          <w:color w:val="000000"/>
          <w:kern w:val="0"/>
        </w:rPr>
        <w:sectPr w:rsidR="00FB4A86" w:rsidRPr="00353F3F" w:rsidSect="00AD027C">
          <w:pgSz w:w="16838" w:h="11906" w:orient="landscape" w:code="9"/>
          <w:pgMar w:top="851" w:right="1418" w:bottom="1191" w:left="1418" w:header="851" w:footer="992" w:gutter="0"/>
          <w:pgNumType w:fmt="numberInDash"/>
          <w:cols w:space="425"/>
          <w:titlePg/>
          <w:docGrid w:type="linesAndChars" w:linePitch="288"/>
        </w:sectPr>
      </w:pPr>
    </w:p>
    <w:p w:rsidR="00FB4A86" w:rsidRPr="00FA3DD4" w:rsidRDefault="00D45EED" w:rsidP="00FB4A86">
      <w:pPr>
        <w:rPr>
          <w:rFonts w:ascii="ＭＳ 明朝" w:hAnsi="ＭＳ 明朝"/>
        </w:rPr>
      </w:pPr>
      <w:r>
        <w:rPr>
          <w:rFonts w:ascii="ＭＳ 明朝" w:hAnsi="ＭＳ 明朝" w:hint="eastAsia"/>
        </w:rPr>
        <w:t>（参考２</w:t>
      </w:r>
      <w:r w:rsidR="00FB4A86" w:rsidRPr="00FA3DD4">
        <w:rPr>
          <w:rFonts w:ascii="ＭＳ 明朝" w:hAnsi="ＭＳ 明朝" w:hint="eastAsia"/>
        </w:rPr>
        <w:t>）法人設立届出書</w:t>
      </w:r>
    </w:p>
    <w:p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2B07DCAC" wp14:editId="67A96BE1">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7AC4" w:rsidRDefault="00A17AC4"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07DCAC" id="Text Box 376" o:spid="_x0000_s1068"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njiQ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BpnOeOJAgAAGQUAAA4AAAAAAAAAAAAAAAAALgIAAGRycy9lMm9Eb2MueG1sUEsBAi0AFAAG&#10;AAgAAAAhALVd+W3fAAAACwEAAA8AAAAAAAAAAAAAAAAA4wQAAGRycy9kb3ducmV2LnhtbFBLBQYA&#10;AAAABAAEAPMAAADvBQAAAAA=&#10;" stroked="f">
                <v:textbox inset="5.85pt,.7pt,5.85pt,.7pt">
                  <w:txbxContent>
                    <w:p w:rsidR="00A17AC4" w:rsidRDefault="00A17AC4" w:rsidP="00FB4A86">
                      <w:pPr>
                        <w:jc w:val="center"/>
                      </w:pPr>
                      <w:r>
                        <w:rPr>
                          <w:rFonts w:hint="eastAsia"/>
                        </w:rPr>
                        <w:t>20</w:t>
                      </w:r>
                    </w:p>
                  </w:txbxContent>
                </v:textbox>
              </v:shape>
            </w:pict>
          </mc:Fallback>
        </mc:AlternateContent>
      </w:r>
      <w:r>
        <w:rPr>
          <w:noProof/>
        </w:rPr>
        <w:drawing>
          <wp:inline distT="0" distB="0" distL="0" distR="0" wp14:anchorId="699C75D2" wp14:editId="3260E663">
            <wp:extent cx="5518150" cy="8453120"/>
            <wp:effectExtent l="0" t="0" r="635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8453120"/>
                    </a:xfrm>
                    <a:prstGeom prst="rect">
                      <a:avLst/>
                    </a:prstGeom>
                    <a:noFill/>
                    <a:ln>
                      <a:noFill/>
                    </a:ln>
                  </pic:spPr>
                </pic:pic>
              </a:graphicData>
            </a:graphic>
          </wp:inline>
        </w:drawing>
      </w:r>
      <w:r w:rsidR="00FB4A86">
        <w:rPr>
          <w:rFonts w:ascii="ＭＳ ゴシック" w:eastAsia="ＭＳ ゴシック" w:hAnsi="ＭＳ ゴシック"/>
          <w:sz w:val="24"/>
        </w:rPr>
        <w:br w:type="page"/>
      </w:r>
      <w:r w:rsidR="00D45EED">
        <w:rPr>
          <w:rFonts w:ascii="ＭＳ 明朝" w:hAnsi="ＭＳ 明朝" w:cs="ＭＳ 明朝" w:hint="eastAsia"/>
          <w:color w:val="000000"/>
          <w:kern w:val="0"/>
        </w:rPr>
        <w:t>（参考３</w:t>
      </w:r>
      <w:r w:rsidR="00D45EED" w:rsidRPr="00FA3DD4">
        <w:rPr>
          <w:rFonts w:ascii="ＭＳ 明朝" w:hAnsi="ＭＳ 明朝" w:cs="ＭＳ 明朝" w:hint="eastAsia"/>
          <w:color w:val="000000"/>
          <w:kern w:val="0"/>
        </w:rPr>
        <w:t>）法人事業概況説明書</w:t>
      </w:r>
    </w:p>
    <w:p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4A73296C" wp14:editId="3F08FCAF">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rsidR="00FB4A86" w:rsidRDefault="00FB4A86" w:rsidP="00F66210">
      <w:pPr>
        <w:jc w:val="left"/>
        <w:rPr>
          <w:rFonts w:ascii="ＭＳ ゴシック" w:eastAsia="ＭＳ ゴシック" w:hAnsi="ＭＳ ゴシック" w:cs="ＭＳ 明朝"/>
          <w:color w:val="000000"/>
          <w:kern w:val="0"/>
        </w:rPr>
      </w:pPr>
      <w:r w:rsidRPr="00FA3DD4">
        <w:rPr>
          <w:rFonts w:ascii="ＭＳ 明朝" w:hAnsi="ＭＳ 明朝" w:hint="eastAsia"/>
          <w:szCs w:val="21"/>
        </w:rPr>
        <w:t>（参考４）</w:t>
      </w:r>
      <w:r w:rsidRPr="00FA3DD4">
        <w:rPr>
          <w:rFonts w:ascii="ＭＳ 明朝" w:hAnsi="ＭＳ 明朝" w:cs="ＭＳ 明朝" w:hint="eastAsia"/>
          <w:color w:val="000000"/>
          <w:kern w:val="0"/>
        </w:rPr>
        <w:t>確定申告書別表一</w:t>
      </w:r>
      <w:r w:rsidR="00425B50">
        <w:rPr>
          <w:noProof/>
        </w:rPr>
        <mc:AlternateContent>
          <mc:Choice Requires="wps">
            <w:drawing>
              <wp:anchor distT="0" distB="0" distL="114300" distR="114300" simplePos="0" relativeHeight="251653632" behindDoc="0" locked="0" layoutInCell="1" allowOverlap="1" wp14:anchorId="56D2A75B" wp14:editId="6A6B2978">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r w:rsidR="00425B50">
        <w:rPr>
          <w:noProof/>
        </w:rPr>
        <mc:AlternateContent>
          <mc:Choice Requires="wps">
            <w:drawing>
              <wp:anchor distT="0" distB="0" distL="114300" distR="114300" simplePos="0" relativeHeight="251634176" behindDoc="0" locked="0" layoutInCell="1" allowOverlap="1" wp14:anchorId="2C22D183" wp14:editId="4ECC5E2A">
                <wp:simplePos x="0" y="0"/>
                <wp:positionH relativeFrom="column">
                  <wp:posOffset>3672840</wp:posOffset>
                </wp:positionH>
                <wp:positionV relativeFrom="paragraph">
                  <wp:posOffset>8719820</wp:posOffset>
                </wp:positionV>
                <wp:extent cx="2286000" cy="228600"/>
                <wp:effectExtent l="24765" t="23495" r="32385" b="52705"/>
                <wp:wrapNone/>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17AC4" w:rsidRPr="009E29FB" w:rsidRDefault="00A17AC4" w:rsidP="00FB4A86">
                            <w:pPr>
                              <w:rPr>
                                <w:color w:val="FFFFFF"/>
                              </w:rPr>
                            </w:pPr>
                            <w:r w:rsidRPr="009E29FB">
                              <w:rPr>
                                <w:rFonts w:hint="eastAsia"/>
                                <w:color w:val="FFFFFF"/>
                              </w:rPr>
                              <w:t>税理士の署名・押印が必要です。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2D183" id="Text Box 397" o:spid="_x0000_s1069" type="#_x0000_t202" style="position:absolute;margin-left:289.2pt;margin-top:686.6pt;width:180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" fillcolor="#c0504d" strokecolor="#f2f2f2" strokeweight="3pt">
                <v:shadow on="t" color="#622423" opacity=".5" offset="1pt"/>
                <v:textbox inset="5.85pt,.7pt,5.85pt,.7pt">
                  <w:txbxContent>
                    <w:p w:rsidR="00A17AC4" w:rsidRPr="009E29FB" w:rsidRDefault="00A17AC4" w:rsidP="00FB4A86">
                      <w:pPr>
                        <w:rPr>
                          <w:color w:val="FFFFFF"/>
                        </w:rPr>
                      </w:pPr>
                      <w:r w:rsidRPr="009E29FB">
                        <w:rPr>
                          <w:rFonts w:hint="eastAsia"/>
                          <w:color w:val="FFFFFF"/>
                        </w:rPr>
                        <w:t>税理士の署名・押印が必要です。</w:t>
                      </w:r>
                    </w:p>
                  </w:txbxContent>
                </v:textbox>
              </v:shape>
            </w:pict>
          </mc:Fallback>
        </mc:AlternateContent>
      </w:r>
    </w:p>
    <w:p w:rsidR="00082BB0" w:rsidRPr="00254FCC" w:rsidRDefault="00082BB0" w:rsidP="00F66210">
      <w:pPr>
        <w:jc w:val="left"/>
        <w:rPr>
          <w:rFonts w:ascii="ＭＳ ゴシック" w:eastAsia="ＭＳ ゴシック" w:hAnsi="ＭＳ ゴシック" w:cs="ＭＳ 明朝"/>
          <w:color w:val="000000"/>
          <w:kern w:val="0"/>
        </w:rPr>
      </w:pPr>
      <w:r w:rsidRPr="00082BB0">
        <w:rPr>
          <w:rFonts w:ascii="ＭＳ ゴシック" w:eastAsia="ＭＳ ゴシック" w:hAnsi="ＭＳ ゴシック" w:cs="ＭＳ 明朝" w:hint="eastAsia"/>
          <w:noProof/>
          <w:color w:val="000000"/>
          <w:kern w:val="0"/>
        </w:rPr>
        <w:drawing>
          <wp:inline distT="0" distB="0" distL="0" distR="0">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rsidR="00D45EED" w:rsidRDefault="00D45EED" w:rsidP="00D45EED">
      <w:pPr>
        <w:pStyle w:val="a"/>
        <w:numPr>
          <w:ilvl w:val="0"/>
          <w:numId w:val="0"/>
        </w:numPr>
        <w:jc w:val="both"/>
        <w:sectPr w:rsidR="00D45EED" w:rsidSect="00161878">
          <w:footerReference w:type="even" r:id="rId19"/>
          <w:footerReference w:type="default" r:id="rId20"/>
          <w:pgSz w:w="11906" w:h="16838" w:code="9"/>
          <w:pgMar w:top="1418" w:right="1191" w:bottom="1418" w:left="1191" w:header="851" w:footer="992" w:gutter="0"/>
          <w:cols w:space="425"/>
          <w:titlePg/>
          <w:docGrid w:type="linesAndChars" w:linePitch="288"/>
        </w:sectPr>
      </w:pPr>
    </w:p>
    <w:p w:rsidR="00FB4A86" w:rsidRDefault="00D45EED" w:rsidP="00FB4A86">
      <w:pPr>
        <w:rPr>
          <w:rFonts w:ascii="ＭＳ 明朝" w:hAnsi="ＭＳ 明朝"/>
          <w:szCs w:val="21"/>
        </w:rPr>
      </w:pPr>
      <w:r>
        <w:rPr>
          <w:rFonts w:ascii="ＭＳ 明朝" w:hAnsi="ＭＳ 明朝" w:hint="eastAsia"/>
          <w:szCs w:val="21"/>
        </w:rPr>
        <w:t>（参考</w:t>
      </w:r>
      <w:r w:rsidR="00844C99">
        <w:rPr>
          <w:rFonts w:ascii="ＭＳ 明朝" w:hAnsi="ＭＳ 明朝" w:hint="eastAsia"/>
          <w:szCs w:val="21"/>
        </w:rPr>
        <w:t>５</w:t>
      </w:r>
      <w:r w:rsidR="00FB4A86">
        <w:rPr>
          <w:rFonts w:ascii="ＭＳ 明朝" w:hAnsi="ＭＳ 明朝" w:hint="eastAsia"/>
          <w:szCs w:val="21"/>
        </w:rPr>
        <w:t>）株式異動状況通知書</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17539CA9" wp14:editId="7DADC5D3">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rsidR="00FB4A86" w:rsidRDefault="00FB4A86" w:rsidP="00FB4A86">
      <w:pPr>
        <w:rPr>
          <w:rFonts w:ascii="ＭＳ ゴシック" w:eastAsia="ＭＳ ゴシック" w:hAnsi="ＭＳ ゴシック"/>
          <w:szCs w:val="21"/>
        </w:rPr>
      </w:pPr>
    </w:p>
    <w:p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0E8B25F8" wp14:editId="0B3C4761">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A17AC4">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A17AC4" w:rsidRDefault="00A17AC4"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A17AC4" w:rsidRDefault="00A17AC4">
                                  <w:pPr>
                                    <w:jc w:val="right"/>
                                    <w:rPr>
                                      <w:rFonts w:ascii="ＭＳ ゴシック" w:eastAsia="ＭＳ ゴシック" w:hAnsi="ＭＳ ゴシック"/>
                                      <w:sz w:val="18"/>
                                      <w:szCs w:val="18"/>
                                    </w:rPr>
                                  </w:pP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A17AC4" w:rsidRDefault="00A17AC4">
                                  <w:pPr>
                                    <w:jc w:val="right"/>
                                    <w:rPr>
                                      <w:rFonts w:ascii="ＭＳ ゴシック" w:eastAsia="ＭＳ ゴシック" w:hAnsi="ＭＳ ゴシック"/>
                                      <w:sz w:val="18"/>
                                      <w:szCs w:val="18"/>
                                    </w:rPr>
                                  </w:pP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A17AC4" w:rsidRDefault="00A17AC4"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8B25F8" id="Text Box 394" o:spid="_x0000_s107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A17AC4">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rsidR="00A17AC4" w:rsidRDefault="00A17AC4"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rsidR="00A17AC4" w:rsidRDefault="00A17AC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A17AC4" w:rsidRDefault="00A17AC4">
                            <w:pPr>
                              <w:jc w:val="right"/>
                              <w:rPr>
                                <w:rFonts w:ascii="ＭＳ ゴシック" w:eastAsia="ＭＳ ゴシック" w:hAnsi="ＭＳ ゴシック"/>
                                <w:sz w:val="18"/>
                                <w:szCs w:val="18"/>
                              </w:rPr>
                            </w:pP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rsidR="00A17AC4" w:rsidRDefault="00A17AC4">
                            <w:pPr>
                              <w:jc w:val="right"/>
                              <w:rPr>
                                <w:rFonts w:ascii="ＭＳ ゴシック" w:eastAsia="ＭＳ ゴシック" w:hAnsi="ＭＳ ゴシック"/>
                                <w:sz w:val="18"/>
                                <w:szCs w:val="18"/>
                              </w:rPr>
                            </w:pP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A17AC4">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rsidR="00A17AC4" w:rsidRDefault="00A17AC4">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rsidR="00A17AC4" w:rsidRDefault="00A17AC4">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rsidR="00A17AC4" w:rsidRDefault="00A17AC4"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 xml:space="preserve">会社名　　</w:t>
      </w:r>
      <w:r w:rsidR="0008527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0008527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印</w:t>
      </w:r>
    </w:p>
    <w:p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rsidR="00D45EED" w:rsidRPr="00FA3DD4" w:rsidRDefault="00D45EED" w:rsidP="00D45EED">
      <w:pPr>
        <w:rPr>
          <w:rFonts w:ascii="ＭＳ 明朝" w:hAnsi="ＭＳ 明朝"/>
          <w:szCs w:val="21"/>
        </w:rPr>
      </w:pPr>
      <w:r>
        <w:rPr>
          <w:rFonts w:ascii="ＭＳ 明朝" w:hAnsi="ＭＳ 明朝" w:hint="eastAsia"/>
          <w:szCs w:val="21"/>
        </w:rPr>
        <w:t>（参考</w:t>
      </w:r>
      <w:r w:rsidR="00844C99">
        <w:rPr>
          <w:rFonts w:ascii="ＭＳ 明朝" w:hAnsi="ＭＳ 明朝" w:hint="eastAsia"/>
          <w:szCs w:val="21"/>
        </w:rPr>
        <w:t>６</w:t>
      </w:r>
      <w:r w:rsidRPr="00FA3DD4">
        <w:rPr>
          <w:rFonts w:ascii="ＭＳ 明朝" w:hAnsi="ＭＳ 明朝" w:hint="eastAsia"/>
          <w:szCs w:val="21"/>
        </w:rPr>
        <w:t>）株式異動状況明細書</w:t>
      </w:r>
      <w:r>
        <w:rPr>
          <w:rFonts w:ascii="ＭＳ 明朝" w:hAnsi="ＭＳ 明朝" w:hint="eastAsia"/>
          <w:szCs w:val="21"/>
        </w:rPr>
        <w:t xml:space="preserve">　</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228B1521" wp14:editId="4CB65201">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0974C0FD" wp14:editId="5F1C6E7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A17AC4" w:rsidRPr="00795404">
                              <w:trPr>
                                <w:cantSplit/>
                                <w:trHeight w:val="580"/>
                              </w:trPr>
                              <w:tc>
                                <w:tcPr>
                                  <w:tcW w:w="126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A17AC4" w:rsidRPr="00861226" w:rsidRDefault="00A17AC4"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A17AC4" w:rsidRPr="00795404">
                              <w:trPr>
                                <w:cantSplit/>
                                <w:trHeight w:val="454"/>
                              </w:trPr>
                              <w:tc>
                                <w:tcPr>
                                  <w:tcW w:w="1260"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A17AC4" w:rsidRPr="00861226" w:rsidRDefault="00A17AC4">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jc w:val="right"/>
                                    <w:rPr>
                                      <w:rFonts w:ascii="ＭＳ ゴシック" w:eastAsia="ＭＳ ゴシック" w:hAnsi="ＭＳ ゴシック"/>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jc w:val="right"/>
                                    <w:rPr>
                                      <w:rFonts w:ascii="ＭＳ ゴシック" w:eastAsia="ＭＳ ゴシック" w:hAnsi="ＭＳ ゴシック"/>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p>
                              </w:tc>
                              <w:tc>
                                <w:tcPr>
                                  <w:tcW w:w="1440" w:type="dxa"/>
                                  <w:vAlign w:val="center"/>
                                </w:tcPr>
                                <w:p w:rsidR="00A17AC4" w:rsidRPr="00861226" w:rsidRDefault="00A17AC4">
                                  <w:pPr>
                                    <w:jc w:val="right"/>
                                    <w:rPr>
                                      <w:rFonts w:ascii="ＭＳ ゴシック" w:eastAsia="ＭＳ ゴシック" w:hAnsi="ＭＳ ゴシック"/>
                                      <w:sz w:val="18"/>
                                      <w:szCs w:val="18"/>
                                    </w:rPr>
                                  </w:pPr>
                                </w:p>
                              </w:tc>
                              <w:tc>
                                <w:tcPr>
                                  <w:tcW w:w="1440"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A17AC4" w:rsidRPr="00861226" w:rsidRDefault="00A17AC4">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A17AC4" w:rsidRPr="00795404" w:rsidRDefault="00A17AC4"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74C0FD" id="Text Box 508" o:spid="_x0000_s107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Kuhw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A17AC4" w:rsidRPr="00795404">
                        <w:trPr>
                          <w:cantSplit/>
                          <w:trHeight w:val="580"/>
                        </w:trPr>
                        <w:tc>
                          <w:tcPr>
                            <w:tcW w:w="126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rsidR="00A17AC4" w:rsidRPr="00861226" w:rsidRDefault="00A17AC4"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rsidR="00A17AC4" w:rsidRPr="00861226" w:rsidRDefault="00A17AC4">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A17AC4" w:rsidRPr="00795404">
                        <w:trPr>
                          <w:cantSplit/>
                          <w:trHeight w:val="454"/>
                        </w:trPr>
                        <w:tc>
                          <w:tcPr>
                            <w:tcW w:w="1260"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p>
                        </w:tc>
                        <w:tc>
                          <w:tcPr>
                            <w:tcW w:w="2340"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rsidR="00A17AC4" w:rsidRPr="00861226" w:rsidRDefault="00A17AC4">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jc w:val="right"/>
                              <w:rPr>
                                <w:rFonts w:ascii="ＭＳ ゴシック" w:eastAsia="ＭＳ ゴシック" w:hAnsi="ＭＳ ゴシック"/>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jc w:val="right"/>
                              <w:rPr>
                                <w:rFonts w:ascii="ＭＳ ゴシック" w:eastAsia="ＭＳ ゴシック" w:hAnsi="ＭＳ ゴシック"/>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rPr>
                            </w:pPr>
                          </w:p>
                        </w:tc>
                        <w:tc>
                          <w:tcPr>
                            <w:tcW w:w="1440" w:type="dxa"/>
                            <w:vAlign w:val="center"/>
                          </w:tcPr>
                          <w:p w:rsidR="00A17AC4" w:rsidRPr="00861226" w:rsidRDefault="00A17AC4">
                            <w:pPr>
                              <w:jc w:val="right"/>
                              <w:rPr>
                                <w:rFonts w:ascii="ＭＳ ゴシック" w:eastAsia="ＭＳ ゴシック" w:hAnsi="ＭＳ ゴシック"/>
                                <w:sz w:val="18"/>
                                <w:szCs w:val="18"/>
                              </w:rPr>
                            </w:pPr>
                          </w:p>
                        </w:tc>
                        <w:tc>
                          <w:tcPr>
                            <w:tcW w:w="1440"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rPr>
                            </w:pP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rsidR="00A17AC4" w:rsidRPr="00861226" w:rsidRDefault="00A17AC4">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A17AC4" w:rsidRPr="00795404">
                        <w:trPr>
                          <w:cantSplit/>
                          <w:trHeight w:val="454"/>
                        </w:trPr>
                        <w:tc>
                          <w:tcPr>
                            <w:tcW w:w="1260" w:type="dxa"/>
                            <w:vAlign w:val="center"/>
                          </w:tcPr>
                          <w:p w:rsidR="00A17AC4" w:rsidRPr="00861226" w:rsidRDefault="00A17AC4">
                            <w:pPr>
                              <w:rPr>
                                <w:rFonts w:ascii="ＭＳ ゴシック" w:eastAsia="ＭＳ ゴシック" w:hAnsi="ＭＳ ゴシック"/>
                                <w:sz w:val="18"/>
                                <w:szCs w:val="18"/>
                              </w:rPr>
                            </w:pPr>
                          </w:p>
                        </w:tc>
                        <w:tc>
                          <w:tcPr>
                            <w:tcW w:w="2340" w:type="dxa"/>
                            <w:vAlign w:val="center"/>
                          </w:tcPr>
                          <w:p w:rsidR="00A17AC4" w:rsidRPr="00861226" w:rsidRDefault="00A17AC4">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rsidR="00A17AC4" w:rsidRPr="00861226" w:rsidRDefault="00A17AC4">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rsidR="00A17AC4" w:rsidRPr="00861226" w:rsidRDefault="00A17AC4">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rsidR="00A17AC4" w:rsidRPr="00861226" w:rsidRDefault="00A17AC4">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rsidR="00A17AC4" w:rsidRPr="00795404" w:rsidRDefault="00A17AC4" w:rsidP="00D45EED">
                      <w:pPr>
                        <w:rPr>
                          <w:sz w:val="20"/>
                          <w:szCs w:val="20"/>
                        </w:rPr>
                      </w:pPr>
                    </w:p>
                  </w:txbxContent>
                </v:textbox>
              </v:shape>
            </w:pict>
          </mc:Fallback>
        </mc:AlternateContent>
      </w: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p>
    <w:p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 xml:space="preserve">会社所在地　</w:t>
      </w:r>
    </w:p>
    <w:p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会社名</w:t>
      </w:r>
      <w:r w:rsidR="00085271">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 xml:space="preserve">　　　　　　　　　　　　　印</w:t>
      </w:r>
    </w:p>
    <w:p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rsidR="00D45EED" w:rsidRPr="00353F3F" w:rsidRDefault="00D45EED" w:rsidP="00D45EED">
      <w:pPr>
        <w:tabs>
          <w:tab w:val="left" w:pos="1260"/>
        </w:tabs>
        <w:ind w:firstLineChars="250" w:firstLine="5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株式の異動状況を記載すること。</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rsidR="00112DBD" w:rsidRDefault="00112DBD" w:rsidP="00112DBD">
      <w:pPr>
        <w:pStyle w:val="a9"/>
        <w:rPr>
          <w:rFonts w:hAnsi="ＭＳ 明朝"/>
          <w:sz w:val="21"/>
          <w:szCs w:val="21"/>
        </w:rPr>
      </w:pPr>
      <w:r>
        <w:rPr>
          <w:rFonts w:hint="eastAsia"/>
          <w:noProof/>
          <w:spacing w:val="0"/>
          <w:sz w:val="21"/>
          <w:szCs w:val="21"/>
        </w:rPr>
        <mc:AlternateContent>
          <mc:Choice Requires="wps">
            <w:drawing>
              <wp:anchor distT="0" distB="0" distL="114300" distR="114300" simplePos="0" relativeHeight="251758080" behindDoc="0" locked="0" layoutInCell="1" allowOverlap="1" wp14:anchorId="60C6D326" wp14:editId="469F45AD">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17AC4" w:rsidRDefault="00A17AC4"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6D326" id="Text Box 401" o:spid="_x0000_s1072"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" fillcolor="#f2dbdb">
                <v:textbox inset="5.85pt,.7pt,5.85pt,.7pt">
                  <w:txbxContent>
                    <w:p w:rsidR="00A17AC4" w:rsidRDefault="00A17AC4" w:rsidP="00112DBD">
                      <w:r>
                        <w:rPr>
                          <w:rFonts w:hint="eastAsia"/>
                        </w:rPr>
                        <w:t>基準日＝払込期日です。</w:t>
                      </w:r>
                    </w:p>
                  </w:txbxContent>
                </v:textbox>
              </v:shape>
            </w:pict>
          </mc:Fallback>
        </mc:AlternateContent>
      </w:r>
      <w:r>
        <w:rPr>
          <w:rFonts w:hAnsi="ＭＳ 明朝" w:hint="eastAsia"/>
          <w:sz w:val="21"/>
          <w:szCs w:val="21"/>
        </w:rPr>
        <w:t>（参考</w:t>
      </w:r>
      <w:r w:rsidR="00844C99">
        <w:rPr>
          <w:rFonts w:hAnsi="ＭＳ 明朝" w:hint="eastAsia"/>
          <w:sz w:val="21"/>
          <w:szCs w:val="21"/>
        </w:rPr>
        <w:t>７</w:t>
      </w:r>
      <w:r w:rsidRPr="00FE7A58">
        <w:rPr>
          <w:rFonts w:hAnsi="ＭＳ 明朝" w:hint="eastAsia"/>
          <w:sz w:val="21"/>
          <w:szCs w:val="21"/>
        </w:rPr>
        <w:t>）個人が一定の株主に該当しないことを確認した書類</w:t>
      </w:r>
    </w:p>
    <w:p w:rsidR="00112DBD" w:rsidRPr="00112DBD" w:rsidRDefault="00112DBD" w:rsidP="00112DBD">
      <w:pPr>
        <w:pStyle w:val="a9"/>
        <w:rPr>
          <w:rFonts w:hAnsi="ＭＳ 明朝"/>
          <w:sz w:val="21"/>
          <w:szCs w:val="21"/>
        </w:rPr>
      </w:pPr>
    </w:p>
    <w:p w:rsidR="00112DBD" w:rsidRPr="001F5FE1" w:rsidRDefault="008278A1" w:rsidP="00112DBD">
      <w:pPr>
        <w:pStyle w:val="a9"/>
        <w:rPr>
          <w:spacing w:val="0"/>
          <w:sz w:val="21"/>
          <w:szCs w:val="21"/>
        </w:rPr>
      </w:pPr>
      <w:r>
        <w:rPr>
          <w:rFonts w:hint="eastAsia"/>
          <w:spacing w:val="0"/>
          <w:sz w:val="21"/>
          <w:szCs w:val="21"/>
        </w:rPr>
        <w:t>【</w:t>
      </w:r>
      <w:r w:rsidR="00844C99">
        <w:rPr>
          <w:rFonts w:hint="eastAsia"/>
          <w:spacing w:val="0"/>
          <w:sz w:val="21"/>
          <w:szCs w:val="21"/>
        </w:rPr>
        <w:t>令和</w:t>
      </w:r>
      <w:r w:rsidR="00844C99">
        <w:rPr>
          <w:spacing w:val="0"/>
          <w:sz w:val="21"/>
          <w:szCs w:val="21"/>
        </w:rPr>
        <w:t>２</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投資家住所</w:t>
            </w: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6740D4C3" wp14:editId="3D2F31A7">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rsidR="00A17AC4" w:rsidRDefault="00A17AC4"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40D4C3" id="Text Box 402" o:spid="_x0000_s1073"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YfmFHjECAABaBAAADgAAAAAAAAAAAAAAAAAu&#10;AgAAZHJzL2Uyb0RvYy54bWxQSwECLQAUAAYACAAAACEAuHKOUd8AAAAJAQAADwAAAAAAAAAAAAAA&#10;AACLBAAAZHJzL2Rvd25yZXYueG1sUEsFBgAAAAAEAAQA8wAAAJcFAAAAAA==&#10;" fillcolor="#f2dbdb">
                      <v:textbox inset="5.85pt,.7pt,5.85pt,.7pt">
                        <w:txbxContent>
                          <w:p w:rsidR="00A17AC4" w:rsidRDefault="00A17AC4" w:rsidP="00112DBD">
                            <w:r>
                              <w:rPr>
                                <w:rFonts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61516">
              <w:rPr>
                <w:rFonts w:hint="eastAsia"/>
                <w:spacing w:val="0"/>
                <w:sz w:val="21"/>
                <w:szCs w:val="21"/>
              </w:rPr>
              <w:t>第８項</w:t>
            </w:r>
            <w:r w:rsidRPr="001F5FE1">
              <w:rPr>
                <w:rFonts w:hint="eastAsia"/>
                <w:spacing w:val="0"/>
                <w:sz w:val="21"/>
                <w:szCs w:val="21"/>
              </w:rPr>
              <w:t>第２号及び同令第１９条の１１第</w:t>
            </w:r>
            <w:r w:rsidR="00A61516">
              <w:rPr>
                <w:rFonts w:hint="eastAsia"/>
                <w:spacing w:val="0"/>
                <w:sz w:val="21"/>
                <w:szCs w:val="21"/>
              </w:rPr>
              <w:t>８</w:t>
            </w:r>
            <w:r w:rsidRPr="001F5FE1">
              <w:rPr>
                <w:rFonts w:hint="eastAsia"/>
                <w:spacing w:val="0"/>
                <w:sz w:val="21"/>
                <w:szCs w:val="21"/>
              </w:rPr>
              <w:t>項第２号に規定する確認をした旨を証する書類」</w:t>
            </w:r>
          </w:p>
          <w:p w:rsidR="00112DBD" w:rsidRPr="001F5FE1" w:rsidRDefault="00112DBD"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760128" behindDoc="0" locked="0" layoutInCell="1" allowOverlap="1" wp14:anchorId="5690B453" wp14:editId="0862BA22">
                      <wp:simplePos x="0" y="0"/>
                      <wp:positionH relativeFrom="column">
                        <wp:posOffset>1071880</wp:posOffset>
                      </wp:positionH>
                      <wp:positionV relativeFrom="paragraph">
                        <wp:posOffset>31750</wp:posOffset>
                      </wp:positionV>
                      <wp:extent cx="276225" cy="155575"/>
                      <wp:effectExtent l="43180" t="12700" r="13970" b="60325"/>
                      <wp:wrapNone/>
                      <wp:docPr id="19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17B46" id="AutoShape 405" o:spid="_x0000_s1026" type="#_x0000_t32" style="position:absolute;left:0;text-align:left;margin-left:84.4pt;margin-top:2.5pt;width:21.75pt;height:12.25p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">
                      <v:stroke endarrow="block"/>
                    </v:shape>
                  </w:pict>
                </mc:Fallback>
              </mc:AlternateConten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rsidR="00112DBD" w:rsidRPr="001F5FE1" w:rsidRDefault="00112DBD" w:rsidP="00F74E04">
            <w:pPr>
              <w:pStyle w:val="a9"/>
              <w:wordWrap/>
              <w:spacing w:line="240" w:lineRule="auto"/>
              <w:ind w:leftChars="137" w:left="288" w:rightChars="137" w:right="288"/>
              <w:rPr>
                <w:spacing w:val="0"/>
                <w:sz w:val="21"/>
                <w:szCs w:val="21"/>
              </w:rPr>
            </w:pPr>
          </w:p>
          <w:p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4E8B65FE" wp14:editId="54D4B197">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7EADD268" wp14:editId="6D6DD6D7">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17AC4" w:rsidRDefault="00A17AC4" w:rsidP="00112DBD">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DD268" id="Text Box 368" o:spid="_x0000_s1074"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" fillcolor="#f2dbdb">
                      <v:textbox inset="5.85pt,.7pt,5.85pt,.7pt">
                        <w:txbxContent>
                          <w:p w:rsidR="00A17AC4" w:rsidRDefault="00A17AC4" w:rsidP="00112DBD">
                            <w:r>
                              <w:rPr>
                                <w:rFonts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rsidR="00112DBD" w:rsidRPr="001F5FE1" w:rsidRDefault="00112DBD" w:rsidP="00F74E04">
            <w:pPr>
              <w:pStyle w:val="a9"/>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5008" behindDoc="0" locked="0" layoutInCell="1" allowOverlap="1" wp14:anchorId="29D7E813" wp14:editId="5AEEDF04">
                      <wp:simplePos x="0" y="0"/>
                      <wp:positionH relativeFrom="column">
                        <wp:posOffset>5005070</wp:posOffset>
                      </wp:positionH>
                      <wp:positionV relativeFrom="paragraph">
                        <wp:posOffset>170815</wp:posOffset>
                      </wp:positionV>
                      <wp:extent cx="349885" cy="161925"/>
                      <wp:effectExtent l="13970" t="56515" r="36195" b="10160"/>
                      <wp:wrapNone/>
                      <wp:docPr id="19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1BA819" id="AutoShape 354" o:spid="_x0000_s1026" type="#_x0000_t32" style="position:absolute;left:0;text-align:left;margin-left:394.1pt;margin-top:13.45pt;width:27.55pt;height:12.75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">
                      <v:stroke endarrow="block"/>
                    </v:shape>
                  </w:pict>
                </mc:Fallback>
              </mc:AlternateContent>
            </w:r>
            <w:r>
              <w:rPr>
                <w:rFonts w:hint="eastAsia"/>
                <w:noProof/>
                <w:spacing w:val="0"/>
                <w:sz w:val="21"/>
                <w:szCs w:val="21"/>
              </w:rPr>
              <mc:AlternateContent>
                <mc:Choice Requires="wps">
                  <w:drawing>
                    <wp:anchor distT="0" distB="0" distL="114300" distR="114300" simplePos="0" relativeHeight="251753984" behindDoc="0" locked="0" layoutInCell="1" allowOverlap="1" wp14:anchorId="18EE8C8C" wp14:editId="1292A683">
                      <wp:simplePos x="0" y="0"/>
                      <wp:positionH relativeFrom="column">
                        <wp:posOffset>3405505</wp:posOffset>
                      </wp:positionH>
                      <wp:positionV relativeFrom="paragraph">
                        <wp:posOffset>271145</wp:posOffset>
                      </wp:positionV>
                      <wp:extent cx="1599565" cy="228600"/>
                      <wp:effectExtent l="5080" t="13970" r="5080" b="5080"/>
                      <wp:wrapNone/>
                      <wp:docPr id="19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Default="00A17AC4" w:rsidP="00112DBD">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EE8C8C" id="Text Box 353" o:spid="_x0000_s1075" type="#_x0000_t202" style="position:absolute;left:0;text-align:left;margin-left:268.15pt;margin-top:21.35pt;width:125.95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" fillcolor="#f2dbdb">
                      <v:textbox inset="5.85pt,.7pt,5.85pt,.7pt">
                        <w:txbxContent>
                          <w:p w:rsidR="00A17AC4" w:rsidRDefault="00A17AC4" w:rsidP="00112DBD">
                            <w:r>
                              <w:rPr>
                                <w:rFonts w:hint="eastAsia"/>
                              </w:rPr>
                              <w:t>代表者印を押印します。</w:t>
                            </w:r>
                          </w:p>
                        </w:txbxContent>
                      </v:textbox>
                    </v:shape>
                  </w:pict>
                </mc:Fallback>
              </mc:AlternateContent>
            </w: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Pr="001F5FE1">
              <w:rPr>
                <w:rFonts w:hint="eastAsia"/>
                <w:spacing w:val="0"/>
                <w:sz w:val="21"/>
                <w:szCs w:val="21"/>
              </w:rPr>
              <w:t>印</w:t>
            </w:r>
          </w:p>
        </w:tc>
      </w:tr>
    </w:tbl>
    <w:p w:rsidR="00112DBD" w:rsidRPr="001F5FE1" w:rsidRDefault="00112DBD" w:rsidP="00112DBD">
      <w:pPr>
        <w:pStyle w:val="a9"/>
        <w:rPr>
          <w:sz w:val="21"/>
          <w:szCs w:val="21"/>
        </w:rPr>
      </w:pPr>
    </w:p>
    <w:p w:rsidR="00112DBD" w:rsidRPr="001F5FE1" w:rsidRDefault="00112DBD" w:rsidP="00112DBD">
      <w:pPr>
        <w:pStyle w:val="a9"/>
        <w:rPr>
          <w:sz w:val="21"/>
          <w:szCs w:val="21"/>
        </w:rPr>
      </w:pPr>
    </w:p>
    <w:p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w:t>
      </w:r>
      <w:r w:rsidR="00A61516">
        <w:rPr>
          <w:rFonts w:hint="eastAsia"/>
          <w:spacing w:val="0"/>
          <w:sz w:val="21"/>
          <w:szCs w:val="21"/>
        </w:rPr>
        <w:t>８</w:t>
      </w:r>
      <w:r w:rsidRPr="001F5FE1">
        <w:rPr>
          <w:rFonts w:hint="eastAsia"/>
          <w:spacing w:val="0"/>
          <w:sz w:val="21"/>
          <w:szCs w:val="21"/>
        </w:rPr>
        <w:t>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rsidR="00112DBD" w:rsidRDefault="00112DBD" w:rsidP="00112DBD">
      <w:pPr>
        <w:pStyle w:val="a9"/>
        <w:ind w:left="426" w:hangingChars="203" w:hanging="426"/>
        <w:rPr>
          <w:spacing w:val="0"/>
          <w:sz w:val="21"/>
          <w:szCs w:val="21"/>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1"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2"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3"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5"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rsidR="00112DBD" w:rsidRPr="007B1988" w:rsidRDefault="00112DBD" w:rsidP="00112DBD">
      <w:pPr>
        <w:pStyle w:val="a9"/>
        <w:ind w:left="325" w:hangingChars="203" w:hanging="325"/>
        <w:rPr>
          <w:spacing w:val="0"/>
          <w:sz w:val="16"/>
          <w:szCs w:val="16"/>
        </w:rPr>
      </w:pPr>
    </w:p>
    <w:p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6"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7"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8"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30"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rsidR="00112DBD" w:rsidRDefault="00112DBD" w:rsidP="00112DBD">
      <w:pPr>
        <w:pStyle w:val="a9"/>
        <w:ind w:left="426" w:hangingChars="203" w:hanging="426"/>
        <w:rPr>
          <w:spacing w:val="0"/>
          <w:sz w:val="21"/>
          <w:szCs w:val="21"/>
        </w:rPr>
      </w:pPr>
    </w:p>
    <w:p w:rsidR="00112DBD" w:rsidRPr="00112DBD" w:rsidRDefault="00112DBD">
      <w:pPr>
        <w:widowControl/>
        <w:jc w:val="left"/>
        <w:rPr>
          <w:rFonts w:ascii="ＭＳ 明朝" w:hAnsi="ＭＳ 明朝"/>
          <w:spacing w:val="-2"/>
          <w:kern w:val="0"/>
          <w:szCs w:val="21"/>
        </w:rPr>
      </w:pPr>
    </w:p>
    <w:p w:rsidR="00FB4A86" w:rsidRPr="00FE7A58" w:rsidRDefault="00FB4A86" w:rsidP="00FB4A86">
      <w:pPr>
        <w:rPr>
          <w:rFonts w:ascii="ＭＳ 明朝" w:hAnsi="ＭＳ 明朝"/>
          <w:szCs w:val="21"/>
        </w:rPr>
      </w:pPr>
      <w:r w:rsidRPr="00FE7A58">
        <w:rPr>
          <w:rFonts w:ascii="ＭＳ 明朝" w:hAnsi="ＭＳ 明朝" w:hint="eastAsia"/>
          <w:szCs w:val="21"/>
        </w:rPr>
        <w:t>（参考</w:t>
      </w:r>
      <w:r w:rsidR="00844C99">
        <w:rPr>
          <w:rFonts w:ascii="ＭＳ 明朝" w:hAnsi="ＭＳ 明朝" w:hint="eastAsia"/>
          <w:szCs w:val="21"/>
        </w:rPr>
        <w:t>８</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rsidR="00FB4A86" w:rsidRPr="00353F3F" w:rsidRDefault="00FB4A86" w:rsidP="00FB4A86">
      <w:pPr>
        <w:rPr>
          <w:rFonts w:ascii="ＭＳ ゴシック" w:eastAsia="ＭＳ ゴシック" w:hAnsi="ＭＳ ゴシック"/>
          <w:szCs w:val="21"/>
        </w:rPr>
      </w:pPr>
    </w:p>
    <w:p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75A8C027" wp14:editId="65E0997E">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rsidR="00FB4A86"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rsidR="00FB4A86" w:rsidRDefault="00FB4A86" w:rsidP="00FB4A86">
      <w:pPr>
        <w:rPr>
          <w:rFonts w:ascii="ＭＳ 明朝" w:hAnsi="ＭＳ 明朝"/>
          <w:szCs w:val="21"/>
        </w:rPr>
      </w:pPr>
      <w:r w:rsidRPr="00A15A75">
        <w:rPr>
          <w:rFonts w:ascii="ＭＳ 明朝" w:hAnsi="ＭＳ 明朝" w:hint="eastAsia"/>
          <w:szCs w:val="21"/>
        </w:rPr>
        <w:tab/>
        <w:t>住所</w:t>
      </w:r>
    </w:p>
    <w:p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rsidR="00FB4A86" w:rsidRPr="0022689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rsidR="00FB4A86" w:rsidRPr="00A15A75" w:rsidRDefault="00FB4A86" w:rsidP="00FB4A86">
      <w:pPr>
        <w:rPr>
          <w:rFonts w:ascii="ＭＳ 明朝" w:hAnsi="ＭＳ 明朝"/>
          <w:szCs w:val="21"/>
        </w:rPr>
      </w:pPr>
    </w:p>
    <w:p w:rsidR="00FB4A86" w:rsidRPr="00A15A75" w:rsidRDefault="00FB4A86" w:rsidP="00FB4A86">
      <w:pPr>
        <w:rPr>
          <w:rFonts w:ascii="ＭＳ 明朝" w:hAnsi="ＭＳ 明朝"/>
          <w:szCs w:val="21"/>
        </w:rPr>
      </w:pPr>
    </w:p>
    <w:p w:rsidR="00FB4A86" w:rsidRPr="00A15A75" w:rsidRDefault="00425B50" w:rsidP="0023076F">
      <w:pPr>
        <w:ind w:firstLineChars="200" w:firstLine="42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746D643E" wp14:editId="23AB86D3">
                <wp:simplePos x="0" y="0"/>
                <wp:positionH relativeFrom="column">
                  <wp:posOffset>256540</wp:posOffset>
                </wp:positionH>
                <wp:positionV relativeFrom="paragraph">
                  <wp:posOffset>149860</wp:posOffset>
                </wp:positionV>
                <wp:extent cx="238125" cy="238125"/>
                <wp:effectExtent l="8890" t="54610" r="48260" b="1206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446616" id="AutoShape 375" o:spid="_x0000_s1026" type="#_x0000_t32" style="position:absolute;left:0;text-align:left;margin-left:20.2pt;margin-top:11.8pt;width:18.75pt;height:18.7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">
                <v:stroke endarrow="block"/>
              </v:shape>
            </w:pict>
          </mc:Fallback>
        </mc:AlternateContent>
      </w:r>
      <w:r w:rsidR="00FB4A86" w:rsidRPr="00A15A75">
        <w:rPr>
          <w:rFonts w:ascii="ＭＳ 明朝" w:hAnsi="ＭＳ 明朝" w:hint="eastAsia"/>
          <w:szCs w:val="21"/>
        </w:rPr>
        <w:t xml:space="preserve">　</w:t>
      </w:r>
      <w:r w:rsidR="00FB4A86">
        <w:rPr>
          <w:rFonts w:ascii="ＭＳ 明朝" w:hAnsi="ＭＳ 明朝" w:hint="eastAsia"/>
          <w:szCs w:val="21"/>
        </w:rPr>
        <w:t xml:space="preserve">　</w:t>
      </w:r>
      <w:r w:rsidR="00FB4A86" w:rsidRPr="00A15A75">
        <w:rPr>
          <w:rFonts w:ascii="ＭＳ 明朝" w:hAnsi="ＭＳ 明朝" w:hint="eastAsia"/>
          <w:szCs w:val="21"/>
        </w:rPr>
        <w:t>年　月　日</w:t>
      </w:r>
    </w:p>
    <w:p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rsidR="00FB4A86" w:rsidRPr="00A15A75" w:rsidRDefault="00425B50" w:rsidP="00FB4A86">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06602080" wp14:editId="30CB8BCB">
                <wp:simplePos x="0" y="0"/>
                <wp:positionH relativeFrom="column">
                  <wp:posOffset>-60960</wp:posOffset>
                </wp:positionH>
                <wp:positionV relativeFrom="paragraph">
                  <wp:posOffset>41910</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602080" id="Text Box 374" o:spid="_x0000_s1076" type="#_x0000_t202" style="position:absolute;left:0;text-align:left;margin-left:-4.8pt;margin-top:3.3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" fillcolor="#f2dbdb">
                <v:textbox inset="5.85pt,.7pt,5.85pt,.7pt">
                  <w:txbxContent>
                    <w:p w:rsidR="00A17AC4" w:rsidRDefault="00A17AC4" w:rsidP="00FB4A86">
                      <w:r>
                        <w:rPr>
                          <w:rFonts w:hint="eastAsia"/>
                        </w:rPr>
                        <w:t>確認日を記入してください。</w:t>
                      </w:r>
                    </w:p>
                  </w:txbxContent>
                </v:textbox>
              </v:shape>
            </w:pict>
          </mc:Fallback>
        </mc:AlternateContent>
      </w:r>
      <w:r w:rsidR="00FB4A86" w:rsidRPr="00A15A75">
        <w:rPr>
          <w:rFonts w:ascii="ＭＳ 明朝" w:hAnsi="ＭＳ 明朝" w:hint="eastAsia"/>
          <w:szCs w:val="21"/>
        </w:rPr>
        <w:t>会社所在地</w:t>
      </w:r>
    </w:p>
    <w:p w:rsidR="00FB4A86" w:rsidRPr="00A15A75" w:rsidRDefault="00FB4A86" w:rsidP="00FB4A86">
      <w:pPr>
        <w:jc w:val="center"/>
        <w:rPr>
          <w:rFonts w:ascii="ＭＳ 明朝" w:hAnsi="ＭＳ 明朝"/>
          <w:szCs w:val="21"/>
        </w:rPr>
      </w:pPr>
      <w:r>
        <w:rPr>
          <w:rFonts w:ascii="ＭＳ 明朝" w:hAnsi="ＭＳ 明朝" w:hint="eastAsia"/>
          <w:szCs w:val="21"/>
        </w:rPr>
        <w:t xml:space="preserve">　　　　　　　　　　　　　　　　　　 </w:t>
      </w:r>
      <w:r w:rsidRPr="00A15A75">
        <w:rPr>
          <w:rFonts w:ascii="ＭＳ 明朝" w:hAnsi="ＭＳ 明朝" w:hint="eastAsia"/>
          <w:szCs w:val="21"/>
        </w:rPr>
        <w:t xml:space="preserve">会社名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ab/>
      </w:r>
      <w:r>
        <w:rPr>
          <w:rFonts w:ascii="ＭＳ 明朝" w:hAnsi="ＭＳ 明朝" w:hint="eastAsia"/>
          <w:szCs w:val="21"/>
        </w:rPr>
        <w:t xml:space="preserve">　　　　　</w:t>
      </w:r>
      <w:r w:rsidRPr="00A15A75">
        <w:rPr>
          <w:rFonts w:ascii="ＭＳ 明朝" w:hAnsi="ＭＳ 明朝" w:hint="eastAsia"/>
          <w:szCs w:val="21"/>
        </w:rPr>
        <w:t>印</w:t>
      </w:r>
    </w:p>
    <w:p w:rsidR="00FB4A86" w:rsidRPr="00A15A75" w:rsidRDefault="00425B50" w:rsidP="00FB4A86">
      <w:pPr>
        <w:jc w:val="cente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597312" behindDoc="0" locked="0" layoutInCell="1" allowOverlap="1" wp14:anchorId="0BBEB48E" wp14:editId="2E215BD7">
                <wp:simplePos x="0" y="0"/>
                <wp:positionH relativeFrom="column">
                  <wp:posOffset>5202555</wp:posOffset>
                </wp:positionH>
                <wp:positionV relativeFrom="paragraph">
                  <wp:posOffset>39370</wp:posOffset>
                </wp:positionV>
                <wp:extent cx="559435" cy="295275"/>
                <wp:effectExtent l="11430" t="58420" r="38735" b="8255"/>
                <wp:wrapNone/>
                <wp:docPr id="69"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A4CCDA" id="AutoShape 360" o:spid="_x0000_s1026" type="#_x0000_t32" style="position:absolute;left:0;text-align:left;margin-left:409.65pt;margin-top:3.1pt;width:44.05pt;height:23.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YYPwIAAG4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">
                <v:stroke endarrow="block"/>
              </v:shape>
            </w:pict>
          </mc:Fallback>
        </mc:AlternateContent>
      </w:r>
      <w:r w:rsidR="00FB4A86">
        <w:rPr>
          <w:rFonts w:ascii="ＭＳ 明朝" w:hAnsi="ＭＳ 明朝" w:hint="eastAsia"/>
          <w:szCs w:val="21"/>
        </w:rPr>
        <w:t xml:space="preserve">　</w:t>
      </w:r>
      <w:r w:rsidR="00FB4A86" w:rsidRPr="00A15A75">
        <w:rPr>
          <w:rFonts w:ascii="ＭＳ 明朝" w:hAnsi="ＭＳ 明朝" w:hint="eastAsia"/>
          <w:szCs w:val="21"/>
        </w:rPr>
        <w:t>担当者連絡先</w:t>
      </w:r>
    </w:p>
    <w:p w:rsidR="00FB4A86" w:rsidRDefault="00425B50" w:rsidP="00FB4A86">
      <w:pPr>
        <w:rPr>
          <w:rFonts w:ascii="ＭＳ ゴシック" w:eastAsia="ＭＳ ゴシック" w:hAnsi="ＭＳ ゴシック"/>
          <w:szCs w:val="21"/>
        </w:rPr>
      </w:pPr>
      <w:r>
        <w:rPr>
          <w:rFonts w:ascii="ＭＳ 明朝" w:hAnsi="ＭＳ 明朝" w:hint="eastAsia"/>
          <w:noProof/>
          <w:szCs w:val="21"/>
        </w:rPr>
        <mc:AlternateContent>
          <mc:Choice Requires="wps">
            <w:drawing>
              <wp:anchor distT="0" distB="0" distL="114300" distR="114300" simplePos="0" relativeHeight="251596288" behindDoc="0" locked="0" layoutInCell="1" allowOverlap="1" wp14:anchorId="50CD200B" wp14:editId="68533723">
                <wp:simplePos x="0" y="0"/>
                <wp:positionH relativeFrom="column">
                  <wp:posOffset>3602990</wp:posOffset>
                </wp:positionH>
                <wp:positionV relativeFrom="paragraph">
                  <wp:posOffset>75565</wp:posOffset>
                </wp:positionV>
                <wp:extent cx="1599565" cy="228600"/>
                <wp:effectExtent l="12065" t="8890" r="7620" b="10160"/>
                <wp:wrapNone/>
                <wp:docPr id="6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2860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代表者印を押印します。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CD200B" id="Text Box 359" o:spid="_x0000_s1077" type="#_x0000_t202" style="position:absolute;left:0;text-align:left;margin-left:283.7pt;margin-top:5.95pt;width:125.95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" fillcolor="#f2dbdb">
                <v:textbox inset="5.85pt,.7pt,5.85pt,.7pt">
                  <w:txbxContent>
                    <w:p w:rsidR="00A17AC4" w:rsidRDefault="00A17AC4" w:rsidP="00FB4A86">
                      <w:r>
                        <w:rPr>
                          <w:rFonts w:hint="eastAsia"/>
                        </w:rPr>
                        <w:t>代表者印を押印します。</w:t>
                      </w:r>
                    </w:p>
                  </w:txbxContent>
                </v:textbox>
              </v:shape>
            </w:pict>
          </mc:Fallback>
        </mc:AlternateContent>
      </w: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Default="00FB4A86" w:rsidP="00FB4A86">
      <w:pPr>
        <w:rPr>
          <w:rFonts w:ascii="ＭＳ ゴシック" w:eastAsia="ＭＳ ゴシック" w:hAnsi="ＭＳ ゴシック"/>
          <w:szCs w:val="21"/>
        </w:rPr>
      </w:pPr>
    </w:p>
    <w:p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mc:AlternateContent>
          <mc:Choice Requires="wps">
            <w:drawing>
              <wp:anchor distT="0" distB="0" distL="114300" distR="114300" simplePos="0" relativeHeight="251598336" behindDoc="0" locked="0" layoutInCell="1" allowOverlap="1" wp14:anchorId="3668330C" wp14:editId="567B1392">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rsidR="00A17AC4" w:rsidRPr="00D126B3" w:rsidRDefault="00A17AC4"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68330C" id="Text Box 361" o:spid="_x0000_s1078"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" fillcolor="#548dd4" strokecolor="#f2f2f2" strokeweight="3pt">
                <v:shadow on="t" color="#243f60" opacity=".5" offset="1pt"/>
                <v:textbox inset="5.85pt,.7pt,5.85pt,.7pt">
                  <w:txbxContent>
                    <w:p w:rsidR="00A17AC4" w:rsidRPr="00D126B3" w:rsidRDefault="00A17AC4"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rsidR="00FB4A86" w:rsidRDefault="00FB4A86" w:rsidP="00FB4A86">
      <w:pPr>
        <w:jc w:val="center"/>
        <w:rPr>
          <w:rFonts w:ascii="ＭＳ 明朝" w:hAnsi="ＭＳ 明朝"/>
          <w:b/>
          <w:bCs/>
          <w:sz w:val="28"/>
        </w:rPr>
      </w:pPr>
    </w:p>
    <w:p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Pr="00D126B3">
        <w:rPr>
          <w:rFonts w:ascii="ＭＳ 明朝" w:hAnsi="ＭＳ 明朝" w:hint="eastAsia"/>
          <w:color w:val="4F81BD"/>
        </w:rPr>
        <w:t>○○</w:t>
      </w:r>
      <w:r>
        <w:rPr>
          <w:rFonts w:ascii="ＭＳ 明朝" w:hAnsi="ＭＳ 明朝" w:hint="eastAsia"/>
        </w:rPr>
        <w:t>株</w:t>
      </w:r>
    </w:p>
    <w:p w:rsidR="00FB4A86" w:rsidRDefault="00FB4A86" w:rsidP="00FB4A86">
      <w:pPr>
        <w:tabs>
          <w:tab w:val="left" w:pos="2160"/>
        </w:tabs>
        <w:rPr>
          <w:rFonts w:ascii="ＭＳ 明朝" w:hAnsi="ＭＳ 明朝"/>
        </w:rPr>
      </w:pPr>
    </w:p>
    <w:p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払込金総額　　金</w:t>
      </w:r>
      <w:r w:rsidRPr="00D126B3">
        <w:rPr>
          <w:rFonts w:ascii="ＭＳ 明朝" w:hAnsi="ＭＳ 明朝" w:hint="eastAsia"/>
          <w:color w:val="4F81BD"/>
        </w:rPr>
        <w:t>○○○○</w:t>
      </w:r>
      <w:r>
        <w:rPr>
          <w:rFonts w:ascii="ＭＳ 明朝" w:hAnsi="ＭＳ 明朝" w:hint="eastAsia"/>
        </w:rPr>
        <w:t>円</w:t>
      </w:r>
    </w:p>
    <w:p w:rsidR="00FB4A86" w:rsidRDefault="00FB4A86" w:rsidP="00FB4A86">
      <w:pPr>
        <w:numPr>
          <w:ilvl w:val="4"/>
          <w:numId w:val="35"/>
        </w:numPr>
        <w:rPr>
          <w:rFonts w:ascii="ＭＳ 明朝" w:hAnsi="ＭＳ 明朝"/>
        </w:rPr>
      </w:pPr>
      <w:r>
        <w:rPr>
          <w:rFonts w:ascii="ＭＳ 明朝" w:hAnsi="ＭＳ 明朝" w:hint="eastAsia"/>
        </w:rPr>
        <w:t>申込証拠金　　金</w:t>
      </w:r>
      <w:r w:rsidRPr="00D126B3">
        <w:rPr>
          <w:rFonts w:ascii="ＭＳ 明朝" w:hAnsi="ＭＳ 明朝" w:hint="eastAsia"/>
          <w:color w:val="4F81BD"/>
        </w:rPr>
        <w:t>○○○○</w:t>
      </w:r>
      <w:r>
        <w:rPr>
          <w:rFonts w:ascii="ＭＳ 明朝" w:hAnsi="ＭＳ 明朝" w:hint="eastAsia"/>
        </w:rPr>
        <w:t>円 (但し、1株につき</w:t>
      </w:r>
      <w:r w:rsidRPr="00D92777">
        <w:rPr>
          <w:rFonts w:ascii="ＭＳ 明朝" w:hAnsi="ＭＳ 明朝" w:hint="eastAsia"/>
          <w:color w:val="0070C0"/>
        </w:rPr>
        <w:t>○</w:t>
      </w:r>
      <w:r>
        <w:rPr>
          <w:rFonts w:ascii="ＭＳ 明朝" w:hAnsi="ＭＳ 明朝" w:hint="eastAsia"/>
        </w:rPr>
        <w:t>円の割合)</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rsidR="00FB4A86" w:rsidRDefault="00FB4A86" w:rsidP="00FB4A86">
      <w:pPr>
        <w:rPr>
          <w:rFonts w:ascii="ＭＳ 明朝" w:hAnsi="ＭＳ 明朝"/>
        </w:rPr>
      </w:pPr>
    </w:p>
    <w:p w:rsidR="00FB4A86" w:rsidRDefault="00FB4A86" w:rsidP="00FB4A86">
      <w:pPr>
        <w:rPr>
          <w:rFonts w:ascii="ＭＳ 明朝" w:hAnsi="ＭＳ 明朝"/>
        </w:rPr>
      </w:pPr>
      <w:r>
        <w:rPr>
          <w:rFonts w:ascii="ＭＳ 明朝" w:hAnsi="ＭＳ 明朝" w:hint="eastAsia"/>
        </w:rPr>
        <w:tab/>
        <w:t xml:space="preserve">　</w:t>
      </w:r>
      <w:r w:rsidRPr="00D126B3">
        <w:rPr>
          <w:rFonts w:ascii="ＭＳ 明朝" w:hAnsi="ＭＳ 明朝" w:hint="eastAsia"/>
          <w:color w:val="4F81BD"/>
        </w:rPr>
        <w:t>○</w:t>
      </w:r>
      <w:r>
        <w:rPr>
          <w:rFonts w:ascii="ＭＳ 明朝" w:hAnsi="ＭＳ 明朝" w:hint="eastAsia"/>
        </w:rPr>
        <w:t xml:space="preserve">年　</w:t>
      </w:r>
      <w:r w:rsidRPr="00D126B3">
        <w:rPr>
          <w:rFonts w:ascii="ＭＳ 明朝" w:hAnsi="ＭＳ 明朝" w:hint="eastAsia"/>
          <w:color w:val="4F81BD"/>
        </w:rPr>
        <w:t>○</w:t>
      </w:r>
      <w:r>
        <w:rPr>
          <w:rFonts w:ascii="ＭＳ 明朝" w:hAnsi="ＭＳ 明朝" w:hint="eastAsia"/>
        </w:rPr>
        <w:t xml:space="preserve">月　</w:t>
      </w:r>
      <w:r w:rsidRPr="00D126B3">
        <w:rPr>
          <w:rFonts w:ascii="ＭＳ 明朝" w:hAnsi="ＭＳ 明朝" w:hint="eastAsia"/>
          <w:color w:val="4F81BD"/>
        </w:rPr>
        <w:t>○</w:t>
      </w:r>
      <w:r>
        <w:rPr>
          <w:rFonts w:ascii="ＭＳ 明朝" w:hAnsi="ＭＳ 明朝" w:hint="eastAsia"/>
        </w:rPr>
        <w:t>日</w:t>
      </w:r>
    </w:p>
    <w:p w:rsidR="00FB4A86" w:rsidRDefault="00FB4A86" w:rsidP="00FB4A86">
      <w:pPr>
        <w:rPr>
          <w:rFonts w:ascii="ＭＳ 明朝" w:hAnsi="ＭＳ 明朝"/>
        </w:rPr>
      </w:pPr>
    </w:p>
    <w:p w:rsidR="00FB4A86" w:rsidRDefault="00FB4A86" w:rsidP="00FB4A86">
      <w:pPr>
        <w:ind w:left="840" w:firstLine="2520"/>
        <w:rPr>
          <w:rFonts w:ascii="ＭＳ 明朝" w:hAnsi="ＭＳ 明朝"/>
        </w:rPr>
      </w:pPr>
      <w:r>
        <w:rPr>
          <w:rFonts w:ascii="ＭＳ 明朝" w:hAnsi="ＭＳ 明朝" w:hint="eastAsia"/>
          <w:color w:val="000000"/>
        </w:rPr>
        <w:t>東京都</w:t>
      </w:r>
      <w:r w:rsidRPr="000C0B08">
        <w:rPr>
          <w:rFonts w:ascii="ＭＳ 明朝" w:hAnsi="ＭＳ 明朝" w:hint="eastAsia"/>
          <w:color w:val="4F81BD"/>
        </w:rPr>
        <w:t>○○</w:t>
      </w:r>
      <w:r>
        <w:rPr>
          <w:rFonts w:ascii="ＭＳ 明朝" w:hAnsi="ＭＳ 明朝" w:hint="eastAsia"/>
          <w:color w:val="000000"/>
        </w:rPr>
        <w:t>区</w:t>
      </w:r>
      <w:r w:rsidRPr="000C0B08">
        <w:rPr>
          <w:rFonts w:ascii="ＭＳ 明朝" w:hAnsi="ＭＳ 明朝" w:hint="eastAsia"/>
          <w:color w:val="4F81BD"/>
        </w:rPr>
        <w:t>○○</w:t>
      </w:r>
      <w:r>
        <w:rPr>
          <w:rFonts w:ascii="ＭＳ 明朝" w:hAnsi="ＭＳ 明朝" w:hint="eastAsia"/>
        </w:rPr>
        <w:t>町</w:t>
      </w:r>
      <w:r w:rsidRPr="000C0B08">
        <w:rPr>
          <w:rFonts w:ascii="ＭＳ 明朝" w:hAnsi="ＭＳ 明朝" w:hint="eastAsia"/>
          <w:color w:val="4F81BD"/>
        </w:rPr>
        <w:t>○</w:t>
      </w:r>
      <w:r>
        <w:rPr>
          <w:rFonts w:ascii="ＭＳ 明朝" w:hAnsi="ＭＳ 明朝" w:hint="eastAsia"/>
        </w:rPr>
        <w:t>丁目</w:t>
      </w:r>
      <w:r w:rsidRPr="000C0B08">
        <w:rPr>
          <w:rFonts w:ascii="ＭＳ 明朝" w:hAnsi="ＭＳ 明朝" w:hint="eastAsia"/>
          <w:color w:val="4F81BD"/>
        </w:rPr>
        <w:t>○</w:t>
      </w:r>
      <w:r>
        <w:rPr>
          <w:rFonts w:ascii="ＭＳ 明朝" w:hAnsi="ＭＳ 明朝" w:hint="eastAsia"/>
        </w:rPr>
        <w:t>番</w:t>
      </w:r>
      <w:r w:rsidRPr="000C0B08">
        <w:rPr>
          <w:rFonts w:ascii="ＭＳ 明朝" w:hAnsi="ＭＳ 明朝" w:hint="eastAsia"/>
          <w:color w:val="4F81BD"/>
        </w:rPr>
        <w:t>○</w:t>
      </w:r>
      <w:r>
        <w:rPr>
          <w:rFonts w:ascii="ＭＳ 明朝" w:hAnsi="ＭＳ 明朝" w:hint="eastAsia"/>
        </w:rPr>
        <w:t>号</w:t>
      </w:r>
    </w:p>
    <w:p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rsidR="00FB4A86" w:rsidRDefault="00FB4A86" w:rsidP="00FB4A86">
      <w:pPr>
        <w:ind w:left="3360" w:rightChars="-236" w:right="-496"/>
        <w:rPr>
          <w:rFonts w:ascii="ＭＳ 明朝" w:hAnsi="ＭＳ 明朝"/>
          <w:color w:val="FF0000"/>
        </w:rPr>
      </w:pPr>
    </w:p>
    <w:p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rsidR="00FB4A86" w:rsidRDefault="00FB4A86" w:rsidP="00FB4A86">
      <w:pPr>
        <w:ind w:firstLineChars="200" w:firstLine="420"/>
        <w:rPr>
          <w:rFonts w:ascii="ＭＳ 明朝" w:hAnsi="ＭＳ 明朝"/>
        </w:rPr>
      </w:pPr>
    </w:p>
    <w:p w:rsidR="00FB4A86" w:rsidRDefault="00FB4A86" w:rsidP="00FB4A86">
      <w:pPr>
        <w:ind w:firstLineChars="200" w:firstLine="420"/>
        <w:rPr>
          <w:rFonts w:ascii="ＭＳ 明朝" w:hAnsi="ＭＳ 明朝"/>
        </w:rPr>
      </w:pPr>
    </w:p>
    <w:p w:rsidR="00FB4A86" w:rsidRDefault="00FB4A86" w:rsidP="00FB4A86">
      <w:pPr>
        <w:pStyle w:val="a5"/>
        <w:rPr>
          <w:rFonts w:hAnsi="ＭＳ 明朝"/>
        </w:rPr>
      </w:pPr>
      <w:r>
        <w:rPr>
          <w:rFonts w:hAnsi="ＭＳ 明朝" w:hint="eastAsia"/>
        </w:rPr>
        <w:t>記</w:t>
      </w:r>
    </w:p>
    <w:p w:rsidR="00FB4A86" w:rsidRDefault="00FB4A86" w:rsidP="00FB4A86">
      <w:pPr>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rsidR="00FB4A86" w:rsidRDefault="00FB4A86" w:rsidP="00FB4A86">
      <w:pPr>
        <w:tabs>
          <w:tab w:val="left" w:pos="4320"/>
        </w:tabs>
        <w:ind w:left="120"/>
        <w:rPr>
          <w:rFonts w:ascii="ＭＳ 明朝" w:hAnsi="ＭＳ 明朝"/>
        </w:rPr>
      </w:pPr>
    </w:p>
    <w:p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FB4A86" w:rsidRPr="000C0B08">
        <w:rPr>
          <w:rFonts w:ascii="ＭＳ 明朝" w:hAnsi="ＭＳ 明朝" w:hint="eastAsia"/>
          <w:color w:val="4F81BD"/>
        </w:rPr>
        <w:t>○○○○</w:t>
      </w:r>
      <w:r w:rsidR="00FB4A86">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Pr="000C0B08">
        <w:rPr>
          <w:rFonts w:ascii="ＭＳ 明朝" w:hAnsi="ＭＳ 明朝" w:hint="eastAsia"/>
          <w:color w:val="4F81BD"/>
        </w:rPr>
        <w:t>○○</w:t>
      </w:r>
      <w:r>
        <w:rPr>
          <w:rFonts w:ascii="ＭＳ 明朝" w:hAnsi="ＭＳ 明朝" w:hint="eastAsia"/>
        </w:rPr>
        <w:t>株</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rsidR="00FB4A86" w:rsidRDefault="00FB4A86" w:rsidP="00FB4A86">
      <w:pPr>
        <w:ind w:left="84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Pr="000C0B08">
        <w:rPr>
          <w:rFonts w:ascii="ＭＳ 明朝" w:hAnsi="ＭＳ 明朝" w:hint="eastAsia"/>
          <w:color w:val="4F81BD"/>
        </w:rPr>
        <w:t>○</w:t>
      </w:r>
      <w:r>
        <w:rPr>
          <w:rFonts w:ascii="ＭＳ 明朝" w:hAnsi="ＭＳ 明朝" w:hint="eastAsia"/>
        </w:rPr>
        <w:t>万円</w:t>
      </w:r>
    </w:p>
    <w:p w:rsidR="00FB4A86" w:rsidRDefault="00FB4A86" w:rsidP="00FB4A86">
      <w:pPr>
        <w:tabs>
          <w:tab w:val="left" w:pos="4320"/>
        </w:tabs>
        <w:ind w:left="120"/>
        <w:rPr>
          <w:rFonts w:ascii="ＭＳ 明朝" w:hAnsi="ＭＳ 明朝"/>
        </w:rPr>
      </w:pPr>
    </w:p>
    <w:p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rsidR="00FB4A86" w:rsidRDefault="00FB4A86" w:rsidP="00FB4A86">
      <w:pPr>
        <w:tabs>
          <w:tab w:val="left" w:pos="4320"/>
        </w:tabs>
        <w:rPr>
          <w:rFonts w:ascii="ＭＳ 明朝" w:hAnsi="ＭＳ 明朝"/>
        </w:rPr>
      </w:pPr>
    </w:p>
    <w:p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Pr="000C0B08">
        <w:rPr>
          <w:rFonts w:ascii="ＭＳ 明朝" w:hAnsi="ＭＳ 明朝" w:hint="eastAsia"/>
          <w:color w:val="4F81BD"/>
        </w:rPr>
        <w:t>○</w:t>
      </w:r>
      <w:r>
        <w:rPr>
          <w:rFonts w:ascii="ＭＳ 明朝" w:hAnsi="ＭＳ 明朝" w:hint="eastAsia"/>
        </w:rPr>
        <w:t xml:space="preserve">年 </w:t>
      </w:r>
      <w:r w:rsidRPr="000C0B08">
        <w:rPr>
          <w:rFonts w:ascii="ＭＳ 明朝" w:hAnsi="ＭＳ 明朝" w:hint="eastAsia"/>
          <w:color w:val="4F81BD"/>
        </w:rPr>
        <w:t>○</w:t>
      </w:r>
      <w:r>
        <w:rPr>
          <w:rFonts w:ascii="ＭＳ 明朝" w:hAnsi="ＭＳ 明朝" w:hint="eastAsia"/>
        </w:rPr>
        <w:t xml:space="preserve">月　</w:t>
      </w:r>
      <w:r w:rsidRPr="000C0B08">
        <w:rPr>
          <w:rFonts w:ascii="ＭＳ 明朝" w:hAnsi="ＭＳ 明朝" w:hint="eastAsia"/>
          <w:color w:val="4F81BD"/>
        </w:rPr>
        <w:t>○</w:t>
      </w:r>
      <w:r>
        <w:rPr>
          <w:rFonts w:ascii="ＭＳ 明朝" w:hAnsi="ＭＳ 明朝" w:hint="eastAsia"/>
        </w:rPr>
        <w:t>日</w:t>
      </w:r>
    </w:p>
    <w:p w:rsidR="00FB4A86" w:rsidRDefault="00FB4A86" w:rsidP="00FB4A86">
      <w:pPr>
        <w:tabs>
          <w:tab w:val="left" w:pos="4320"/>
        </w:tabs>
        <w:rPr>
          <w:rFonts w:ascii="ＭＳ 明朝" w:hAnsi="ＭＳ 明朝"/>
        </w:rPr>
      </w:pPr>
    </w:p>
    <w:p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rsidR="00FB4A86" w:rsidRDefault="00FB4A86" w:rsidP="00FB4A86">
      <w:pPr>
        <w:tabs>
          <w:tab w:val="left" w:pos="4320"/>
        </w:tabs>
        <w:rPr>
          <w:rFonts w:ascii="ＭＳ 明朝" w:hAnsi="ＭＳ 明朝"/>
        </w:rPr>
      </w:pPr>
    </w:p>
    <w:p w:rsidR="00FB4A86" w:rsidRDefault="00FB4A86" w:rsidP="00FB4A86">
      <w:pPr>
        <w:tabs>
          <w:tab w:val="left" w:pos="4320"/>
        </w:tabs>
        <w:jc w:val="right"/>
        <w:rPr>
          <w:rFonts w:ascii="ＭＳ 明朝" w:hAnsi="ＭＳ 明朝"/>
        </w:rPr>
      </w:pPr>
      <w:r>
        <w:rPr>
          <w:rFonts w:ascii="ＭＳ 明朝" w:hAnsi="ＭＳ 明朝" w:hint="eastAsia"/>
        </w:rPr>
        <w:t>以上</w:t>
      </w:r>
    </w:p>
    <w:p w:rsidR="00FB4A86" w:rsidRDefault="00FB4A86" w:rsidP="00FB4A86">
      <w:pPr>
        <w:tabs>
          <w:tab w:val="left" w:pos="4320"/>
        </w:tabs>
        <w:rPr>
          <w:rFonts w:ascii="ＭＳ 明朝" w:hAnsi="ＭＳ 明朝"/>
        </w:rPr>
      </w:pPr>
    </w:p>
    <w:p w:rsidR="00FB4A86" w:rsidRPr="00190A9F" w:rsidRDefault="00FB4A86" w:rsidP="00FB4A86">
      <w:pPr>
        <w:rPr>
          <w:rFonts w:ascii="ＭＳ ゴシック" w:eastAsia="ＭＳ ゴシック" w:hAnsi="ＭＳ ゴシック"/>
          <w:szCs w:val="21"/>
        </w:rPr>
      </w:pPr>
    </w:p>
    <w:p w:rsidR="00FB4A86" w:rsidRDefault="00FB4A86" w:rsidP="00FB4A86">
      <w:pPr>
        <w:pStyle w:val="a9"/>
        <w:rPr>
          <w:spacing w:val="0"/>
        </w:rPr>
      </w:pPr>
    </w:p>
    <w:p w:rsidR="00FB4A86" w:rsidRDefault="00425B50" w:rsidP="00FB4A86">
      <w:pPr>
        <w:pStyle w:val="a9"/>
        <w:rPr>
          <w:spacing w:val="0"/>
          <w:sz w:val="24"/>
        </w:rPr>
      </w:pPr>
      <w:r>
        <w:rPr>
          <w:noProof/>
          <w:spacing w:val="0"/>
          <w:sz w:val="21"/>
          <w:szCs w:val="21"/>
        </w:rPr>
        <mc:AlternateContent>
          <mc:Choice Requires="wps">
            <w:drawing>
              <wp:anchor distT="0" distB="0" distL="114300" distR="114300" simplePos="0" relativeHeight="251629056" behindDoc="0" locked="0" layoutInCell="1" allowOverlap="1" wp14:anchorId="4AAABB6E" wp14:editId="12E53A50">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AABB6E" id="Text Box 392" o:spid="_x0000_s1079"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0YLgIAAFg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zaTNGC4CAABYBAAADgAAAAAAAAAAAAAAAAAuAgAA&#10;ZHJzL2Uyb0RvYy54bWxQSwECLQAUAAYACAAAACEAt2wspt8AAAAKAQAADwAAAAAAAAAAAAAAAACI&#10;BAAAZHJzL2Rvd25yZXYueG1sUEsFBgAAAAAEAAQA8wAAAJQFAAAAAA==&#10;">
                <v:textbox inset="5.85pt,.7pt,5.85pt,.7pt">
                  <w:txbxContent>
                    <w:p w:rsidR="00A17AC4" w:rsidRDefault="00A17AC4" w:rsidP="00FB4A86">
                      <w:pPr>
                        <w:jc w:val="center"/>
                      </w:pPr>
                      <w:r>
                        <w:rPr>
                          <w:rFonts w:hint="eastAsia"/>
                        </w:rPr>
                        <w:t>直接投資用</w:t>
                      </w:r>
                    </w:p>
                  </w:txbxContent>
                </v:textbox>
              </v:shape>
            </w:pict>
          </mc:Fallback>
        </mc:AlternateContent>
      </w:r>
      <w:r w:rsidR="00FB4A86">
        <w:rPr>
          <w:rFonts w:hint="eastAsia"/>
          <w:spacing w:val="0"/>
          <w:sz w:val="24"/>
        </w:rPr>
        <w:t>（参考</w:t>
      </w:r>
      <w:r w:rsidR="00491931">
        <w:rPr>
          <w:rFonts w:hint="eastAsia"/>
          <w:spacing w:val="0"/>
          <w:sz w:val="24"/>
        </w:rPr>
        <w:t>１０</w:t>
      </w:r>
      <w:r w:rsidR="00FB4A86">
        <w:rPr>
          <w:rFonts w:hint="eastAsia"/>
          <w:spacing w:val="0"/>
          <w:sz w:val="24"/>
        </w:rPr>
        <w:t>）</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株式投資契約書</w:t>
      </w:r>
    </w:p>
    <w:p w:rsidR="00FB4A86" w:rsidRDefault="00FB4A86" w:rsidP="00F36E39">
      <w:pPr>
        <w:pStyle w:val="a9"/>
        <w:rPr>
          <w:spacing w:val="0"/>
          <w:sz w:val="21"/>
          <w:szCs w:val="21"/>
        </w:rPr>
      </w:pPr>
    </w:p>
    <w:p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は、○○○○株式会社</w:t>
      </w:r>
      <w:r>
        <w:rPr>
          <w:rFonts w:hint="eastAsia"/>
          <w:color w:val="000000"/>
          <w:spacing w:val="0"/>
          <w:sz w:val="21"/>
          <w:szCs w:val="21"/>
        </w:rPr>
        <w:t>が発行する普通株式（以下「本株式」という）の取得</w:t>
      </w:r>
      <w:r w:rsidRPr="00C7078F">
        <w:rPr>
          <w:rFonts w:hint="eastAsia"/>
          <w:color w:val="000000"/>
          <w:spacing w:val="0"/>
          <w:sz w:val="21"/>
          <w:szCs w:val="21"/>
        </w:rPr>
        <w:t>について下記の通り、株式投資契約を締結する。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w:t>
      </w:r>
    </w:p>
    <w:p w:rsidR="00FB4A86" w:rsidRDefault="00FB4A86" w:rsidP="00FB4A86">
      <w:pPr>
        <w:pStyle w:val="a9"/>
        <w:rPr>
          <w:spacing w:val="0"/>
          <w:sz w:val="21"/>
          <w:szCs w:val="21"/>
        </w:rPr>
      </w:pPr>
      <w:r>
        <w:rPr>
          <w:rFonts w:hint="eastAsia"/>
          <w:spacing w:val="0"/>
          <w:sz w:val="21"/>
          <w:szCs w:val="21"/>
        </w:rPr>
        <w:t>（発行株式総数及び払込金額）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第４条（乙が甲に対し約束する事項）</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49193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（乙が租税特別措置法（昭和32年法律第26号）第41条の19の規定（以下「寄附金控除に係る規定」という。）の適用を受けようとする場合には、租税特別措置法施行規則第19条の11第7項第1号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FB4A86" w:rsidP="00FB4A86">
      <w:pPr>
        <w:ind w:left="420"/>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第５条（甲が乙に対し約束する事項）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B5375B">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6C6BED">
        <w:rPr>
          <w:rFonts w:ascii="ＭＳ 明朝" w:hAnsi="ＭＳ 明朝" w:hint="eastAsia"/>
          <w:color w:val="FF0000"/>
          <w:szCs w:val="21"/>
        </w:rPr>
        <w:t>11条</w:t>
      </w:r>
      <w:r w:rsidRPr="000C51DE">
        <w:rPr>
          <w:rFonts w:ascii="ＭＳ 明朝" w:hAnsi="ＭＳ 明朝" w:hint="eastAsia"/>
          <w:color w:val="FF0000"/>
          <w:szCs w:val="21"/>
        </w:rPr>
        <w:t>第1項</w:t>
      </w:r>
      <w:r w:rsidR="00EA6981">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B5375B">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wordWrap/>
        <w:spacing w:line="240" w:lineRule="auto"/>
        <w:rPr>
          <w:spacing w:val="0"/>
          <w:sz w:val="21"/>
          <w:szCs w:val="21"/>
        </w:rPr>
      </w:pPr>
      <w:r>
        <w:rPr>
          <w:rFonts w:hint="eastAsia"/>
          <w:spacing w:val="0"/>
          <w:sz w:val="21"/>
          <w:szCs w:val="21"/>
        </w:rPr>
        <w:t xml:space="preserve">　　　　　　　　　甲</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　　　　　　　　　　　　　　　印</w:t>
      </w:r>
    </w:p>
    <w:p w:rsidR="00FB4A86" w:rsidRPr="0008401A"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ind w:firstLineChars="1400" w:firstLine="2940"/>
        <w:rPr>
          <w:spacing w:val="0"/>
          <w:sz w:val="21"/>
          <w:szCs w:val="21"/>
        </w:rPr>
      </w:pPr>
      <w:r>
        <w:rPr>
          <w:rFonts w:hint="eastAsia"/>
          <w:spacing w:val="0"/>
          <w:sz w:val="21"/>
          <w:szCs w:val="21"/>
        </w:rPr>
        <w:t>住所</w:t>
      </w:r>
    </w:p>
    <w:p w:rsidR="00FB4A86" w:rsidRDefault="00FB4A86" w:rsidP="00FB4A86">
      <w:pPr>
        <w:pStyle w:val="a9"/>
        <w:ind w:firstLineChars="1500" w:firstLine="3000"/>
        <w:rPr>
          <w:spacing w:val="0"/>
          <w:sz w:val="21"/>
          <w:szCs w:val="21"/>
        </w:rPr>
      </w:pPr>
      <w:r>
        <w:rPr>
          <w:rFonts w:hint="eastAsia"/>
          <w:color w:val="000000"/>
          <w:spacing w:val="0"/>
          <w:sz w:val="20"/>
        </w:rPr>
        <w:t>氏名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09374649" wp14:editId="289022A2">
                <wp:simplePos x="0" y="0"/>
                <wp:positionH relativeFrom="column">
                  <wp:posOffset>608965</wp:posOffset>
                </wp:positionH>
                <wp:positionV relativeFrom="paragraph">
                  <wp:posOffset>167640</wp:posOffset>
                </wp:positionV>
                <wp:extent cx="4953000" cy="733425"/>
                <wp:effectExtent l="0" t="0" r="19050"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rsidR="00A17AC4" w:rsidRDefault="00A17AC4"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E52B95">
                              <w:rPr>
                                <w:rFonts w:ascii="ＭＳ ゴシック" w:eastAsia="ＭＳ ゴシック" w:hAnsi="ＭＳ ゴシック" w:hint="eastAsia"/>
                                <w:szCs w:val="21"/>
                              </w:rPr>
                              <w:t>３</w:t>
                            </w:r>
                            <w:r w:rsidR="00E52B95">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74649" id="Text Box 393" o:spid="_x0000_s1080" type="#_x0000_t202" style="position:absolute;left:0;text-align:left;margin-left:47.95pt;margin-top:13.2pt;width:390pt;height:5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" fillcolor="#f2dbdb">
                <v:textbox inset="5.85pt,.7pt,5.85pt,.7pt">
                  <w:txbxContent>
                    <w:p w:rsidR="00A17AC4" w:rsidRDefault="00A17AC4"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E52B95">
                        <w:rPr>
                          <w:rFonts w:ascii="ＭＳ ゴシック" w:eastAsia="ＭＳ ゴシック" w:hAnsi="ＭＳ ゴシック" w:hint="eastAsia"/>
                          <w:szCs w:val="21"/>
                        </w:rPr>
                        <w:t>３</w:t>
                      </w:r>
                      <w:r w:rsidR="00E52B95">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Pr="00EB778B"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rPr>
      </w:pPr>
      <w:r>
        <w:rPr>
          <w:spacing w:val="0"/>
          <w:sz w:val="21"/>
          <w:szCs w:val="21"/>
        </w:rPr>
        <w:br w:type="page"/>
      </w:r>
      <w:r w:rsidR="00425B50">
        <w:rPr>
          <w:noProof/>
          <w:spacing w:val="0"/>
          <w:sz w:val="21"/>
          <w:szCs w:val="21"/>
        </w:rPr>
        <mc:AlternateContent>
          <mc:Choice Requires="wps">
            <w:drawing>
              <wp:anchor distT="0" distB="0" distL="114300" distR="114300" simplePos="0" relativeHeight="251585024" behindDoc="0" locked="0" layoutInCell="1" allowOverlap="1" wp14:anchorId="3C8D5899" wp14:editId="158CC4D2">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8D5899" id="Text Box 348" o:spid="_x0000_s1081"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BVj47/LQIAAFgEAAAOAAAAAAAAAAAAAAAAAC4CAABk&#10;cnMvZTJvRG9jLnhtbFBLAQItABQABgAIAAAAIQC3bCym3wAAAAoBAAAPAAAAAAAAAAAAAAAAAIcE&#10;AABkcnMvZG93bnJldi54bWxQSwUGAAAAAAQABADzAAAAkwUAAAAA&#10;">
                <v:textbox inset="5.85pt,.7pt,5.85pt,.7pt">
                  <w:txbxContent>
                    <w:p w:rsidR="00A17AC4" w:rsidRDefault="00A17AC4" w:rsidP="00FB4A86">
                      <w:pPr>
                        <w:jc w:val="center"/>
                      </w:pPr>
                      <w:r>
                        <w:rPr>
                          <w:rFonts w:hint="eastAsia"/>
                        </w:rPr>
                        <w:t>直接投資用</w:t>
                      </w:r>
                    </w:p>
                  </w:txbxContent>
                </v:textbox>
              </v:shape>
            </w:pict>
          </mc:Fallback>
        </mc:AlternateContent>
      </w:r>
      <w:r>
        <w:rPr>
          <w:rFonts w:hint="eastAsia"/>
          <w:spacing w:val="0"/>
          <w:sz w:val="24"/>
        </w:rPr>
        <w:t>（参考</w:t>
      </w:r>
      <w:r w:rsidR="005D0FC7">
        <w:rPr>
          <w:rFonts w:hint="eastAsia"/>
          <w:spacing w:val="0"/>
          <w:sz w:val="24"/>
        </w:rPr>
        <w:t>１１</w:t>
      </w:r>
      <w:r>
        <w:rPr>
          <w:rFonts w:hint="eastAsia"/>
          <w:spacing w:val="0"/>
          <w:sz w:val="24"/>
        </w:rPr>
        <w:t>―１）</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4675A98" wp14:editId="1C0B5CCD">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A17AC4" w:rsidRDefault="00A17AC4" w:rsidP="00FB4A86">
                            <w:r>
                              <w:rPr>
                                <w:rFonts w:hint="eastAsia"/>
                              </w:rPr>
                              <w:t>原契約書と重複する場合は省略</w:t>
                            </w:r>
                          </w:p>
                          <w:p w:rsidR="00A17AC4" w:rsidRDefault="00A17AC4" w:rsidP="00FB4A86">
                            <w:r>
                              <w:rPr>
                                <w:rFonts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675A98" id="Text Box 379" o:spid="_x0000_s1082"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" fillcolor="#f2dbdb">
                <v:textbox inset="5.85pt,.7pt,5.85pt,.7pt">
                  <w:txbxContent>
                    <w:p w:rsidR="00A17AC4" w:rsidRDefault="00A17AC4" w:rsidP="00FB4A86">
                      <w:r>
                        <w:rPr>
                          <w:rFonts w:hint="eastAsia"/>
                        </w:rPr>
                        <w:t>第</w:t>
                      </w:r>
                      <w:r>
                        <w:rPr>
                          <w:rFonts w:hint="eastAsia"/>
                        </w:rPr>
                        <w:t>2</w:t>
                      </w:r>
                      <w:r>
                        <w:rPr>
                          <w:rFonts w:hint="eastAsia"/>
                        </w:rPr>
                        <w:t>条から第</w:t>
                      </w:r>
                      <w:r>
                        <w:rPr>
                          <w:rFonts w:hint="eastAsia"/>
                        </w:rPr>
                        <w:t>4</w:t>
                      </w:r>
                      <w:r>
                        <w:rPr>
                          <w:rFonts w:hint="eastAsia"/>
                        </w:rPr>
                        <w:t>条については、</w:t>
                      </w:r>
                    </w:p>
                    <w:p w:rsidR="00A17AC4" w:rsidRDefault="00A17AC4" w:rsidP="00FB4A86">
                      <w:r>
                        <w:rPr>
                          <w:rFonts w:hint="eastAsia"/>
                        </w:rPr>
                        <w:t>原契約書と重複する場合は省略</w:t>
                      </w:r>
                    </w:p>
                    <w:p w:rsidR="00A17AC4" w:rsidRDefault="00A17AC4" w:rsidP="00FB4A86">
                      <w:r>
                        <w:rPr>
                          <w:rFonts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D126B3">
        <w:rPr>
          <w:rFonts w:hint="eastAsia"/>
          <w:color w:val="4F81BD"/>
          <w:spacing w:val="0"/>
          <w:sz w:val="21"/>
          <w:szCs w:val="21"/>
        </w:rPr>
        <w:t>○○</w:t>
      </w:r>
      <w:r>
        <w:rPr>
          <w:rFonts w:hint="eastAsia"/>
          <w:spacing w:val="0"/>
          <w:sz w:val="21"/>
          <w:szCs w:val="21"/>
        </w:rPr>
        <w:t>万円、総数</w:t>
      </w:r>
      <w:r w:rsidRPr="00D126B3">
        <w:rPr>
          <w:rFonts w:hint="eastAsia"/>
          <w:color w:val="4F81BD"/>
          <w:spacing w:val="0"/>
          <w:sz w:val="21"/>
          <w:szCs w:val="21"/>
        </w:rPr>
        <w:t>○○</w:t>
      </w:r>
      <w:r>
        <w:rPr>
          <w:rFonts w:hint="eastAsia"/>
          <w:spacing w:val="0"/>
          <w:sz w:val="21"/>
          <w:szCs w:val="21"/>
        </w:rPr>
        <w:t>株とし、払込金額は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Pr="00D126B3">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Pr="00D126B3">
        <w:rPr>
          <w:rFonts w:hint="eastAsia"/>
          <w:color w:val="4F81BD"/>
          <w:spacing w:val="0"/>
          <w:sz w:val="21"/>
          <w:szCs w:val="21"/>
        </w:rPr>
        <w:t>○</w:t>
      </w:r>
      <w:r>
        <w:rPr>
          <w:rFonts w:hint="eastAsia"/>
          <w:spacing w:val="0"/>
          <w:sz w:val="21"/>
          <w:szCs w:val="21"/>
        </w:rPr>
        <w:t>年</w:t>
      </w:r>
      <w:r w:rsidRPr="00D126B3">
        <w:rPr>
          <w:rFonts w:hint="eastAsia"/>
          <w:color w:val="4F81BD"/>
          <w:spacing w:val="0"/>
          <w:sz w:val="21"/>
          <w:szCs w:val="21"/>
        </w:rPr>
        <w:t>○</w:t>
      </w:r>
      <w:r>
        <w:rPr>
          <w:rFonts w:hint="eastAsia"/>
          <w:spacing w:val="0"/>
          <w:sz w:val="21"/>
          <w:szCs w:val="21"/>
        </w:rPr>
        <w:t>月</w:t>
      </w:r>
      <w:r w:rsidRPr="00D126B3">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第５条（乙が甲に対し約束する事項）</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EA698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rsidR="00FB4A86" w:rsidRPr="00874814" w:rsidRDefault="00FB4A86" w:rsidP="00FB4A86">
      <w:pPr>
        <w:ind w:left="420"/>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第６条（甲が乙に対し約束する事項）</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6C6BED">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F4DB9">
        <w:rPr>
          <w:rFonts w:ascii="ＭＳ 明朝" w:hAnsi="ＭＳ 明朝" w:hint="eastAsia"/>
          <w:color w:val="FF0000"/>
          <w:szCs w:val="21"/>
        </w:rPr>
        <w:t>11条</w:t>
      </w:r>
      <w:r w:rsidRPr="000C51DE">
        <w:rPr>
          <w:rFonts w:ascii="ＭＳ 明朝" w:hAnsi="ＭＳ 明朝" w:hint="eastAsia"/>
          <w:color w:val="FF0000"/>
          <w:szCs w:val="21"/>
        </w:rPr>
        <w:t>第1項</w:t>
      </w:r>
      <w:r w:rsidR="00AA2D99">
        <w:rPr>
          <w:rFonts w:ascii="ＭＳ 明朝" w:hAnsi="ＭＳ 明朝" w:hint="eastAsia"/>
          <w:color w:val="FF0000"/>
          <w:szCs w:val="21"/>
        </w:rPr>
        <w:t>第1</w:t>
      </w:r>
      <w:r w:rsidRPr="000C51DE">
        <w:rPr>
          <w:rFonts w:ascii="ＭＳ 明朝" w:hAnsi="ＭＳ 明朝" w:hint="eastAsia"/>
          <w:color w:val="FF0000"/>
          <w:szCs w:val="21"/>
        </w:rPr>
        <w:t>号</w:t>
      </w:r>
      <w:r w:rsidR="00AA2D99">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6C6BED">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が同令</w:t>
      </w:r>
      <w:r w:rsidRPr="000C51DE">
        <w:rPr>
          <w:rFonts w:ascii="ＭＳ 明朝" w:hAnsi="ＭＳ 明朝" w:hint="eastAsia"/>
          <w:color w:val="FF0000"/>
          <w:szCs w:val="21"/>
        </w:rPr>
        <w:t>第</w:t>
      </w:r>
      <w:r w:rsidR="0045045C">
        <w:rPr>
          <w:rFonts w:ascii="ＭＳ 明朝" w:hAnsi="ＭＳ 明朝" w:hint="eastAsia"/>
          <w:color w:val="FF0000"/>
          <w:szCs w:val="21"/>
        </w:rPr>
        <w:t>11条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項の確認を受けていない場合に限る。）には、同令</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を行い、同令第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rsidR="00FB4A86" w:rsidRDefault="00FB4A86" w:rsidP="00FB4A86">
      <w:pPr>
        <w:rPr>
          <w:rFonts w:ascii="ＭＳ 明朝" w:hAnsi="ＭＳ 明朝"/>
          <w:szCs w:val="21"/>
        </w:rPr>
      </w:pPr>
    </w:p>
    <w:p w:rsidR="00FB4A86" w:rsidRDefault="00FB4A86" w:rsidP="00FB4A86">
      <w:pPr>
        <w:rPr>
          <w:rFonts w:ascii="ＭＳ 明朝" w:hAnsi="ＭＳ 明朝"/>
          <w:szCs w:val="21"/>
        </w:rPr>
      </w:pPr>
    </w:p>
    <w:p w:rsidR="00FB4A86" w:rsidRPr="00874814" w:rsidRDefault="00FB4A86" w:rsidP="00FB4A86">
      <w:pPr>
        <w:rPr>
          <w:rFonts w:ascii="ＭＳ 明朝" w:hAnsi="ＭＳ 明朝"/>
          <w:szCs w:val="21"/>
        </w:rPr>
      </w:pPr>
    </w:p>
    <w:p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rsidR="00FB4A86" w:rsidRPr="00874814" w:rsidRDefault="00FB4A86" w:rsidP="00FB4A86">
      <w:pPr>
        <w:rPr>
          <w:rFonts w:ascii="ＭＳ 明朝" w:hAnsi="ＭＳ 明朝"/>
          <w:szCs w:val="21"/>
        </w:rPr>
      </w:pPr>
    </w:p>
    <w:p w:rsidR="00FB4A86" w:rsidRDefault="00FB4A86" w:rsidP="00FB4A86">
      <w:pPr>
        <w:pStyle w:val="a9"/>
        <w:rPr>
          <w:spacing w:val="0"/>
          <w:sz w:val="21"/>
          <w:szCs w:val="21"/>
        </w:rPr>
      </w:pPr>
      <w:r>
        <w:rPr>
          <w:rFonts w:hint="eastAsia"/>
          <w:spacing w:val="0"/>
          <w:sz w:val="21"/>
          <w:szCs w:val="21"/>
        </w:rPr>
        <w:t>第７条（本覚書の効力）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75755F7B" wp14:editId="32DCF2C9">
                <wp:simplePos x="0" y="0"/>
                <wp:positionH relativeFrom="column">
                  <wp:posOffset>628015</wp:posOffset>
                </wp:positionH>
                <wp:positionV relativeFrom="paragraph">
                  <wp:posOffset>145415</wp:posOffset>
                </wp:positionV>
                <wp:extent cx="4953000" cy="714375"/>
                <wp:effectExtent l="0" t="0" r="19050" b="2857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14375"/>
                        </a:xfrm>
                        <a:prstGeom prst="rect">
                          <a:avLst/>
                        </a:prstGeom>
                        <a:solidFill>
                          <a:srgbClr val="F2DBDB"/>
                        </a:solidFill>
                        <a:ln w="9525">
                          <a:solidFill>
                            <a:srgbClr val="000000"/>
                          </a:solidFill>
                          <a:miter lim="800000"/>
                          <a:headEnd/>
                          <a:tailEnd/>
                        </a:ln>
                      </wps:spPr>
                      <wps:txbx>
                        <w:txbxContent>
                          <w:p w:rsidR="00A17AC4" w:rsidRPr="00145F17" w:rsidRDefault="00A17AC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E52B95">
                              <w:rPr>
                                <w:rFonts w:ascii="ＭＳ ゴシック" w:eastAsia="ＭＳ ゴシック" w:hAnsi="ＭＳ ゴシック" w:hint="eastAsia"/>
                                <w:szCs w:val="21"/>
                              </w:rPr>
                              <w:t>３</w:t>
                            </w:r>
                            <w:r w:rsidR="00E52B95">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755F7B" id="Text Box 413" o:spid="_x0000_s1083" type="#_x0000_t202" style="position:absolute;left:0;text-align:left;margin-left:49.45pt;margin-top:11.45pt;width:390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" fillcolor="#f2dbdb">
                <v:textbox inset="5.85pt,.7pt,5.85pt,.7pt">
                  <w:txbxContent>
                    <w:p w:rsidR="00A17AC4" w:rsidRPr="00145F17" w:rsidRDefault="00A17AC4">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E52B95">
                        <w:rPr>
                          <w:rFonts w:ascii="ＭＳ ゴシック" w:eastAsia="ＭＳ ゴシック" w:hAnsi="ＭＳ ゴシック" w:hint="eastAsia"/>
                          <w:szCs w:val="21"/>
                        </w:rPr>
                        <w:t>３</w:t>
                      </w:r>
                      <w:r w:rsidR="00E52B95">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mc:AlternateContent>
          <mc:Choice Requires="wps">
            <w:drawing>
              <wp:anchor distT="0" distB="0" distL="114300" distR="114300" simplePos="0" relativeHeight="251586048" behindDoc="0" locked="0" layoutInCell="1" allowOverlap="1" wp14:anchorId="615AE1A8" wp14:editId="768FE5A9">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5AE1A8" id="Text Box 349" o:spid="_x0000_s1084"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">
                <v:textbox inset="5.85pt,.7pt,5.85pt,.7pt">
                  <w:txbxContent>
                    <w:p w:rsidR="00A17AC4" w:rsidRDefault="00A17AC4" w:rsidP="00FB4A86">
                      <w:pPr>
                        <w:jc w:val="center"/>
                      </w:pPr>
                      <w:r>
                        <w:rPr>
                          <w:rFonts w:hint="eastAsia"/>
                        </w:rPr>
                        <w:t>１つの民法組合経由用</w:t>
                      </w:r>
                    </w:p>
                  </w:txbxContent>
                </v:textbox>
              </v:shape>
            </w:pict>
          </mc:Fallback>
        </mc:AlternateContent>
      </w:r>
      <w:r w:rsidR="00FB4A86">
        <w:rPr>
          <w:rFonts w:hint="eastAsia"/>
          <w:spacing w:val="0"/>
          <w:sz w:val="24"/>
        </w:rPr>
        <w:t>（参考１</w:t>
      </w:r>
      <w:r w:rsidR="005D0FC7">
        <w:rPr>
          <w:rFonts w:hint="eastAsia"/>
          <w:spacing w:val="0"/>
          <w:sz w:val="24"/>
        </w:rPr>
        <w:t>１</w:t>
      </w:r>
      <w:r w:rsidR="00FB4A86">
        <w:rPr>
          <w:rFonts w:hint="eastAsia"/>
          <w:spacing w:val="0"/>
          <w:sz w:val="24"/>
        </w:rPr>
        <w:t>―２）</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96A795C" wp14:editId="54BE86BA">
                <wp:simplePos x="0" y="0"/>
                <wp:positionH relativeFrom="column">
                  <wp:posOffset>3609340</wp:posOffset>
                </wp:positionH>
                <wp:positionV relativeFrom="paragraph">
                  <wp:posOffset>427355</wp:posOffset>
                </wp:positionV>
                <wp:extent cx="2667000" cy="400050"/>
                <wp:effectExtent l="8890" t="8255" r="10160" b="10795"/>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A795C" id="Text Box 380" o:spid="_x0000_s1085" type="#_x0000_t202" style="position:absolute;left:0;text-align:left;margin-left:284.2pt;margin-top:33.65pt;width:210pt;height:3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" fillcolor="#f2dbdb">
                <v:textbox inset="5.85pt,.7pt,5.85pt,.7pt">
                  <w:txbxContent>
                    <w:p w:rsidR="00A17AC4" w:rsidRDefault="00A17AC4"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2C152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Default="00FB4A86" w:rsidP="00FB4A86">
      <w:pPr>
        <w:pStyle w:val="a9"/>
        <w:rPr>
          <w:spacing w:val="0"/>
          <w:sz w:val="21"/>
          <w:szCs w:val="21"/>
        </w:rPr>
      </w:pPr>
      <w:r>
        <w:rPr>
          <w:rFonts w:hint="eastAsia"/>
          <w:spacing w:val="0"/>
          <w:sz w:val="21"/>
          <w:szCs w:val="21"/>
        </w:rPr>
        <w:t xml:space="preserve">　</w:t>
      </w:r>
    </w:p>
    <w:p w:rsidR="00FB4A86" w:rsidRPr="00B91088" w:rsidRDefault="00FB4A86" w:rsidP="00FB4A86">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AA2D99"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AA2D99"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rsidR="00FB4A86" w:rsidRPr="00F66210" w:rsidRDefault="00627DF1" w:rsidP="00FB4A86">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6C6BED"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rsidR="00FB4A86" w:rsidRPr="00F66210" w:rsidRDefault="00FB4A86" w:rsidP="00FB4A86">
      <w:pPr>
        <w:rPr>
          <w:rFonts w:asciiTheme="minorEastAsia" w:eastAsiaTheme="minorEastAsia" w:hAnsiTheme="minorEastAsia"/>
          <w:szCs w:val="21"/>
        </w:rPr>
      </w:pPr>
    </w:p>
    <w:p w:rsidR="00FB4A86" w:rsidRPr="00F66210" w:rsidRDefault="00FB4A86" w:rsidP="00FB4A86">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AA2D99"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w:t>
      </w:r>
      <w:r w:rsidR="005B291F" w:rsidRPr="00F66210">
        <w:rPr>
          <w:rFonts w:asciiTheme="minorEastAsia" w:eastAsiaTheme="minorEastAsia" w:hAnsiTheme="minorEastAsia"/>
          <w:color w:val="FF0000"/>
          <w:szCs w:val="21"/>
        </w:rPr>
        <w:t>(乙投資家が寄附金控除に係る規定の適用を受けようとする場合には、同令第19条の11第8項第2号に掲げる書類)</w:t>
      </w:r>
      <w:r w:rsidRPr="00F66210">
        <w:rPr>
          <w:rFonts w:asciiTheme="minorEastAsia" w:eastAsiaTheme="minorEastAsia" w:hAnsiTheme="minorEastAsia" w:hint="eastAsia"/>
          <w:kern w:val="0"/>
        </w:rPr>
        <w:t>に掲げる書類を作成し、乙投資家に交付すること。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6C6BED"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FB4A86" w:rsidRPr="00F66210" w:rsidRDefault="00FB4A86" w:rsidP="00FB4A86">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00B727E3" w:rsidRPr="00F66210">
        <w:rPr>
          <w:rFonts w:asciiTheme="minorEastAsia" w:eastAsiaTheme="minorEastAsia" w:hAnsiTheme="minorEastAsia"/>
          <w:color w:val="FF0000"/>
          <w:kern w:val="0"/>
        </w:rPr>
        <w:t>11</w:t>
      </w:r>
      <w:r w:rsidR="00B727E3" w:rsidRPr="00F6621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005B291F" w:rsidRPr="00F66210">
        <w:rPr>
          <w:rFonts w:asciiTheme="minorEastAsia" w:eastAsiaTheme="minorEastAsia" w:hAnsiTheme="minorEastAsia" w:hint="eastAsia"/>
          <w:color w:val="FF0000"/>
          <w:kern w:val="0"/>
        </w:rPr>
        <w:t>号又は第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B727E3"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（乙投資家が寄附金控除に係る規定の適用を受けようとする場合（甲が同令第</w:t>
      </w:r>
      <w:r w:rsidR="0045045C" w:rsidRPr="00F66210">
        <w:rPr>
          <w:rFonts w:asciiTheme="minorEastAsia" w:eastAsiaTheme="minorEastAsia" w:hAnsiTheme="minorEastAsia"/>
          <w:color w:val="FF0000"/>
        </w:rPr>
        <w:t>11</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項の確認を受けていない場合に限る。）には、同令</w:t>
      </w:r>
      <w:r w:rsidR="00E52B95">
        <w:rPr>
          <w:rFonts w:asciiTheme="minorEastAsia" w:eastAsiaTheme="minorEastAsia" w:hAnsiTheme="minorEastAsia" w:hint="eastAsia"/>
          <w:color w:val="FF0000"/>
        </w:rPr>
        <w:t>第</w:t>
      </w:r>
      <w:r w:rsidR="00742036" w:rsidRPr="00F66210">
        <w:rPr>
          <w:rFonts w:asciiTheme="minorEastAsia" w:eastAsiaTheme="minorEastAsia" w:hAnsiTheme="minorEastAsia"/>
          <w:color w:val="FF0000"/>
        </w:rPr>
        <w:t>13</w:t>
      </w:r>
      <w:r w:rsidR="00742036"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45045C" w:rsidRPr="00F66210">
        <w:rPr>
          <w:rFonts w:asciiTheme="minorEastAsia" w:eastAsiaTheme="minorEastAsia" w:hAnsiTheme="minorEastAsia" w:hint="eastAsia"/>
          <w:kern w:val="0"/>
        </w:rPr>
        <w:t>同令第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五号）第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FB4A86" w:rsidRPr="00F66210" w:rsidRDefault="00FB4A86" w:rsidP="00FB4A86">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FB4A86" w:rsidRPr="009F6091" w:rsidRDefault="00FB4A86" w:rsidP="00FB4A86">
      <w:pPr>
        <w:rPr>
          <w:rFonts w:ascii="ＭＳ 明朝" w:hAnsi="ＭＳ 明朝"/>
          <w:szCs w:val="21"/>
        </w:rPr>
      </w:pPr>
    </w:p>
    <w:p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rsidR="00FB4A86" w:rsidRPr="00F66210" w:rsidRDefault="00FB4A86" w:rsidP="00FB4A86">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rsidR="00FB4A86" w:rsidRPr="00F66210" w:rsidRDefault="00FB4A86" w:rsidP="00FB4A86">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66210">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第９条（本覚書の効力）</w:t>
      </w:r>
    </w:p>
    <w:p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rsidR="00FB4A86" w:rsidRPr="001918CD" w:rsidRDefault="00FB4A86" w:rsidP="00FB4A86">
      <w:pPr>
        <w:pStyle w:val="a9"/>
        <w:rPr>
          <w:rFonts w:hAnsi="ＭＳ 明朝"/>
          <w:spacing w:val="0"/>
          <w:sz w:val="21"/>
          <w:szCs w:val="21"/>
        </w:rPr>
      </w:pPr>
    </w:p>
    <w:p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6F27F121" wp14:editId="6A5A6394">
                <wp:simplePos x="0" y="0"/>
                <wp:positionH relativeFrom="margin">
                  <wp:align>center</wp:align>
                </wp:positionH>
                <wp:positionV relativeFrom="paragraph">
                  <wp:posOffset>6985</wp:posOffset>
                </wp:positionV>
                <wp:extent cx="4953000" cy="7334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rsidR="00A17AC4" w:rsidRDefault="00A17AC4"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1A1CE6">
                              <w:rPr>
                                <w:rFonts w:ascii="ＭＳ ゴシック" w:eastAsia="ＭＳ ゴシック" w:hAnsi="ＭＳ ゴシック" w:hint="eastAsia"/>
                                <w:szCs w:val="21"/>
                              </w:rPr>
                              <w:t>３</w:t>
                            </w:r>
                            <w:r w:rsidR="001A1CE6">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27F121" id="Text Box 414" o:spid="_x0000_s1086" type="#_x0000_t202" style="position:absolute;left:0;text-align:left;margin-left:0;margin-top:.55pt;width:390pt;height:57.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" fillcolor="#f2dbdb">
                <v:textbox inset="5.85pt,.7pt,5.85pt,.7pt">
                  <w:txbxContent>
                    <w:p w:rsidR="00A17AC4" w:rsidRDefault="00A17AC4"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sidR="001A1CE6">
                        <w:rPr>
                          <w:rFonts w:ascii="ＭＳ ゴシック" w:eastAsia="ＭＳ ゴシック" w:hAnsi="ＭＳ ゴシック" w:hint="eastAsia"/>
                          <w:szCs w:val="21"/>
                        </w:rPr>
                        <w:t>３</w:t>
                      </w:r>
                      <w:r w:rsidR="001A1CE6">
                        <w:rPr>
                          <w:rFonts w:ascii="ＭＳ ゴシック" w:eastAsia="ＭＳ ゴシック" w:hAnsi="ＭＳ ゴシック"/>
                          <w:szCs w:val="21"/>
                        </w:rPr>
                        <w:t>％超</w:t>
                      </w:r>
                      <w:r>
                        <w:rPr>
                          <w:rFonts w:ascii="ＭＳ ゴシック" w:eastAsia="ＭＳ ゴシック" w:hAnsi="ＭＳ ゴシック"/>
                          <w:szCs w:val="21"/>
                        </w:rPr>
                        <w:t>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w10:wrap anchorx="margin"/>
              </v:shape>
            </w:pict>
          </mc:Fallback>
        </mc:AlternateConten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425B50" w:rsidP="00FB4A86">
      <w:pPr>
        <w:pStyle w:val="a9"/>
        <w:rPr>
          <w:spacing w:val="0"/>
          <w:sz w:val="24"/>
        </w:rPr>
      </w:pPr>
      <w:r>
        <w:rPr>
          <w:noProof/>
          <w:spacing w:val="0"/>
          <w:sz w:val="21"/>
          <w:szCs w:val="21"/>
        </w:rPr>
        <mc:AlternateContent>
          <mc:Choice Requires="wps">
            <w:drawing>
              <wp:anchor distT="0" distB="0" distL="114300" distR="114300" simplePos="0" relativeHeight="251587072" behindDoc="0" locked="0" layoutInCell="1" allowOverlap="1" wp14:anchorId="28AB0C18" wp14:editId="44FBBAB4">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AB0C18" id="Text Box 350" o:spid="_x0000_s1087"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">
                <v:textbox inset="5.85pt,.7pt,5.85pt,.7pt">
                  <w:txbxContent>
                    <w:p w:rsidR="00A17AC4" w:rsidRDefault="00A17AC4" w:rsidP="00FB4A86">
                      <w:pPr>
                        <w:jc w:val="center"/>
                      </w:pPr>
                      <w:r>
                        <w:rPr>
                          <w:rFonts w:hint="eastAsia"/>
                        </w:rPr>
                        <w:t>２つの民法組合経由用</w:t>
                      </w:r>
                    </w:p>
                  </w:txbxContent>
                </v:textbox>
              </v:shape>
            </w:pict>
          </mc:Fallback>
        </mc:AlternateContent>
      </w:r>
      <w:r w:rsidR="00FB4A86">
        <w:rPr>
          <w:rFonts w:hint="eastAsia"/>
          <w:spacing w:val="0"/>
          <w:sz w:val="24"/>
        </w:rPr>
        <w:t>（参考</w:t>
      </w:r>
      <w:r w:rsidR="00B35B8A">
        <w:rPr>
          <w:rFonts w:hint="eastAsia"/>
          <w:spacing w:val="0"/>
          <w:sz w:val="24"/>
        </w:rPr>
        <w:t>１１</w:t>
      </w:r>
      <w:r w:rsidR="00FB4A86">
        <w:rPr>
          <w:rFonts w:hint="eastAsia"/>
          <w:spacing w:val="0"/>
          <w:sz w:val="24"/>
        </w:rPr>
        <w:t>―３）</w:t>
      </w:r>
    </w:p>
    <w:p w:rsidR="00FB4A86" w:rsidRPr="00A90C60" w:rsidRDefault="00FB4A86" w:rsidP="00FB4A86">
      <w:pPr>
        <w:pStyle w:val="a9"/>
        <w:jc w:val="center"/>
        <w:rPr>
          <w:spacing w:val="0"/>
          <w:sz w:val="21"/>
          <w:szCs w:val="21"/>
        </w:rPr>
      </w:pPr>
    </w:p>
    <w:p w:rsidR="00FB4A86" w:rsidRDefault="00FB4A86" w:rsidP="00FB4A86">
      <w:pPr>
        <w:pStyle w:val="a9"/>
        <w:jc w:val="center"/>
        <w:rPr>
          <w:spacing w:val="0"/>
          <w:sz w:val="21"/>
          <w:szCs w:val="21"/>
        </w:rPr>
      </w:pPr>
      <w:r>
        <w:rPr>
          <w:rFonts w:hint="eastAsia"/>
          <w:spacing w:val="0"/>
          <w:sz w:val="21"/>
          <w:szCs w:val="21"/>
        </w:rPr>
        <w:t>投資契約書に関する追加覚書</w:t>
      </w:r>
    </w:p>
    <w:p w:rsidR="00FB4A86" w:rsidRDefault="00FB4A86" w:rsidP="00FB4A86">
      <w:pPr>
        <w:pStyle w:val="a9"/>
        <w:jc w:val="center"/>
        <w:rPr>
          <w:spacing w:val="0"/>
          <w:sz w:val="21"/>
          <w:szCs w:val="21"/>
        </w:rPr>
      </w:pPr>
    </w:p>
    <w:p w:rsidR="00FB4A86" w:rsidRDefault="00FB4A86" w:rsidP="00FB4A86">
      <w:pPr>
        <w:pStyle w:val="a9"/>
        <w:jc w:val="center"/>
        <w:rPr>
          <w:spacing w:val="0"/>
          <w:sz w:val="21"/>
          <w:szCs w:val="21"/>
        </w:rPr>
      </w:pPr>
    </w:p>
    <w:p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083657E5" wp14:editId="27D6B121">
                <wp:simplePos x="0" y="0"/>
                <wp:positionH relativeFrom="column">
                  <wp:posOffset>3609340</wp:posOffset>
                </wp:positionH>
                <wp:positionV relativeFrom="paragraph">
                  <wp:posOffset>379730</wp:posOffset>
                </wp:positionV>
                <wp:extent cx="2676525" cy="419100"/>
                <wp:effectExtent l="8890" t="8255" r="10160" b="1079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1910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657E5" id="Text Box 381" o:spid="_x0000_s1088" type="#_x0000_t202" style="position:absolute;left:0;text-align:left;margin-left:284.2pt;margin-top:29.9pt;width:210.75pt;height: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" fillcolor="#f2dbdb">
                <v:textbox inset="5.85pt,.7pt,5.85pt,.7pt">
                  <w:txbxContent>
                    <w:p w:rsidR="00A17AC4" w:rsidRDefault="00A17AC4" w:rsidP="00FB4A86">
                      <w:r>
                        <w:rPr>
                          <w:rFonts w:hint="eastAsia"/>
                        </w:rPr>
                        <w:t>第</w:t>
                      </w:r>
                      <w:r>
                        <w:rPr>
                          <w:rFonts w:hint="eastAsia"/>
                        </w:rPr>
                        <w:t>2</w:t>
                      </w:r>
                      <w:r>
                        <w:rPr>
                          <w:rFonts w:hint="eastAsia"/>
                        </w:rPr>
                        <w:t>条から第</w:t>
                      </w:r>
                      <w:r>
                        <w:rPr>
                          <w:rFonts w:hint="eastAsia"/>
                        </w:rPr>
                        <w:t>5</w:t>
                      </w:r>
                      <w:r>
                        <w:rPr>
                          <w:rFonts w:hint="eastAsia"/>
                        </w:rPr>
                        <w:t>条については、原契約書と重複する場合は省略可能です。</w:t>
                      </w: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FB4A86" w:rsidRPr="000C0B08">
        <w:rPr>
          <w:rFonts w:hint="eastAsia"/>
          <w:color w:val="4F81BD"/>
          <w:spacing w:val="0"/>
          <w:sz w:val="21"/>
          <w:szCs w:val="21"/>
        </w:rPr>
        <w:t>○</w:t>
      </w:r>
      <w:r w:rsidR="00FB4A86">
        <w:rPr>
          <w:rFonts w:hint="eastAsia"/>
          <w:spacing w:val="0"/>
          <w:sz w:val="21"/>
          <w:szCs w:val="21"/>
        </w:rPr>
        <w:t>年</w:t>
      </w:r>
      <w:r w:rsidR="00FB4A86" w:rsidRPr="000C0B08">
        <w:rPr>
          <w:rFonts w:hint="eastAsia"/>
          <w:color w:val="4F81BD"/>
          <w:spacing w:val="0"/>
          <w:sz w:val="21"/>
          <w:szCs w:val="21"/>
        </w:rPr>
        <w:t>○</w:t>
      </w:r>
      <w:r w:rsidR="00FB4A86">
        <w:rPr>
          <w:rFonts w:hint="eastAsia"/>
          <w:spacing w:val="0"/>
          <w:sz w:val="21"/>
          <w:szCs w:val="21"/>
        </w:rPr>
        <w:t>月</w:t>
      </w:r>
      <w:r w:rsidR="00FB4A86"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第１条（原契約書の適用）</w:t>
      </w:r>
    </w:p>
    <w:p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rsidR="00FB4A86" w:rsidRPr="008E3E2D"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第２条（発行株式総数及び払込金額）</w:t>
      </w:r>
    </w:p>
    <w:p w:rsidR="00FB4A86" w:rsidRDefault="00FB4A86" w:rsidP="00FB4A86">
      <w:pPr>
        <w:pStyle w:val="a9"/>
        <w:rPr>
          <w:spacing w:val="0"/>
          <w:sz w:val="21"/>
          <w:szCs w:val="21"/>
        </w:rPr>
      </w:pPr>
      <w:r>
        <w:rPr>
          <w:rFonts w:hint="eastAsia"/>
          <w:spacing w:val="0"/>
          <w:sz w:val="21"/>
          <w:szCs w:val="21"/>
        </w:rPr>
        <w:t>甲により発行される株式は１株あたり</w:t>
      </w:r>
      <w:r w:rsidRPr="000C0B08">
        <w:rPr>
          <w:rFonts w:hint="eastAsia"/>
          <w:color w:val="4F81BD"/>
          <w:spacing w:val="0"/>
          <w:sz w:val="21"/>
          <w:szCs w:val="21"/>
        </w:rPr>
        <w:t>○○</w:t>
      </w:r>
      <w:r>
        <w:rPr>
          <w:rFonts w:hint="eastAsia"/>
          <w:spacing w:val="0"/>
          <w:sz w:val="21"/>
          <w:szCs w:val="21"/>
        </w:rPr>
        <w:t>万円、総数</w:t>
      </w:r>
      <w:r w:rsidRPr="000C0B08">
        <w:rPr>
          <w:rFonts w:hint="eastAsia"/>
          <w:color w:val="4F81BD"/>
          <w:spacing w:val="0"/>
          <w:sz w:val="21"/>
          <w:szCs w:val="21"/>
        </w:rPr>
        <w:t>○○</w:t>
      </w:r>
      <w:r>
        <w:rPr>
          <w:rFonts w:hint="eastAsia"/>
          <w:spacing w:val="0"/>
          <w:sz w:val="21"/>
          <w:szCs w:val="21"/>
        </w:rPr>
        <w:t>株とし、払込金額は</w:t>
      </w:r>
      <w:r w:rsidRPr="000C0B08">
        <w:rPr>
          <w:rFonts w:hint="eastAsia"/>
          <w:color w:val="4F81BD"/>
          <w:spacing w:val="0"/>
          <w:sz w:val="21"/>
          <w:szCs w:val="21"/>
        </w:rPr>
        <w:t>○○○</w:t>
      </w:r>
      <w:r>
        <w:rPr>
          <w:rFonts w:hint="eastAsia"/>
          <w:spacing w:val="0"/>
          <w:sz w:val="21"/>
          <w:szCs w:val="21"/>
        </w:rPr>
        <w:t>万円とする。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第３条（取得株式数、取得価額及び取得価額の総額）</w:t>
      </w:r>
    </w:p>
    <w:p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Pr="000C0B08">
        <w:rPr>
          <w:rFonts w:hint="eastAsia"/>
          <w:color w:val="4F81BD"/>
          <w:spacing w:val="0"/>
          <w:sz w:val="21"/>
          <w:szCs w:val="21"/>
        </w:rPr>
        <w:t>○</w:t>
      </w:r>
      <w:r>
        <w:rPr>
          <w:rFonts w:hint="eastAsia"/>
          <w:spacing w:val="0"/>
          <w:sz w:val="21"/>
          <w:szCs w:val="21"/>
        </w:rPr>
        <w:t>株とし、取得価額の総額は</w:t>
      </w:r>
      <w:r w:rsidRPr="000C0B08">
        <w:rPr>
          <w:rFonts w:hint="eastAsia"/>
          <w:color w:val="4F81BD"/>
          <w:spacing w:val="0"/>
          <w:sz w:val="21"/>
          <w:szCs w:val="21"/>
        </w:rPr>
        <w:t>○○○</w:t>
      </w:r>
      <w:r>
        <w:rPr>
          <w:rFonts w:hint="eastAsia"/>
          <w:spacing w:val="0"/>
          <w:sz w:val="21"/>
          <w:szCs w:val="21"/>
        </w:rPr>
        <w:t>万円とする。</w:t>
      </w:r>
    </w:p>
    <w:p w:rsidR="00FB4A86" w:rsidRPr="00D3014C"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第４条（株式払込方法及び払込期日）</w:t>
      </w:r>
    </w:p>
    <w:p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Pr="000C0B08">
        <w:rPr>
          <w:rFonts w:hint="eastAsia"/>
          <w:color w:val="4F81BD"/>
          <w:spacing w:val="0"/>
          <w:sz w:val="21"/>
          <w:szCs w:val="21"/>
        </w:rPr>
        <w:t>○</w:t>
      </w:r>
      <w:r>
        <w:rPr>
          <w:rFonts w:hint="eastAsia"/>
          <w:spacing w:val="0"/>
          <w:sz w:val="21"/>
          <w:szCs w:val="21"/>
        </w:rPr>
        <w:t>年</w:t>
      </w:r>
      <w:r w:rsidRPr="000C0B08">
        <w:rPr>
          <w:rFonts w:hint="eastAsia"/>
          <w:color w:val="4F81BD"/>
          <w:spacing w:val="0"/>
          <w:sz w:val="21"/>
          <w:szCs w:val="21"/>
        </w:rPr>
        <w:t>○</w:t>
      </w:r>
      <w:r>
        <w:rPr>
          <w:rFonts w:hint="eastAsia"/>
          <w:spacing w:val="0"/>
          <w:sz w:val="21"/>
          <w:szCs w:val="21"/>
        </w:rPr>
        <w:t>月</w:t>
      </w:r>
      <w:r w:rsidRPr="000C0B08">
        <w:rPr>
          <w:rFonts w:hint="eastAsia"/>
          <w:color w:val="4F81BD"/>
          <w:spacing w:val="0"/>
          <w:sz w:val="21"/>
          <w:szCs w:val="21"/>
        </w:rPr>
        <w:t>○</w:t>
      </w:r>
      <w:r>
        <w:rPr>
          <w:rFonts w:hint="eastAsia"/>
          <w:spacing w:val="0"/>
          <w:sz w:val="21"/>
          <w:szCs w:val="21"/>
        </w:rPr>
        <w:t>日とする。</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第５条（乙組合の根拠法）</w:t>
      </w:r>
    </w:p>
    <w:p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rsidR="00FB4A86" w:rsidRPr="00320AE0" w:rsidRDefault="00FB4A86" w:rsidP="00FB4A86">
      <w:pPr>
        <w:pStyle w:val="a9"/>
        <w:rPr>
          <w:spacing w:val="0"/>
          <w:sz w:val="21"/>
          <w:szCs w:val="21"/>
        </w:rPr>
      </w:pPr>
    </w:p>
    <w:p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5B291F"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5B291F"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rsidR="00FB4A86" w:rsidRPr="00F66210" w:rsidRDefault="00627DF1" w:rsidP="00FB4A86">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27733F"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rsidR="00FB4A86" w:rsidRPr="0027733F" w:rsidRDefault="00FB4A86" w:rsidP="00FB4A86">
      <w:pPr>
        <w:rPr>
          <w:kern w:val="0"/>
        </w:rPr>
      </w:pPr>
    </w:p>
    <w:p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515794">
        <w:rPr>
          <w:rFonts w:asciiTheme="minorEastAsia" w:eastAsiaTheme="minorEastAsia" w:hAnsiTheme="minorEastAsia" w:hint="eastAsia"/>
          <w:kern w:val="0"/>
        </w:rPr>
        <w:t>第</w:t>
      </w:r>
      <w:r w:rsidR="005B291F">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005B291F" w:rsidRPr="00F66210">
        <w:rPr>
          <w:rFonts w:asciiTheme="minorEastAsia" w:eastAsiaTheme="minorEastAsia" w:hAnsiTheme="minorEastAsia" w:hint="eastAsia"/>
          <w:color w:val="FF0000"/>
          <w:kern w:val="0"/>
        </w:rPr>
        <w:t>項</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27733F"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0027733F"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w:t>
      </w:r>
      <w:r w:rsidR="005B291F" w:rsidRPr="00F66210">
        <w:rPr>
          <w:rFonts w:asciiTheme="minorEastAsia" w:eastAsiaTheme="minorEastAsia" w:hAnsiTheme="minorEastAsia" w:hint="eastAsia"/>
          <w:color w:val="FF0000"/>
          <w:kern w:val="0"/>
        </w:rPr>
        <w:t>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（丙投資家が寄附金控除に係る規定の適用を受けようとする場合（甲が同令第</w:t>
      </w:r>
      <w:r w:rsidR="0045045C" w:rsidRPr="00F66210">
        <w:rPr>
          <w:rFonts w:asciiTheme="minorEastAsia" w:eastAsiaTheme="minorEastAsia" w:hAnsiTheme="minorEastAsia"/>
          <w:color w:val="FF0000"/>
        </w:rPr>
        <w:t>11</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項の確認を受けていない場合に限る。）には、同令第</w:t>
      </w:r>
      <w:r w:rsidR="0045045C" w:rsidRPr="00F66210">
        <w:rPr>
          <w:rFonts w:asciiTheme="minorEastAsia" w:eastAsiaTheme="minorEastAsia" w:hAnsiTheme="minorEastAsia"/>
          <w:color w:val="FF0000"/>
        </w:rPr>
        <w:t>13</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45045C" w:rsidRPr="00F66210">
        <w:rPr>
          <w:rFonts w:asciiTheme="minorEastAsia" w:eastAsiaTheme="minorEastAsia" w:hAnsiTheme="minorEastAsia" w:hint="eastAsia"/>
          <w:kern w:val="0"/>
        </w:rPr>
        <w:t>同令第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F66210">
        <w:rPr>
          <w:rFonts w:asciiTheme="minorEastAsia" w:eastAsiaTheme="minorEastAsia" w:hAnsiTheme="minorEastAsia"/>
          <w:kern w:val="0"/>
        </w:rPr>
        <w:t>8</w:t>
      </w:r>
      <w:r w:rsidR="00D716F6" w:rsidRPr="00F66210">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五号）第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rsidR="00FB4A86" w:rsidRPr="00F66210" w:rsidRDefault="00FB4A86" w:rsidP="00FB4A86">
      <w:pPr>
        <w:tabs>
          <w:tab w:val="num" w:pos="3045"/>
        </w:tabs>
        <w:ind w:left="420"/>
        <w:rPr>
          <w:rFonts w:asciiTheme="minorEastAsia" w:eastAsiaTheme="minorEastAsia" w:hAnsiTheme="minorEastAsia" w:cs="Arial Unicode MS"/>
          <w:spacing w:val="16"/>
          <w:kern w:val="0"/>
        </w:rPr>
      </w:pPr>
    </w:p>
    <w:p w:rsidR="00FB4A86" w:rsidRPr="00F66210" w:rsidRDefault="00FB4A86" w:rsidP="00FB4A86">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rsidR="00FB4A86" w:rsidRPr="00F66210" w:rsidRDefault="00FB4A86" w:rsidP="00FB4A86">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rsidR="00FB4A86" w:rsidRPr="00F66210" w:rsidRDefault="00FB4A86" w:rsidP="00FB4A86">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rsidR="00FB4A86" w:rsidRPr="00F66210" w:rsidRDefault="00FB4A86" w:rsidP="00FB4A86">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w:t>
      </w:r>
      <w:r w:rsidR="001A1CE6">
        <w:rPr>
          <w:rFonts w:asciiTheme="minorEastAsia" w:eastAsiaTheme="minorEastAsia" w:hAnsiTheme="minorEastAsia" w:hint="eastAsia"/>
          <w:kern w:val="0"/>
        </w:rPr>
        <w:t>丙</w:t>
      </w:r>
      <w:r w:rsidRPr="00F66210">
        <w:rPr>
          <w:rFonts w:asciiTheme="minorEastAsia" w:eastAsiaTheme="minorEastAsia" w:hAnsiTheme="minorEastAsia" w:hint="eastAsia"/>
          <w:kern w:val="0"/>
        </w:rPr>
        <w:t>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本覚書の成立を証するため、本覚書を２通作成し、甲乙組合記名捺印の上、各１通を保有する。</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ind w:firstLineChars="900" w:firstLine="189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w:t>
      </w:r>
    </w:p>
    <w:p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28FC0BA4" wp14:editId="68574ED1">
                <wp:simplePos x="0" y="0"/>
                <wp:positionH relativeFrom="margin">
                  <wp:posOffset>218440</wp:posOffset>
                </wp:positionH>
                <wp:positionV relativeFrom="paragraph">
                  <wp:posOffset>42545</wp:posOffset>
                </wp:positionV>
                <wp:extent cx="3124200" cy="819150"/>
                <wp:effectExtent l="0" t="0" r="19050" b="1905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19150"/>
                        </a:xfrm>
                        <a:prstGeom prst="rect">
                          <a:avLst/>
                        </a:prstGeom>
                        <a:solidFill>
                          <a:srgbClr val="F2DBDB"/>
                        </a:solidFill>
                        <a:ln w="9525">
                          <a:solidFill>
                            <a:srgbClr val="000000"/>
                          </a:solidFill>
                          <a:miter lim="800000"/>
                          <a:headEnd/>
                          <a:tailEnd/>
                        </a:ln>
                      </wps:spPr>
                      <wps:txbx>
                        <w:txbxContent>
                          <w:p w:rsidR="00A17AC4" w:rsidRPr="00145F17" w:rsidRDefault="00A17AC4">
                            <w:pPr>
                              <w:rPr>
                                <w:rFonts w:ascii="ＭＳ ゴシック" w:eastAsia="ＭＳ ゴシック" w:hAnsi="ＭＳ ゴシック"/>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w:t>
                            </w:r>
                            <w:r w:rsidRPr="002F3A65">
                              <w:rPr>
                                <w:rFonts w:ascii="ＭＳ ゴシック" w:eastAsia="ＭＳ ゴシック" w:hAnsi="ＭＳ ゴシック" w:hint="eastAsia"/>
                                <w:sz w:val="18"/>
                                <w:szCs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20"/>
                                <w:szCs w:val="21"/>
                              </w:rPr>
                              <w:t>３</w:t>
                            </w:r>
                            <w:r w:rsidR="001A1CE6" w:rsidRPr="00A010E6">
                              <w:rPr>
                                <w:rFonts w:ascii="ＭＳ ゴシック" w:eastAsia="ＭＳ ゴシック" w:hAnsi="ＭＳ ゴシック"/>
                                <w:sz w:val="20"/>
                                <w:szCs w:val="21"/>
                              </w:rPr>
                              <w:t>％超</w:t>
                            </w:r>
                            <w:r w:rsidRPr="002F3A65">
                              <w:rPr>
                                <w:rFonts w:ascii="ＭＳ ゴシック" w:eastAsia="ＭＳ ゴシック" w:hAnsi="ＭＳ ゴシック" w:hint="eastAsia"/>
                                <w:sz w:val="18"/>
                                <w:szCs w:val="18"/>
                              </w:rPr>
                              <w:t>５％以下の場合等</w:t>
                            </w:r>
                            <w:r w:rsidRPr="00634461">
                              <w:rPr>
                                <w:rFonts w:ascii="ＭＳ ゴシック" w:eastAsia="ＭＳ ゴシック" w:hAnsi="ＭＳ ゴシック" w:hint="eastAsia"/>
                                <w:sz w:val="18"/>
                                <w:szCs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FC0BA4" id="Text Box 415" o:spid="_x0000_s1089" type="#_x0000_t202" style="position:absolute;left:0;text-align:left;margin-left:17.2pt;margin-top:3.35pt;width:246pt;height:6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" fillcolor="#f2dbdb">
                <v:textbox inset="5.85pt,.7pt,5.85pt,.7pt">
                  <w:txbxContent>
                    <w:p w:rsidR="00A17AC4" w:rsidRPr="00145F17" w:rsidRDefault="00A17AC4">
                      <w:pPr>
                        <w:rPr>
                          <w:rFonts w:ascii="ＭＳ ゴシック" w:eastAsia="ＭＳ ゴシック" w:hAnsi="ＭＳ ゴシック"/>
                        </w:rPr>
                      </w:pPr>
                      <w:r w:rsidRPr="00634461">
                        <w:rPr>
                          <w:rFonts w:ascii="ＭＳ ゴシック" w:eastAsia="ＭＳ ゴシック" w:hAnsi="ＭＳ ゴシック" w:hint="eastAsia"/>
                          <w:sz w:val="18"/>
                          <w:szCs w:val="18"/>
                        </w:rPr>
                        <w:t>所得控除の優遇措置（優遇措置Ａ）を利用しない場合及び所得控除の要件を満たさない場合（</w:t>
                      </w:r>
                      <w:r w:rsidRPr="002F3A65">
                        <w:rPr>
                          <w:rFonts w:ascii="ＭＳ ゴシック" w:eastAsia="ＭＳ ゴシック" w:hAnsi="ＭＳ ゴシック" w:hint="eastAsia"/>
                          <w:sz w:val="18"/>
                          <w:szCs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20"/>
                          <w:szCs w:val="21"/>
                        </w:rPr>
                        <w:t>３</w:t>
                      </w:r>
                      <w:r w:rsidR="001A1CE6" w:rsidRPr="00A010E6">
                        <w:rPr>
                          <w:rFonts w:ascii="ＭＳ ゴシック" w:eastAsia="ＭＳ ゴシック" w:hAnsi="ＭＳ ゴシック"/>
                          <w:sz w:val="20"/>
                          <w:szCs w:val="21"/>
                        </w:rPr>
                        <w:t>％超</w:t>
                      </w:r>
                      <w:r w:rsidRPr="002F3A65">
                        <w:rPr>
                          <w:rFonts w:ascii="ＭＳ ゴシック" w:eastAsia="ＭＳ ゴシック" w:hAnsi="ＭＳ ゴシック" w:hint="eastAsia"/>
                          <w:sz w:val="18"/>
                          <w:szCs w:val="18"/>
                        </w:rPr>
                        <w:t>５％以下の場合等</w:t>
                      </w:r>
                      <w:r w:rsidRPr="00634461">
                        <w:rPr>
                          <w:rFonts w:ascii="ＭＳ ゴシック" w:eastAsia="ＭＳ ゴシック" w:hAnsi="ＭＳ ゴシック" w:hint="eastAsia"/>
                          <w:sz w:val="18"/>
                          <w:szCs w:val="18"/>
                        </w:rPr>
                        <w:t>）には、赤字の部分を削除してください。</w:t>
                      </w:r>
                    </w:p>
                  </w:txbxContent>
                </v:textbox>
                <w10:wrap anchorx="margin"/>
              </v:shape>
            </w:pict>
          </mc:Fallback>
        </mc:AlternateContent>
      </w: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1"/>
          <w:szCs w:val="21"/>
        </w:rPr>
      </w:pPr>
    </w:p>
    <w:p w:rsidR="00FB4A86" w:rsidRDefault="00FB4A86" w:rsidP="00FB4A86">
      <w:pPr>
        <w:pStyle w:val="a9"/>
        <w:rPr>
          <w:spacing w:val="0"/>
          <w:sz w:val="24"/>
          <w:szCs w:val="24"/>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8096" behindDoc="0" locked="0" layoutInCell="1" allowOverlap="1" wp14:anchorId="7877A9A0" wp14:editId="21B34913">
                <wp:simplePos x="0" y="0"/>
                <wp:positionH relativeFrom="column">
                  <wp:posOffset>4572000</wp:posOffset>
                </wp:positionH>
                <wp:positionV relativeFrom="paragraph">
                  <wp:posOffset>-114300</wp:posOffset>
                </wp:positionV>
                <wp:extent cx="1714500" cy="228600"/>
                <wp:effectExtent l="9525" t="9525" r="9525" b="9525"/>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77A9A0" id="Text Box 351" o:spid="_x0000_s1090" type="#_x0000_t202" style="position:absolute;left:0;text-align:left;margin-left:5in;margin-top:-9pt;width:13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">
                <v:textbox inset="5.85pt,.7pt,5.85pt,.7pt">
                  <w:txbxContent>
                    <w:p w:rsidR="00A17AC4" w:rsidRDefault="00A17AC4" w:rsidP="00FB4A86">
                      <w:pPr>
                        <w:jc w:val="center"/>
                      </w:pPr>
                      <w:r>
                        <w:rPr>
                          <w:rFonts w:hint="eastAsia"/>
                        </w:rPr>
                        <w:t>１つの民法組合経由用</w:t>
                      </w:r>
                    </w:p>
                  </w:txbxContent>
                </v:textbox>
              </v:shape>
            </w:pict>
          </mc:Fallback>
        </mc:AlternateContent>
      </w:r>
      <w:r w:rsidR="00FB4A86" w:rsidRPr="00C1269D">
        <w:rPr>
          <w:rFonts w:hint="eastAsia"/>
          <w:spacing w:val="0"/>
          <w:sz w:val="24"/>
          <w:szCs w:val="24"/>
        </w:rPr>
        <w:t>（参考１</w:t>
      </w:r>
      <w:r w:rsidR="00491931">
        <w:rPr>
          <w:rFonts w:hint="eastAsia"/>
          <w:spacing w:val="0"/>
          <w:sz w:val="24"/>
          <w:szCs w:val="24"/>
        </w:rPr>
        <w:t>１</w:t>
      </w:r>
      <w:r w:rsidR="00FB4A86" w:rsidRPr="00C1269D">
        <w:rPr>
          <w:rFonts w:hint="eastAsia"/>
          <w:spacing w:val="0"/>
          <w:sz w:val="24"/>
          <w:szCs w:val="24"/>
        </w:rPr>
        <w:t>－</w:t>
      </w:r>
      <w:r w:rsidR="00B35B8A">
        <w:rPr>
          <w:rFonts w:hint="eastAsia"/>
          <w:spacing w:val="0"/>
          <w:sz w:val="24"/>
          <w:szCs w:val="24"/>
        </w:rPr>
        <w:t>４</w:t>
      </w:r>
      <w:r w:rsidR="00FB4A86" w:rsidRPr="00C1269D">
        <w:rPr>
          <w:rFonts w:hint="eastAsia"/>
          <w:spacing w:val="0"/>
          <w:sz w:val="24"/>
          <w:szCs w:val="24"/>
        </w:rPr>
        <w:t>）</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2912" behindDoc="0" locked="0" layoutInCell="1" allowOverlap="1" wp14:anchorId="76073198" wp14:editId="0D06904E">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73198" id="Text Box 386" o:spid="_x0000_s1091"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9ta4UjICAABZBAAADgAAAAAAAAAAAAAAAAAu&#10;AgAAZHJzL2Uyb0RvYy54bWxQSwECLQAUAAYACAAAACEAfCxs2d4AAAAKAQAADwAAAAAAAAAAAAAA&#10;AACMBAAAZHJzL2Rvd25yZXYueG1sUEsFBgAAAAAEAAQA8wAAAJcFAAAAAA==&#10;" fillcolor="#f2dbdb">
                <v:textbox inset="5.85pt,.7pt,5.85pt,.7pt">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27733F" w:rsidRPr="00F66210">
        <w:rPr>
          <w:rFonts w:asciiTheme="minorEastAsia" w:eastAsiaTheme="minorEastAsia" w:hAnsiTheme="minorEastAsia" w:hint="eastAsia"/>
          <w:spacing w:val="0"/>
          <w:sz w:val="21"/>
          <w:szCs w:val="21"/>
        </w:rPr>
        <w:t xml:space="preserve">　</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5984" behindDoc="0" locked="0" layoutInCell="1" allowOverlap="1" wp14:anchorId="4FDAAC05" wp14:editId="130611B0">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2C7B6D"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rsidR="00FB4A86" w:rsidRPr="00F66210" w:rsidRDefault="00FB4A86" w:rsidP="00FB4A86">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rsidR="00FB4A86" w:rsidRPr="00F66210" w:rsidRDefault="00FB4A86" w:rsidP="00FB4A86">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w:t>
      </w:r>
      <w:r w:rsidRPr="00F66210">
        <w:rPr>
          <w:rFonts w:asciiTheme="minorEastAsia" w:eastAsiaTheme="minorEastAsia" w:hAnsiTheme="minorEastAsia" w:hint="eastAsia"/>
          <w:szCs w:val="21"/>
        </w:rPr>
        <w:t>（昭和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本覚書の成立を証するため、本覚書を１通作成し、甲組合乙投資家記名捺印の上、甲組合が保有する。</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Default="002F3A65"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54E9877F" wp14:editId="1DFFE8F8">
                <wp:simplePos x="0" y="0"/>
                <wp:positionH relativeFrom="column">
                  <wp:posOffset>4961890</wp:posOffset>
                </wp:positionH>
                <wp:positionV relativeFrom="paragraph">
                  <wp:posOffset>53213</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93AF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90.7pt;margin-top:4.2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">
                <v:textbox inset="5.85pt,.7pt,5.85pt,.7pt"/>
              </v:shape>
            </w:pict>
          </mc:Fallback>
        </mc:AlternateContent>
      </w:r>
    </w:p>
    <w:p w:rsidR="00FB4A86" w:rsidRDefault="00FB4A86" w:rsidP="00FB4A86">
      <w:pPr>
        <w:pStyle w:val="a9"/>
        <w:rPr>
          <w:spacing w:val="0"/>
          <w:sz w:val="21"/>
          <w:szCs w:val="21"/>
        </w:rPr>
      </w:pPr>
      <w:r>
        <w:rPr>
          <w:rFonts w:hint="eastAsia"/>
          <w:spacing w:val="0"/>
          <w:sz w:val="21"/>
          <w:szCs w:val="21"/>
        </w:rPr>
        <w:t xml:space="preserve">　　　　　　　　　甲（無限責任組合員）</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r>
        <w:rPr>
          <w:rFonts w:hint="eastAsia"/>
          <w:spacing w:val="0"/>
          <w:sz w:val="21"/>
          <w:szCs w:val="21"/>
        </w:rPr>
        <w:t xml:space="preserve">　　　　　　　　　　　　　　　　　　　　　　　　　　　　　　　　　　　　印</w:t>
      </w:r>
    </w:p>
    <w:p w:rsidR="00FB4A86" w:rsidRDefault="00425B50"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D993B72" wp14:editId="7A8A7DF2">
                <wp:simplePos x="0" y="0"/>
                <wp:positionH relativeFrom="column">
                  <wp:posOffset>5250815</wp:posOffset>
                </wp:positionH>
                <wp:positionV relativeFrom="paragraph">
                  <wp:posOffset>30226</wp:posOffset>
                </wp:positionV>
                <wp:extent cx="1580515" cy="752475"/>
                <wp:effectExtent l="13970" t="10795" r="5715" b="8255"/>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93B72" id="Text Box 382" o:spid="_x0000_s1092" type="#_x0000_t202" style="position:absolute;left:0;text-align:left;margin-left:413.45pt;margin-top:2.4pt;width:124.45pt;height:5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" fillcolor="#f2dbdb">
                <v:textbox inset="5.85pt,.7pt,5.85pt,.7pt">
                  <w:txbxContent>
                    <w:p w:rsidR="00A17AC4" w:rsidRDefault="00A17AC4" w:rsidP="00FB4A86">
                      <w:r>
                        <w:rPr>
                          <w:rFonts w:hint="eastAsia"/>
                        </w:rPr>
                        <w:t>乙投資家（有限責任組合員）については、各々別紙を作成していただいて問題ありません。</w:t>
                      </w:r>
                    </w:p>
                  </w:txbxContent>
                </v:textbox>
              </v:shape>
            </w:pict>
          </mc:Fallback>
        </mc:AlternateContent>
      </w:r>
      <w:r w:rsidR="00FB4A86">
        <w:rPr>
          <w:rFonts w:hint="eastAsia"/>
          <w:spacing w:val="0"/>
          <w:sz w:val="21"/>
          <w:szCs w:val="21"/>
        </w:rPr>
        <w:t>年　　月　　日</w:t>
      </w:r>
    </w:p>
    <w:p w:rsidR="00FB4A86" w:rsidRPr="00A6210B"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乙投資家（有限責任組合員）</w:t>
      </w:r>
    </w:p>
    <w:p w:rsidR="00FB4A86" w:rsidRDefault="00FB4A86" w:rsidP="00FB4A86">
      <w:pPr>
        <w:pStyle w:val="a9"/>
        <w:rPr>
          <w:spacing w:val="0"/>
          <w:sz w:val="21"/>
          <w:szCs w:val="21"/>
        </w:rPr>
      </w:pPr>
    </w:p>
    <w:p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2E0E9E95" wp14:editId="01E682BD">
                <wp:simplePos x="0" y="0"/>
                <wp:positionH relativeFrom="margin">
                  <wp:posOffset>-635</wp:posOffset>
                </wp:positionH>
                <wp:positionV relativeFrom="paragraph">
                  <wp:posOffset>5715</wp:posOffset>
                </wp:positionV>
                <wp:extent cx="2181225" cy="1104900"/>
                <wp:effectExtent l="0" t="0" r="28575" b="19050"/>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04900"/>
                        </a:xfrm>
                        <a:prstGeom prst="rect">
                          <a:avLst/>
                        </a:prstGeom>
                        <a:solidFill>
                          <a:srgbClr val="F2DBDB"/>
                        </a:solidFill>
                        <a:ln w="9525">
                          <a:solidFill>
                            <a:srgbClr val="000000"/>
                          </a:solidFill>
                          <a:miter lim="800000"/>
                          <a:headEnd/>
                          <a:tailEnd/>
                        </a:ln>
                      </wps:spPr>
                      <wps:txbx>
                        <w:txbxContent>
                          <w:p w:rsidR="00A17AC4" w:rsidRPr="00634461" w:rsidRDefault="00A17AC4">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21"/>
                              </w:rPr>
                              <w:t>３</w:t>
                            </w:r>
                            <w:r w:rsidR="001A1CE6"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E9E95" id="Text Box 398" o:spid="_x0000_s1093" type="#_x0000_t202" style="position:absolute;left:0;text-align:left;margin-left:-.05pt;margin-top:.45pt;width:171.75pt;height:87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" fillcolor="#f2dbdb">
                <v:textbox inset="5.85pt,.7pt,5.85pt,.7pt">
                  <w:txbxContent>
                    <w:p w:rsidR="00A17AC4" w:rsidRPr="00634461" w:rsidRDefault="00A17AC4">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21"/>
                        </w:rPr>
                        <w:t>３</w:t>
                      </w:r>
                      <w:r w:rsidR="001A1CE6"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r>
        <w:rPr>
          <w:rFonts w:hint="eastAsia"/>
          <w:spacing w:val="0"/>
          <w:sz w:val="21"/>
          <w:szCs w:val="21"/>
        </w:rPr>
        <w:t xml:space="preserve">　　　　　　　　　　　　　　　　　　　　　・</w:t>
      </w:r>
    </w:p>
    <w:p w:rsidR="00F36E39" w:rsidRDefault="00F36E39" w:rsidP="00FB4A86">
      <w:pPr>
        <w:pStyle w:val="a9"/>
        <w:rPr>
          <w:spacing w:val="0"/>
          <w:sz w:val="21"/>
          <w:szCs w:val="21"/>
        </w:rPr>
      </w:pPr>
    </w:p>
    <w:p w:rsidR="00F36E39" w:rsidRPr="00824283" w:rsidRDefault="00F36E39" w:rsidP="00FB4A86">
      <w:pPr>
        <w:pStyle w:val="a9"/>
        <w:rPr>
          <w:spacing w:val="0"/>
          <w:sz w:val="21"/>
          <w:szCs w:val="21"/>
        </w:rPr>
      </w:pPr>
    </w:p>
    <w:p w:rsidR="00FB4A86" w:rsidRPr="00C1269D" w:rsidRDefault="00425B50" w:rsidP="00FB4A86">
      <w:pPr>
        <w:pStyle w:val="a9"/>
        <w:rPr>
          <w:spacing w:val="0"/>
          <w:sz w:val="24"/>
          <w:szCs w:val="24"/>
        </w:rPr>
      </w:pPr>
      <w:r>
        <w:rPr>
          <w:noProof/>
          <w:spacing w:val="0"/>
          <w:sz w:val="24"/>
          <w:szCs w:val="24"/>
        </w:rPr>
        <mc:AlternateContent>
          <mc:Choice Requires="wps">
            <w:drawing>
              <wp:anchor distT="0" distB="0" distL="114300" distR="114300" simplePos="0" relativeHeight="251589120" behindDoc="0" locked="0" layoutInCell="1" allowOverlap="1" wp14:anchorId="03324084" wp14:editId="39E1AFBE">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A17AC4" w:rsidRDefault="00A17AC4"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324084" id="Text Box 352" o:spid="_x0000_s1094"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BmQ9XULgIAAFkEAAAOAAAAAAAAAAAAAAAAAC4CAABk&#10;cnMvZTJvRG9jLnhtbFBLAQItABQABgAIAAAAIQAZtb9U3gAAAAoBAAAPAAAAAAAAAAAAAAAAAIgE&#10;AABkcnMvZG93bnJldi54bWxQSwUGAAAAAAQABADzAAAAkwUAAAAA&#10;">
                <v:textbox inset="5.85pt,.7pt,5.85pt,.7pt">
                  <w:txbxContent>
                    <w:p w:rsidR="00A17AC4" w:rsidRDefault="00A17AC4"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w:t>
      </w:r>
      <w:r w:rsidR="00491931">
        <w:rPr>
          <w:rFonts w:hint="eastAsia"/>
          <w:spacing w:val="0"/>
          <w:sz w:val="24"/>
          <w:szCs w:val="24"/>
        </w:rPr>
        <w:t>１</w:t>
      </w:r>
      <w:r w:rsidR="00FB4A86">
        <w:rPr>
          <w:rFonts w:hint="eastAsia"/>
          <w:spacing w:val="0"/>
          <w:sz w:val="24"/>
          <w:szCs w:val="24"/>
        </w:rPr>
        <w:t>－</w:t>
      </w:r>
      <w:r w:rsidR="00B35B8A">
        <w:rPr>
          <w:rFonts w:hint="eastAsia"/>
          <w:spacing w:val="0"/>
          <w:sz w:val="24"/>
          <w:szCs w:val="24"/>
        </w:rPr>
        <w:t>５</w:t>
      </w:r>
      <w:r w:rsidR="00FB4A86" w:rsidRPr="00C1269D">
        <w:rPr>
          <w:rFonts w:hint="eastAsia"/>
          <w:spacing w:val="0"/>
          <w:sz w:val="24"/>
          <w:szCs w:val="24"/>
        </w:rPr>
        <w:t>）</w:t>
      </w:r>
    </w:p>
    <w:p w:rsidR="00FB4A86" w:rsidRDefault="00FB4A86" w:rsidP="00FB4A86">
      <w:pPr>
        <w:ind w:leftChars="109" w:left="229"/>
        <w:rPr>
          <w:rFonts w:ascii="ＭＳ 明朝"/>
          <w:kern w:val="0"/>
          <w:szCs w:val="21"/>
        </w:rPr>
      </w:pPr>
    </w:p>
    <w:p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rsidR="00FB4A86" w:rsidRPr="002231C2" w:rsidRDefault="00FB4A86" w:rsidP="00FB4A86">
      <w:pPr>
        <w:ind w:left="210" w:hangingChars="100" w:hanging="210"/>
        <w:rPr>
          <w:kern w:val="0"/>
          <w:u w:val="single"/>
        </w:rPr>
      </w:pP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Pr="002231C2" w:rsidRDefault="00FB4A86" w:rsidP="00FB4A86">
      <w:pPr>
        <w:pStyle w:val="a9"/>
        <w:rPr>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3936" behindDoc="0" locked="0" layoutInCell="1" allowOverlap="1" wp14:anchorId="221FE7CF" wp14:editId="3D0CAF97">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1FE7CF" id="Text Box 387" o:spid="_x0000_s1095"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BZygqcMQIAAFkEAAAOAAAAAAAAAAAAAAAAAC4C&#10;AABkcnMvZTJvRG9jLnhtbFBLAQItABQABgAIAAAAIQAVuem73gAAAAoBAAAPAAAAAAAAAAAAAAAA&#10;AIsEAABkcnMvZG93bnJldi54bWxQSwUGAAAAAAQABADzAAAAlgUAAAAA&#10;" fillcolor="#f2dbdb">
                <v:textbox inset="5.85pt,.7pt,5.85pt,.7pt">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組合（以下「乙組合」という。）の間で締結した</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7008" behindDoc="0" locked="0" layoutInCell="1" allowOverlap="1" wp14:anchorId="2AB900F5" wp14:editId="16668D53">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rsidR="00FB4A86" w:rsidRPr="00F66210" w:rsidRDefault="00FB4A86" w:rsidP="00FB4A86">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rsidR="00FB4A86" w:rsidRPr="00F66210" w:rsidRDefault="00FB4A86" w:rsidP="00FB4A8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rsidR="00FB4A86" w:rsidRPr="00F66210" w:rsidRDefault="00FB4A86" w:rsidP="00C728C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w:t>
      </w:r>
      <w:r w:rsidR="00D62913" w:rsidRPr="00F66210">
        <w:rPr>
          <w:rFonts w:asciiTheme="minorEastAsia" w:eastAsiaTheme="minorEastAsia" w:hAnsiTheme="minorEastAsia" w:hint="eastAsia"/>
          <w:kern w:val="0"/>
        </w:rPr>
        <w:t>に</w:t>
      </w:r>
      <w:r w:rsidRPr="00F66210">
        <w:rPr>
          <w:rFonts w:asciiTheme="minorEastAsia" w:eastAsiaTheme="minorEastAsia" w:hAnsiTheme="minorEastAsia" w:hint="eastAsia"/>
          <w:kern w:val="0"/>
        </w:rPr>
        <w:t>規定する確認書を添付すること。</w:t>
      </w:r>
    </w:p>
    <w:p w:rsidR="00FB4A86" w:rsidRPr="00F66210" w:rsidRDefault="00FB4A86" w:rsidP="00FB4A86">
      <w:pPr>
        <w:ind w:leftChars="600" w:left="1430" w:hangingChars="81" w:hanging="170"/>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本覚書の成立を証するため、本覚書を２通作成し、甲組合乙組合記名捺印の上、各１通を保有する。</w:t>
      </w:r>
    </w:p>
    <w:p w:rsidR="00FB4A86" w:rsidRPr="0038157A" w:rsidRDefault="00FB4A86" w:rsidP="00FB4A86">
      <w:pPr>
        <w:pStyle w:val="a9"/>
        <w:rPr>
          <w:spacing w:val="0"/>
          <w:sz w:val="21"/>
          <w:szCs w:val="21"/>
        </w:rPr>
      </w:pPr>
    </w:p>
    <w:p w:rsidR="00FB4A86" w:rsidRDefault="00FB4A86" w:rsidP="00FB4A86">
      <w:pPr>
        <w:pStyle w:val="a9"/>
        <w:ind w:firstLineChars="500" w:firstLine="1050"/>
        <w:rPr>
          <w:spacing w:val="0"/>
          <w:sz w:val="21"/>
          <w:szCs w:val="21"/>
        </w:rPr>
      </w:pPr>
      <w:r>
        <w:rPr>
          <w:rFonts w:hint="eastAsia"/>
          <w:spacing w:val="0"/>
          <w:sz w:val="21"/>
          <w:szCs w:val="21"/>
        </w:rPr>
        <w:t>年　　月　　日</w:t>
      </w:r>
    </w:p>
    <w:p w:rsidR="00FB4A86" w:rsidRDefault="00FB4A86" w:rsidP="00FB4A86">
      <w:pPr>
        <w:pStyle w:val="a9"/>
        <w:ind w:firstLineChars="500" w:firstLine="1050"/>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甲</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乙</w:t>
      </w:r>
    </w:p>
    <w:p w:rsidR="00FB4A86" w:rsidRDefault="00FB4A86" w:rsidP="00FB4A86">
      <w:pPr>
        <w:pStyle w:val="a9"/>
        <w:rPr>
          <w:spacing w:val="0"/>
          <w:sz w:val="21"/>
          <w:szCs w:val="21"/>
        </w:rPr>
      </w:pPr>
    </w:p>
    <w:p w:rsidR="00FB4A86" w:rsidRDefault="00FB4A86" w:rsidP="00FB4A86">
      <w:pPr>
        <w:pStyle w:val="a9"/>
        <w:rPr>
          <w:spacing w:val="0"/>
          <w:sz w:val="21"/>
          <w:szCs w:val="21"/>
        </w:rPr>
      </w:pPr>
      <w:r>
        <w:rPr>
          <w:rFonts w:hint="eastAsia"/>
          <w:spacing w:val="0"/>
          <w:sz w:val="21"/>
          <w:szCs w:val="21"/>
        </w:rPr>
        <w:t xml:space="preserve">　　　　　　　　　　　　　　　　　　　　　　　　　　　　　　　　　　　　印</w:t>
      </w:r>
    </w:p>
    <w:p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6224" behindDoc="0" locked="0" layoutInCell="1" allowOverlap="1" wp14:anchorId="6CB8645E" wp14:editId="78EF6614">
                <wp:simplePos x="0" y="0"/>
                <wp:positionH relativeFrom="column">
                  <wp:posOffset>408940</wp:posOffset>
                </wp:positionH>
                <wp:positionV relativeFrom="paragraph">
                  <wp:posOffset>97155</wp:posOffset>
                </wp:positionV>
                <wp:extent cx="5524500" cy="485775"/>
                <wp:effectExtent l="0" t="0" r="19050" b="2857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85775"/>
                        </a:xfrm>
                        <a:prstGeom prst="rect">
                          <a:avLst/>
                        </a:prstGeom>
                        <a:solidFill>
                          <a:srgbClr val="F2DBDB"/>
                        </a:solidFill>
                        <a:ln w="9525">
                          <a:solidFill>
                            <a:srgbClr val="000000"/>
                          </a:solidFill>
                          <a:miter lim="800000"/>
                          <a:headEnd/>
                          <a:tailEnd/>
                        </a:ln>
                      </wps:spPr>
                      <wps:txbx>
                        <w:txbxContent>
                          <w:p w:rsidR="00A17AC4" w:rsidRPr="00B5638E" w:rsidRDefault="00A17AC4"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18"/>
                              </w:rPr>
                              <w:t>３</w:t>
                            </w:r>
                            <w:r w:rsidR="001A1CE6"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B8645E" id="Text Box 399" o:spid="_x0000_s1096" type="#_x0000_t202" style="position:absolute;left:0;text-align:left;margin-left:32.2pt;margin-top:7.65pt;width:435pt;height:3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" fillcolor="#f2dbdb">
                <v:textbox inset="5.85pt,.7pt,5.85pt,.7pt">
                  <w:txbxContent>
                    <w:p w:rsidR="00A17AC4" w:rsidRPr="00B5638E" w:rsidRDefault="00A17AC4"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18"/>
                        </w:rPr>
                        <w:t>３</w:t>
                      </w:r>
                      <w:r w:rsidR="001A1CE6"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v:shape>
            </w:pict>
          </mc:Fallback>
        </mc:AlternateContent>
      </w:r>
    </w:p>
    <w:p w:rsidR="00FB4A86" w:rsidRPr="00100ADF" w:rsidRDefault="00FB4A86" w:rsidP="00FB4A86">
      <w:pPr>
        <w:rPr>
          <w:kern w:val="0"/>
          <w:u w:val="single"/>
        </w:rPr>
      </w:pPr>
      <w:r>
        <w:rPr>
          <w:rFonts w:ascii="ＭＳ 明朝" w:hAnsi="ＭＳ 明朝"/>
          <w:kern w:val="0"/>
          <w:u w:val="single"/>
        </w:rPr>
        <w:br w:type="page"/>
      </w:r>
      <w:r w:rsidRPr="00100ADF">
        <w:rPr>
          <w:rFonts w:ascii="ＭＳ 明朝" w:hAnsi="ＭＳ 明朝" w:hint="eastAsia"/>
          <w:kern w:val="0"/>
          <w:u w:val="single"/>
        </w:rPr>
        <w:t>◆</w:t>
      </w:r>
      <w:r w:rsidRPr="00100ADF">
        <w:rPr>
          <w:rFonts w:hint="eastAsia"/>
          <w:kern w:val="0"/>
          <w:u w:val="single"/>
        </w:rPr>
        <w:t>投資契約締結組合の組合員である民法組合等（「乙組合」）と乙投資家との間で締結される組合契約の契約書に記載する事項</w:t>
      </w:r>
    </w:p>
    <w:p w:rsidR="00FB4A86" w:rsidRDefault="00FB4A86" w:rsidP="00FB4A86">
      <w:pPr>
        <w:pStyle w:val="a9"/>
        <w:jc w:val="center"/>
        <w:rPr>
          <w:spacing w:val="0"/>
          <w:sz w:val="21"/>
          <w:szCs w:val="21"/>
        </w:rPr>
      </w:pPr>
      <w:r>
        <w:rPr>
          <w:rFonts w:hint="eastAsia"/>
          <w:spacing w:val="0"/>
          <w:sz w:val="21"/>
          <w:szCs w:val="21"/>
        </w:rPr>
        <w:t>組合契約書に関する追加覚書</w:t>
      </w:r>
    </w:p>
    <w:p w:rsidR="00FB4A86" w:rsidRDefault="00FB4A86" w:rsidP="00FB4A86">
      <w:pPr>
        <w:pStyle w:val="a9"/>
        <w:rPr>
          <w:color w:val="FF0000"/>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4960" behindDoc="0" locked="0" layoutInCell="1" allowOverlap="1" wp14:anchorId="132BF7BE" wp14:editId="18CBEBD9">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2BF7BE" id="Text Box 388" o:spid="_x0000_s1097"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" fillcolor="#f2dbdb">
                <v:textbox inset="5.85pt,.7pt,5.85pt,.7pt">
                  <w:txbxContent>
                    <w:p w:rsidR="00A17AC4" w:rsidRDefault="00A17AC4" w:rsidP="00FB4A86">
                      <w:r>
                        <w:rPr>
                          <w:rFonts w:hint="eastAsia"/>
                        </w:rPr>
                        <w:t>第</w:t>
                      </w:r>
                      <w:r>
                        <w:rPr>
                          <w:rFonts w:hint="eastAsia"/>
                        </w:rPr>
                        <w:t>2</w:t>
                      </w:r>
                      <w:r>
                        <w:rPr>
                          <w:rFonts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8032" behindDoc="0" locked="0" layoutInCell="1" allowOverlap="1" wp14:anchorId="6223A3AB" wp14:editId="0C4ACE09">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8C8B7E"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rsidR="00FB4A86" w:rsidRPr="00F66210" w:rsidRDefault="00FB4A86" w:rsidP="00FB4A86">
      <w:pPr>
        <w:rPr>
          <w:rFonts w:asciiTheme="minorEastAsia" w:eastAsiaTheme="minorEastAsia" w:hAnsiTheme="minorEastAsia" w:cs="Arial Unicode MS"/>
          <w:spacing w:val="16"/>
          <w:kern w:val="0"/>
        </w:rPr>
      </w:pPr>
    </w:p>
    <w:p w:rsidR="00FB4A86" w:rsidRPr="00F66210" w:rsidRDefault="00FB4A86" w:rsidP="00FB4A86">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rsidR="00FB4A86" w:rsidRPr="00F66210" w:rsidRDefault="00FB4A86" w:rsidP="00FB4A86">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rsidR="00FB4A86" w:rsidRPr="00F66210" w:rsidRDefault="00FB4A86" w:rsidP="00FB4A86">
      <w:pPr>
        <w:ind w:leftChars="355" w:left="745" w:firstLineChars="50" w:firstLine="105"/>
        <w:rPr>
          <w:rFonts w:asciiTheme="minorEastAsia" w:eastAsiaTheme="minorEastAsia" w:hAnsiTheme="minorEastAsia"/>
          <w:kern w:val="0"/>
        </w:rPr>
      </w:pPr>
      <w:r w:rsidRPr="00F66210">
        <w:rPr>
          <w:rFonts w:asciiTheme="minorEastAsia" w:eastAsiaTheme="minorEastAsia" w:hAnsiTheme="minorEastAsia" w:hint="eastAsia"/>
          <w:kern w:val="0"/>
        </w:rPr>
        <w:t>二　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rsidR="00FB4A86" w:rsidRPr="00F66210" w:rsidRDefault="00FB4A86" w:rsidP="00FB4A86">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rsidR="00FB4A86" w:rsidRPr="00F66210" w:rsidRDefault="00FB4A86" w:rsidP="00FB4A86">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rsidR="00FB4A86" w:rsidRPr="00F66210" w:rsidRDefault="00FB4A86" w:rsidP="00FB4A86">
      <w:pPr>
        <w:rPr>
          <w:rFonts w:asciiTheme="minorEastAsia" w:eastAsiaTheme="minorEastAsia" w:hAnsiTheme="minorEastAsia"/>
          <w:kern w:val="0"/>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本覚書の成立を証するため、本覚書を１通作成し、乙組合乙投資家記名捺印の上、乙組合が保有する。</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4776F1"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1888" behindDoc="0" locked="0" layoutInCell="1" allowOverlap="1" wp14:anchorId="10A7D873" wp14:editId="12276C34">
                <wp:simplePos x="0" y="0"/>
                <wp:positionH relativeFrom="column">
                  <wp:posOffset>4923790</wp:posOffset>
                </wp:positionH>
                <wp:positionV relativeFrom="paragraph">
                  <wp:posOffset>95412</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1488E4" id="AutoShape 385" o:spid="_x0000_s1026" type="#_x0000_t88" style="position:absolute;left:0;text-align:left;margin-left:387.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">
                <v:textbox inset="5.85pt,.7pt,5.85pt,.7pt"/>
              </v:shape>
            </w:pict>
          </mc:Fallback>
        </mc:AlternateContent>
      </w:r>
      <w:r w:rsidR="00FB4A86" w:rsidRPr="00F66210">
        <w:rPr>
          <w:rFonts w:asciiTheme="minorEastAsia" w:eastAsiaTheme="minorEastAsia" w:hAnsiTheme="minorEastAsia" w:hint="eastAsia"/>
          <w:spacing w:val="0"/>
          <w:sz w:val="21"/>
          <w:szCs w:val="21"/>
        </w:rPr>
        <w:t xml:space="preserve">　　　　　　　　　甲（無限責任組合員）</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乙投資家（有限責任組合員）</w:t>
      </w:r>
    </w:p>
    <w:p w:rsidR="00FB4A86" w:rsidRPr="00F66210" w:rsidRDefault="00FB4A86" w:rsidP="00FB4A86">
      <w:pPr>
        <w:pStyle w:val="a9"/>
        <w:rPr>
          <w:rFonts w:asciiTheme="minorEastAsia" w:eastAsiaTheme="minorEastAsia" w:hAnsiTheme="minorEastAsia"/>
          <w:spacing w:val="0"/>
          <w:sz w:val="21"/>
          <w:szCs w:val="21"/>
        </w:rPr>
      </w:pPr>
    </w:p>
    <w:p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0864" behindDoc="0" locked="0" layoutInCell="1" allowOverlap="1" wp14:anchorId="0D6EB1C1" wp14:editId="6AA5E8B1">
                <wp:simplePos x="0" y="0"/>
                <wp:positionH relativeFrom="column">
                  <wp:posOffset>5143500</wp:posOffset>
                </wp:positionH>
                <wp:positionV relativeFrom="paragraph">
                  <wp:posOffset>84455</wp:posOffset>
                </wp:positionV>
                <wp:extent cx="1580515" cy="752475"/>
                <wp:effectExtent l="9525" t="8255" r="10160" b="10795"/>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52475"/>
                        </a:xfrm>
                        <a:prstGeom prst="rect">
                          <a:avLst/>
                        </a:prstGeom>
                        <a:solidFill>
                          <a:srgbClr val="F2DBDB"/>
                        </a:solidFill>
                        <a:ln w="9525">
                          <a:solidFill>
                            <a:srgbClr val="000000"/>
                          </a:solidFill>
                          <a:miter lim="800000"/>
                          <a:headEnd/>
                          <a:tailEnd/>
                        </a:ln>
                      </wps:spPr>
                      <wps:txbx>
                        <w:txbxContent>
                          <w:p w:rsidR="00A17AC4" w:rsidRDefault="00A17AC4" w:rsidP="00FB4A86">
                            <w:r>
                              <w:rPr>
                                <w:rFonts w:hint="eastAsia"/>
                              </w:rPr>
                              <w:t>乙投資家（有限責任組合員）については、各々別紙を作成していただいて問題ありません。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EB1C1" id="Text Box 384" o:spid="_x0000_s1098" type="#_x0000_t202" style="position:absolute;left:0;text-align:left;margin-left:405pt;margin-top:6.65pt;width:124.45pt;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" fillcolor="#f2dbdb">
                <v:textbox inset="5.85pt,.7pt,5.85pt,.7pt">
                  <w:txbxContent>
                    <w:p w:rsidR="00A17AC4" w:rsidRDefault="00A17AC4" w:rsidP="00FB4A86">
                      <w:r>
                        <w:rPr>
                          <w:rFonts w:hint="eastAsia"/>
                        </w:rPr>
                        <w:t>乙投資家（有限責任組合員）については、各々別紙を作成していただいて問題ありません。</w:t>
                      </w:r>
                    </w:p>
                  </w:txbxContent>
                </v:textbox>
              </v:shape>
            </w:pict>
          </mc:Fallback>
        </mc:AlternateContent>
      </w:r>
      <w:r w:rsidR="00FB4A86" w:rsidRPr="00F66210">
        <w:rPr>
          <w:rFonts w:asciiTheme="minorEastAsia" w:eastAsiaTheme="minorEastAsia" w:hAnsiTheme="minorEastAsia" w:hint="eastAsia"/>
          <w:spacing w:val="0"/>
          <w:sz w:val="21"/>
          <w:szCs w:val="21"/>
        </w:rPr>
        <w:t xml:space="preserve">　　　　　　　　　　　　　　　　　　　　　　　　　　　　　　　　　　　　印</w:t>
      </w:r>
    </w:p>
    <w:p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乙投資家（有限責任組合員）</w:t>
      </w:r>
    </w:p>
    <w:p w:rsidR="00FB4A86" w:rsidRPr="00F66210" w:rsidRDefault="00FB4A86" w:rsidP="00FB4A86">
      <w:pPr>
        <w:pStyle w:val="a9"/>
        <w:rPr>
          <w:rFonts w:asciiTheme="minorEastAsia" w:eastAsiaTheme="minorEastAsia" w:hAnsiTheme="minorEastAsia"/>
          <w:spacing w:val="0"/>
          <w:sz w:val="21"/>
          <w:szCs w:val="21"/>
        </w:rPr>
      </w:pPr>
    </w:p>
    <w:p w:rsidR="00FB4A86" w:rsidRDefault="00FB4A86" w:rsidP="00FB4A86">
      <w:pPr>
        <w:pStyle w:val="a9"/>
        <w:rPr>
          <w:spacing w:val="0"/>
          <w:sz w:val="21"/>
          <w:szCs w:val="21"/>
        </w:rPr>
      </w:pPr>
      <w:r w:rsidRPr="00F66210">
        <w:rPr>
          <w:rFonts w:asciiTheme="minorEastAsia" w:eastAsiaTheme="minorEastAsia" w:hAnsiTheme="minorEastAsia" w:hint="eastAsia"/>
          <w:spacing w:val="0"/>
          <w:sz w:val="21"/>
          <w:szCs w:val="21"/>
        </w:rPr>
        <w:t xml:space="preserve">　　　　　　　　　　　　　　　　　　　　　　　　　　　　　　　　　　　　印</w:t>
      </w:r>
    </w:p>
    <w:p w:rsidR="00FB4A86" w:rsidRDefault="00FB4A86" w:rsidP="00FB4A86">
      <w:pPr>
        <w:pStyle w:val="a9"/>
        <w:rPr>
          <w:spacing w:val="0"/>
          <w:sz w:val="21"/>
          <w:szCs w:val="21"/>
        </w:rPr>
      </w:pPr>
      <w:r>
        <w:rPr>
          <w:rFonts w:hint="eastAsia"/>
          <w:spacing w:val="0"/>
          <w:sz w:val="21"/>
          <w:szCs w:val="21"/>
        </w:rPr>
        <w:t xml:space="preserve">　　　　　　　　　　　　　　　　　　　　　・</w:t>
      </w:r>
    </w:p>
    <w:p w:rsidR="00FB4A86" w:rsidRDefault="00FB4A86" w:rsidP="00FB4A86">
      <w:pPr>
        <w:pStyle w:val="a9"/>
        <w:rPr>
          <w:spacing w:val="0"/>
          <w:sz w:val="21"/>
          <w:szCs w:val="21"/>
        </w:rPr>
      </w:pPr>
    </w:p>
    <w:p w:rsidR="00FB4A86" w:rsidRDefault="00FB4A86" w:rsidP="00FB4A86">
      <w:pPr>
        <w:pStyle w:val="a9"/>
        <w:ind w:firstLineChars="2100" w:firstLine="4410"/>
        <w:rPr>
          <w:spacing w:val="0"/>
          <w:sz w:val="21"/>
          <w:szCs w:val="21"/>
        </w:rPr>
      </w:pPr>
      <w:r>
        <w:rPr>
          <w:rFonts w:hint="eastAsia"/>
          <w:spacing w:val="0"/>
          <w:sz w:val="21"/>
          <w:szCs w:val="21"/>
        </w:rPr>
        <w:t>・</w:t>
      </w:r>
    </w:p>
    <w:p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79DCB540" wp14:editId="2322481F">
                <wp:simplePos x="0" y="0"/>
                <wp:positionH relativeFrom="page">
                  <wp:align>center</wp:align>
                </wp:positionH>
                <wp:positionV relativeFrom="paragraph">
                  <wp:posOffset>137795</wp:posOffset>
                </wp:positionV>
                <wp:extent cx="6305550" cy="504825"/>
                <wp:effectExtent l="0" t="0" r="19050" b="2857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04825"/>
                        </a:xfrm>
                        <a:prstGeom prst="rect">
                          <a:avLst/>
                        </a:prstGeom>
                        <a:solidFill>
                          <a:srgbClr val="F2DBDB"/>
                        </a:solidFill>
                        <a:ln w="9525">
                          <a:solidFill>
                            <a:srgbClr val="000000"/>
                          </a:solidFill>
                          <a:miter lim="800000"/>
                          <a:headEnd/>
                          <a:tailEnd/>
                        </a:ln>
                      </wps:spPr>
                      <wps:txbx>
                        <w:txbxContent>
                          <w:p w:rsidR="00A17AC4" w:rsidRPr="00B5638E" w:rsidRDefault="00A17AC4"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18"/>
                              </w:rPr>
                              <w:t>３</w:t>
                            </w:r>
                            <w:r w:rsidR="001A1CE6"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DCB540" id="Text Box 400" o:spid="_x0000_s1099" type="#_x0000_t202" style="position:absolute;left:0;text-align:left;margin-left:0;margin-top:10.85pt;width:496.5pt;height:39.75pt;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" fillcolor="#f2dbdb">
                <v:textbox inset="5.85pt,.7pt,5.85pt,.7pt">
                  <w:txbxContent>
                    <w:p w:rsidR="00A17AC4" w:rsidRPr="00B5638E" w:rsidRDefault="00A17AC4"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001A1CE6" w:rsidRPr="00A010E6">
                        <w:rPr>
                          <w:rFonts w:ascii="ＭＳ ゴシック" w:eastAsia="ＭＳ ゴシック" w:hAnsi="ＭＳ ゴシック" w:hint="eastAsia"/>
                          <w:sz w:val="18"/>
                          <w:szCs w:val="18"/>
                        </w:rPr>
                        <w:t>３</w:t>
                      </w:r>
                      <w:r w:rsidR="001A1CE6"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page"/>
              </v:shape>
            </w:pict>
          </mc:Fallback>
        </mc:AlternateContent>
      </w:r>
    </w:p>
    <w:p w:rsidR="00FB4A86" w:rsidRPr="0038157A" w:rsidRDefault="00FB4A86" w:rsidP="00FB4A86">
      <w:pPr>
        <w:pStyle w:val="a9"/>
        <w:rPr>
          <w:spacing w:val="0"/>
          <w:sz w:val="21"/>
          <w:szCs w:val="21"/>
        </w:rPr>
        <w:sectPr w:rsidR="00FB4A86" w:rsidRPr="0038157A" w:rsidSect="00161878">
          <w:footerReference w:type="even" r:id="rId31"/>
          <w:footerReference w:type="default" r:id="rId32"/>
          <w:pgSz w:w="11907" w:h="16840" w:code="9"/>
          <w:pgMar w:top="851" w:right="964" w:bottom="851" w:left="1021" w:header="720" w:footer="720" w:gutter="0"/>
          <w:cols w:space="720"/>
          <w:noEndnote/>
          <w:docGrid w:linePitch="330"/>
        </w:sectPr>
      </w:pPr>
    </w:p>
    <w:p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t>（参考１</w:t>
      </w:r>
      <w:r w:rsidR="00491931">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rsidR="0032612A" w:rsidRPr="00373B42" w:rsidRDefault="0032612A" w:rsidP="0032612A">
      <w:pPr>
        <w:rPr>
          <w:sz w:val="22"/>
          <w:szCs w:val="22"/>
        </w:rPr>
      </w:pPr>
    </w:p>
    <w:p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rsidR="0032612A" w:rsidRPr="00027DB5" w:rsidRDefault="0032612A" w:rsidP="0032612A">
      <w:pPr>
        <w:jc w:val="right"/>
        <w:rPr>
          <w:sz w:val="22"/>
          <w:szCs w:val="22"/>
        </w:rPr>
      </w:pPr>
    </w:p>
    <w:p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rsidR="0032612A" w:rsidRPr="00891916" w:rsidRDefault="0032612A" w:rsidP="0032612A">
      <w:pPr>
        <w:rPr>
          <w:sz w:val="22"/>
          <w:szCs w:val="22"/>
        </w:rPr>
      </w:pP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r w:rsidRPr="00373B42">
        <w:rPr>
          <w:rFonts w:hint="eastAsia"/>
          <w:sz w:val="22"/>
          <w:szCs w:val="22"/>
        </w:rPr>
        <w:t xml:space="preserve">  </w:t>
      </w:r>
      <w:r w:rsidRPr="00373B42">
        <w:rPr>
          <w:rFonts w:hint="eastAsia"/>
          <w:sz w:val="22"/>
          <w:szCs w:val="22"/>
        </w:rPr>
        <w:t xml:space="preserve">　　印</w:t>
      </w:r>
    </w:p>
    <w:p w:rsidR="0032612A" w:rsidRDefault="0032612A" w:rsidP="0032612A">
      <w:pPr>
        <w:rPr>
          <w:sz w:val="22"/>
          <w:szCs w:val="22"/>
        </w:rPr>
      </w:pPr>
    </w:p>
    <w:p w:rsidR="0032612A" w:rsidRPr="00373B42" w:rsidRDefault="0032612A" w:rsidP="0032612A">
      <w:pPr>
        <w:rPr>
          <w:sz w:val="22"/>
          <w:szCs w:val="22"/>
        </w:rPr>
      </w:pPr>
    </w:p>
    <w:p w:rsidR="0032612A" w:rsidRDefault="0032612A" w:rsidP="0032612A">
      <w:pPr>
        <w:ind w:firstLineChars="100" w:firstLine="220"/>
        <w:rPr>
          <w:sz w:val="22"/>
          <w:szCs w:val="22"/>
        </w:rPr>
      </w:pPr>
      <w:r>
        <w:rPr>
          <w:rFonts w:hint="eastAsia"/>
          <w:sz w:val="22"/>
          <w:szCs w:val="22"/>
        </w:rPr>
        <w:t xml:space="preserve">　　年　　月　　日付け○○・○○・○○関東第○号による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084197A3" wp14:editId="5762EAE8">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rsidR="00A17AC4" w:rsidRPr="009A5133" w:rsidRDefault="00A17AC4" w:rsidP="009A5133">
                            <w:r w:rsidRPr="009A5133">
                              <w:rPr>
                                <w:rFonts w:hint="eastAsia"/>
                              </w:rPr>
                              <w:t>＜組合経由の場合、下記を追記＞</w:t>
                            </w:r>
                          </w:p>
                          <w:p w:rsidR="00A17AC4" w:rsidRPr="009A5133" w:rsidRDefault="00A17AC4" w:rsidP="009A5133">
                            <w:pPr>
                              <w:numPr>
                                <w:ilvl w:val="0"/>
                                <w:numId w:val="58"/>
                              </w:numPr>
                            </w:pPr>
                            <w:r w:rsidRPr="009A5133">
                              <w:rPr>
                                <w:rFonts w:hint="eastAsia"/>
                              </w:rPr>
                              <w:t>民法組合等の名称及び所在地</w:t>
                            </w:r>
                          </w:p>
                          <w:p w:rsidR="00A17AC4" w:rsidRPr="009A5133" w:rsidRDefault="00A17AC4" w:rsidP="009A5133">
                            <w:pPr>
                              <w:numPr>
                                <w:ilvl w:val="0"/>
                                <w:numId w:val="58"/>
                              </w:numPr>
                            </w:pPr>
                            <w:r w:rsidRPr="009A5133">
                              <w:rPr>
                                <w:rFonts w:hint="eastAsia"/>
                              </w:rPr>
                              <w:t>当該民法組合等の業務の執行を委任される組合員の名称及び所在地</w:t>
                            </w:r>
                          </w:p>
                          <w:p w:rsidR="00A17AC4" w:rsidRPr="009A5133" w:rsidRDefault="00A17AC4"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4197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00"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" adj="-4093,15291">
                <v:textbox inset="5.85pt,.7pt,5.85pt,.7pt">
                  <w:txbxContent>
                    <w:p w:rsidR="00A17AC4" w:rsidRPr="009A5133" w:rsidRDefault="00A17AC4" w:rsidP="009A5133">
                      <w:r w:rsidRPr="009A5133">
                        <w:rPr>
                          <w:rFonts w:hint="eastAsia"/>
                        </w:rPr>
                        <w:t>＜組合経由の場合、下記を追記＞</w:t>
                      </w:r>
                    </w:p>
                    <w:p w:rsidR="00A17AC4" w:rsidRPr="009A5133" w:rsidRDefault="00A17AC4" w:rsidP="009A5133">
                      <w:pPr>
                        <w:numPr>
                          <w:ilvl w:val="0"/>
                          <w:numId w:val="58"/>
                        </w:numPr>
                      </w:pPr>
                      <w:r w:rsidRPr="009A5133">
                        <w:rPr>
                          <w:rFonts w:hint="eastAsia"/>
                        </w:rPr>
                        <w:t>民法組合等の名称及び所在地</w:t>
                      </w:r>
                    </w:p>
                    <w:p w:rsidR="00A17AC4" w:rsidRPr="009A5133" w:rsidRDefault="00A17AC4" w:rsidP="009A5133">
                      <w:pPr>
                        <w:numPr>
                          <w:ilvl w:val="0"/>
                          <w:numId w:val="58"/>
                        </w:numPr>
                      </w:pPr>
                      <w:r w:rsidRPr="009A5133">
                        <w:rPr>
                          <w:rFonts w:hint="eastAsia"/>
                        </w:rPr>
                        <w:t>当該民法組合等の業務の執行を委任される組合員の名称及び所在地</w:t>
                      </w:r>
                    </w:p>
                    <w:p w:rsidR="00A17AC4" w:rsidRPr="009A5133" w:rsidRDefault="00A17AC4" w:rsidP="009A5133">
                      <w:pPr>
                        <w:numPr>
                          <w:ilvl w:val="0"/>
                          <w:numId w:val="58"/>
                        </w:numPr>
                      </w:pPr>
                      <w:r w:rsidRPr="009A5133">
                        <w:rPr>
                          <w:rFonts w:hint="eastAsia"/>
                        </w:rPr>
                        <w:t>出資価額割合</w:t>
                      </w:r>
                    </w:p>
                  </w:txbxContent>
                </v:textbox>
              </v:shape>
            </w:pict>
          </mc:Fallback>
        </mc:AlternateContent>
      </w:r>
    </w:p>
    <w:p w:rsidR="0032612A" w:rsidRPr="00373B42" w:rsidRDefault="0032612A" w:rsidP="0032612A">
      <w:pPr>
        <w:jc w:val="center"/>
        <w:rPr>
          <w:sz w:val="22"/>
          <w:szCs w:val="22"/>
        </w:rPr>
      </w:pPr>
      <w:r w:rsidRPr="00373B42">
        <w:rPr>
          <w:rFonts w:hint="eastAsia"/>
          <w:sz w:val="22"/>
          <w:szCs w:val="22"/>
        </w:rPr>
        <w:t>記</w:t>
      </w:r>
    </w:p>
    <w:p w:rsidR="0032612A" w:rsidRPr="00373B42" w:rsidRDefault="0032612A" w:rsidP="0032612A">
      <w:pPr>
        <w:rPr>
          <w:sz w:val="22"/>
          <w:szCs w:val="22"/>
        </w:rPr>
      </w:pPr>
    </w:p>
    <w:p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rsidR="0032612A" w:rsidRPr="00467FA1" w:rsidRDefault="0032612A" w:rsidP="009A5133">
      <w:pPr>
        <w:rPr>
          <w:sz w:val="22"/>
          <w:szCs w:val="22"/>
        </w:rPr>
      </w:pPr>
      <w:r>
        <w:rPr>
          <w:rFonts w:hint="eastAsia"/>
          <w:sz w:val="22"/>
          <w:szCs w:val="22"/>
        </w:rPr>
        <w:t xml:space="preserve">　</w:t>
      </w:r>
    </w:p>
    <w:p w:rsidR="009A5133" w:rsidRDefault="009A5133" w:rsidP="0032612A">
      <w:pPr>
        <w:rPr>
          <w:sz w:val="22"/>
          <w:szCs w:val="22"/>
        </w:rPr>
      </w:pPr>
    </w:p>
    <w:p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08DAA3F2" wp14:editId="46D03056">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rsidR="00A17AC4" w:rsidRPr="009A5133" w:rsidRDefault="00A17AC4" w:rsidP="009A5133">
                            <w:r w:rsidRPr="009A5133">
                              <w:rPr>
                                <w:rFonts w:hint="eastAsia"/>
                              </w:rPr>
                              <w:t>＜組合経由の場合、下記を追記＞</w:t>
                            </w:r>
                          </w:p>
                          <w:p w:rsidR="00A17AC4" w:rsidRPr="009A5133" w:rsidRDefault="00A17AC4"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DAA3F2" id="AutoShape 560" o:spid="_x0000_s1101"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" adj="-11750,8021">
                <v:textbox inset="5.85pt,.7pt,5.85pt,.7pt">
                  <w:txbxContent>
                    <w:p w:rsidR="00A17AC4" w:rsidRPr="009A5133" w:rsidRDefault="00A17AC4" w:rsidP="009A5133">
                      <w:r w:rsidRPr="009A5133">
                        <w:rPr>
                          <w:rFonts w:hint="eastAsia"/>
                        </w:rPr>
                        <w:t>＜組合経由の場合、下記を追記＞</w:t>
                      </w:r>
                    </w:p>
                    <w:p w:rsidR="00A17AC4" w:rsidRPr="009A5133" w:rsidRDefault="00A17AC4"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rsidR="009A5133" w:rsidRDefault="0032612A" w:rsidP="0032612A">
      <w:pPr>
        <w:rPr>
          <w:sz w:val="22"/>
          <w:szCs w:val="22"/>
        </w:rPr>
      </w:pPr>
      <w:r>
        <w:rPr>
          <w:rFonts w:hint="eastAsia"/>
          <w:sz w:val="22"/>
          <w:szCs w:val="22"/>
        </w:rPr>
        <w:t xml:space="preserve">　　</w:t>
      </w:r>
    </w:p>
    <w:p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3BDB40A3" wp14:editId="654B8E8B">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rsidR="00A17AC4" w:rsidRPr="009A5133" w:rsidRDefault="00A17AC4" w:rsidP="009A5133">
                            <w:r w:rsidRPr="009A5133">
                              <w:rPr>
                                <w:rFonts w:hint="eastAsia"/>
                              </w:rPr>
                              <w:t>＜組合経由の場合、下記を追記＞</w:t>
                            </w:r>
                          </w:p>
                          <w:p w:rsidR="00A17AC4" w:rsidRDefault="00A17AC4" w:rsidP="009A5133">
                            <w:pPr>
                              <w:numPr>
                                <w:ilvl w:val="0"/>
                                <w:numId w:val="58"/>
                              </w:numPr>
                            </w:pPr>
                            <w:r>
                              <w:rPr>
                                <w:rFonts w:hint="eastAsia"/>
                              </w:rPr>
                              <w:t>民法組合等の払込金額</w:t>
                            </w:r>
                          </w:p>
                          <w:p w:rsidR="00A17AC4" w:rsidRPr="009A5133" w:rsidRDefault="00A17AC4"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DB40A3" id="AutoShape 561" o:spid="_x0000_s1102"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" adj="-11164,14238">
                <v:textbox inset="5.85pt,.7pt,5.85pt,.7pt">
                  <w:txbxContent>
                    <w:p w:rsidR="00A17AC4" w:rsidRPr="009A5133" w:rsidRDefault="00A17AC4" w:rsidP="009A5133">
                      <w:r w:rsidRPr="009A5133">
                        <w:rPr>
                          <w:rFonts w:hint="eastAsia"/>
                        </w:rPr>
                        <w:t>＜組合経由の場合、下記を追記＞</w:t>
                      </w:r>
                    </w:p>
                    <w:p w:rsidR="00A17AC4" w:rsidRDefault="00A17AC4" w:rsidP="009A5133">
                      <w:pPr>
                        <w:numPr>
                          <w:ilvl w:val="0"/>
                          <w:numId w:val="58"/>
                        </w:numPr>
                      </w:pPr>
                      <w:r>
                        <w:rPr>
                          <w:rFonts w:hint="eastAsia"/>
                        </w:rPr>
                        <w:t>民法組合等の払込金額</w:t>
                      </w:r>
                    </w:p>
                    <w:p w:rsidR="00A17AC4" w:rsidRPr="009A5133" w:rsidRDefault="00A17AC4" w:rsidP="009A5133">
                      <w:pPr>
                        <w:numPr>
                          <w:ilvl w:val="0"/>
                          <w:numId w:val="58"/>
                        </w:numPr>
                      </w:pPr>
                      <w:r>
                        <w:rPr>
                          <w:rFonts w:hint="eastAsia"/>
                        </w:rPr>
                        <w:t>払込み</w:t>
                      </w:r>
                    </w:p>
                  </w:txbxContent>
                </v:textbox>
              </v:shape>
            </w:pict>
          </mc:Fallback>
        </mc:AlternateContent>
      </w:r>
    </w:p>
    <w:p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rsidR="009A5133" w:rsidRDefault="009A5133" w:rsidP="0032612A">
      <w:pPr>
        <w:rPr>
          <w:sz w:val="22"/>
          <w:szCs w:val="22"/>
        </w:rPr>
      </w:pPr>
    </w:p>
    <w:p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w:t>
      </w:r>
      <w:r w:rsidR="00491931">
        <w:rPr>
          <w:rFonts w:hint="eastAsia"/>
          <w:sz w:val="22"/>
          <w:szCs w:val="22"/>
        </w:rPr>
        <w:t>元</w:t>
      </w:r>
      <w:r>
        <w:rPr>
          <w:rFonts w:hint="eastAsia"/>
          <w:sz w:val="22"/>
          <w:szCs w:val="22"/>
        </w:rPr>
        <w:t>年３月３１</w:t>
      </w:r>
      <w:r w:rsidRPr="00373B42">
        <w:rPr>
          <w:rFonts w:hint="eastAsia"/>
          <w:sz w:val="22"/>
          <w:szCs w:val="22"/>
        </w:rPr>
        <w:t>日</w:t>
      </w:r>
    </w:p>
    <w:p w:rsidR="0032612A" w:rsidRDefault="0032612A" w:rsidP="0032612A">
      <w:pPr>
        <w:rPr>
          <w:sz w:val="22"/>
          <w:szCs w:val="22"/>
        </w:rPr>
      </w:pPr>
      <w:r>
        <w:rPr>
          <w:rFonts w:hint="eastAsia"/>
          <w:sz w:val="22"/>
          <w:szCs w:val="22"/>
        </w:rPr>
        <w:t>６　再発行申請理由　　　　　　　○○のため</w:t>
      </w:r>
    </w:p>
    <w:p w:rsidR="0032612A" w:rsidRDefault="0032612A" w:rsidP="0032612A">
      <w:pPr>
        <w:rPr>
          <w:sz w:val="22"/>
          <w:szCs w:val="22"/>
        </w:rPr>
      </w:pPr>
    </w:p>
    <w:p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rsidR="0032612A" w:rsidRPr="00D63FFE" w:rsidRDefault="0032612A" w:rsidP="0032612A">
      <w:pPr>
        <w:rPr>
          <w:szCs w:val="22"/>
        </w:rPr>
      </w:pPr>
      <w:r w:rsidRPr="00D63FFE">
        <w:rPr>
          <w:rFonts w:hint="eastAsia"/>
          <w:szCs w:val="22"/>
        </w:rPr>
        <w:t>（記載要領）</w:t>
      </w:r>
    </w:p>
    <w:p w:rsidR="0032612A" w:rsidRPr="00D63FFE" w:rsidRDefault="0032612A" w:rsidP="0032612A">
      <w:pPr>
        <w:ind w:left="1"/>
        <w:rPr>
          <w:szCs w:val="22"/>
        </w:rPr>
      </w:pPr>
      <w:r w:rsidRPr="00D63FFE">
        <w:rPr>
          <w:rFonts w:hint="eastAsia"/>
          <w:szCs w:val="22"/>
        </w:rPr>
        <w:t>１　個人の氏名及び住所</w:t>
      </w:r>
    </w:p>
    <w:p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rsidR="0032612A" w:rsidRPr="00D63FFE" w:rsidRDefault="0032612A" w:rsidP="0032612A">
      <w:pPr>
        <w:rPr>
          <w:szCs w:val="22"/>
        </w:rPr>
      </w:pPr>
      <w:r w:rsidRPr="00D63FFE">
        <w:rPr>
          <w:rFonts w:hint="eastAsia"/>
          <w:szCs w:val="22"/>
        </w:rPr>
        <w:t>２　取得株式数</w:t>
      </w:r>
    </w:p>
    <w:p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AC4" w:rsidRDefault="00A17AC4">
      <w:r>
        <w:separator/>
      </w:r>
    </w:p>
  </w:endnote>
  <w:endnote w:type="continuationSeparator" w:id="0">
    <w:p w:rsidR="00A17AC4" w:rsidRDefault="00A1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ＤＦ行書体">
    <w:altName w:val="ＭＳ Ｐ明朝"/>
    <w:charset w:val="80"/>
    <w:family w:val="script"/>
    <w:pitch w:val="fixed"/>
    <w:sig w:usb0="00000000" w:usb1="28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A17AC4" w:rsidRDefault="00A17AC4">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141ED">
      <w:rPr>
        <w:rStyle w:val="af0"/>
        <w:noProof/>
      </w:rPr>
      <w:t>1</w:t>
    </w:r>
    <w:r>
      <w:rPr>
        <w:rStyle w:val="af0"/>
      </w:rPr>
      <w:fldChar w:fldCharType="end"/>
    </w:r>
  </w:p>
  <w:p w:rsidR="00A17AC4" w:rsidRDefault="00A17AC4">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pPr>
      <w:pStyle w:val="ae"/>
      <w:jc w:val="center"/>
    </w:pPr>
    <w:r>
      <w:fldChar w:fldCharType="begin"/>
    </w:r>
    <w:r>
      <w:instrText>PAGE   \* MERGEFORMAT</w:instrText>
    </w:r>
    <w:r>
      <w:fldChar w:fldCharType="separate"/>
    </w:r>
    <w:r w:rsidR="00A010E6" w:rsidRPr="00A010E6">
      <w:rPr>
        <w:noProof/>
        <w:lang w:val="ja-JP"/>
      </w:rPr>
      <w:t>22</w:t>
    </w:r>
    <w:r>
      <w:fldChar w:fldCharType="end"/>
    </w:r>
  </w:p>
  <w:p w:rsidR="00A17AC4" w:rsidRDefault="00A17AC4">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17AC4" w:rsidRDefault="00A17AC4">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010E6">
      <w:rPr>
        <w:rStyle w:val="af0"/>
        <w:noProof/>
      </w:rPr>
      <w:t>21</w:t>
    </w:r>
    <w:r>
      <w:rPr>
        <w:rStyle w:val="af0"/>
      </w:rPr>
      <w:fldChar w:fldCharType="end"/>
    </w:r>
  </w:p>
  <w:p w:rsidR="00A17AC4" w:rsidRDefault="00A17AC4">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17AC4" w:rsidRDefault="00A17AC4">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010E6">
      <w:rPr>
        <w:rStyle w:val="af0"/>
        <w:noProof/>
      </w:rPr>
      <w:t>24</w:t>
    </w:r>
    <w:r>
      <w:rPr>
        <w:rStyle w:val="af0"/>
      </w:rPr>
      <w:fldChar w:fldCharType="end"/>
    </w:r>
  </w:p>
  <w:p w:rsidR="00A17AC4" w:rsidRDefault="00A17AC4">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A17AC4" w:rsidRDefault="00A17AC4">
    <w:pPr>
      <w:pStyle w:val="a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AC4" w:rsidRDefault="00A17AC4">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A010E6">
      <w:rPr>
        <w:rStyle w:val="af0"/>
        <w:noProof/>
      </w:rPr>
      <w:t>26</w:t>
    </w:r>
    <w:r>
      <w:rPr>
        <w:rStyle w:val="af0"/>
      </w:rPr>
      <w:fldChar w:fldCharType="end"/>
    </w:r>
  </w:p>
  <w:p w:rsidR="00A17AC4" w:rsidRDefault="00A17AC4">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AC4" w:rsidRDefault="00A17AC4">
      <w:r>
        <w:separator/>
      </w:r>
    </w:p>
  </w:footnote>
  <w:footnote w:type="continuationSeparator" w:id="0">
    <w:p w:rsidR="00A17AC4" w:rsidRDefault="00A17A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174"/>
    <w:rsid w:val="000022A6"/>
    <w:rsid w:val="00013DBB"/>
    <w:rsid w:val="00014FD9"/>
    <w:rsid w:val="000247BE"/>
    <w:rsid w:val="00041189"/>
    <w:rsid w:val="0004576C"/>
    <w:rsid w:val="000471BB"/>
    <w:rsid w:val="000518E8"/>
    <w:rsid w:val="00055DD0"/>
    <w:rsid w:val="00056627"/>
    <w:rsid w:val="00056E3D"/>
    <w:rsid w:val="00065AC7"/>
    <w:rsid w:val="00067AE4"/>
    <w:rsid w:val="0007273C"/>
    <w:rsid w:val="000732B8"/>
    <w:rsid w:val="00075A4F"/>
    <w:rsid w:val="00082BB0"/>
    <w:rsid w:val="0008401A"/>
    <w:rsid w:val="00085271"/>
    <w:rsid w:val="00091BC6"/>
    <w:rsid w:val="000A4CDB"/>
    <w:rsid w:val="000B0E42"/>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F235D"/>
    <w:rsid w:val="000F5F11"/>
    <w:rsid w:val="001006E9"/>
    <w:rsid w:val="00100ADF"/>
    <w:rsid w:val="00112AC6"/>
    <w:rsid w:val="00112DBD"/>
    <w:rsid w:val="001157F4"/>
    <w:rsid w:val="00121857"/>
    <w:rsid w:val="001254B6"/>
    <w:rsid w:val="001329AE"/>
    <w:rsid w:val="00133180"/>
    <w:rsid w:val="00140E35"/>
    <w:rsid w:val="00145F17"/>
    <w:rsid w:val="001461E2"/>
    <w:rsid w:val="00156AE9"/>
    <w:rsid w:val="00156FF1"/>
    <w:rsid w:val="00161878"/>
    <w:rsid w:val="001618D2"/>
    <w:rsid w:val="0016371B"/>
    <w:rsid w:val="00163C82"/>
    <w:rsid w:val="001655AF"/>
    <w:rsid w:val="001715A0"/>
    <w:rsid w:val="00187514"/>
    <w:rsid w:val="00190A9F"/>
    <w:rsid w:val="001918CD"/>
    <w:rsid w:val="001973ED"/>
    <w:rsid w:val="001974F7"/>
    <w:rsid w:val="001A1CE6"/>
    <w:rsid w:val="001B48F9"/>
    <w:rsid w:val="001D0613"/>
    <w:rsid w:val="001D3D72"/>
    <w:rsid w:val="001E1218"/>
    <w:rsid w:val="001E382B"/>
    <w:rsid w:val="001F258E"/>
    <w:rsid w:val="001F4AEC"/>
    <w:rsid w:val="001F5FE1"/>
    <w:rsid w:val="002034E6"/>
    <w:rsid w:val="00203EC6"/>
    <w:rsid w:val="00205430"/>
    <w:rsid w:val="00207C2A"/>
    <w:rsid w:val="002152C4"/>
    <w:rsid w:val="002231C2"/>
    <w:rsid w:val="0022551A"/>
    <w:rsid w:val="0022618D"/>
    <w:rsid w:val="00226895"/>
    <w:rsid w:val="00230283"/>
    <w:rsid w:val="0023076F"/>
    <w:rsid w:val="00230D0A"/>
    <w:rsid w:val="00230E9B"/>
    <w:rsid w:val="00232DBA"/>
    <w:rsid w:val="00233CB5"/>
    <w:rsid w:val="00234C18"/>
    <w:rsid w:val="00237FEC"/>
    <w:rsid w:val="00240B37"/>
    <w:rsid w:val="002537C7"/>
    <w:rsid w:val="002662AC"/>
    <w:rsid w:val="00266A69"/>
    <w:rsid w:val="002737F8"/>
    <w:rsid w:val="00273D5C"/>
    <w:rsid w:val="0027733F"/>
    <w:rsid w:val="00294130"/>
    <w:rsid w:val="002A2FDA"/>
    <w:rsid w:val="002A408C"/>
    <w:rsid w:val="002A54AE"/>
    <w:rsid w:val="002A6233"/>
    <w:rsid w:val="002C07BF"/>
    <w:rsid w:val="002C152B"/>
    <w:rsid w:val="002C5A4F"/>
    <w:rsid w:val="002C6554"/>
    <w:rsid w:val="002C6FCC"/>
    <w:rsid w:val="002D11F4"/>
    <w:rsid w:val="002E5DB5"/>
    <w:rsid w:val="002F3A65"/>
    <w:rsid w:val="002F55C3"/>
    <w:rsid w:val="002F7361"/>
    <w:rsid w:val="00320505"/>
    <w:rsid w:val="00320AE0"/>
    <w:rsid w:val="0032103B"/>
    <w:rsid w:val="00321269"/>
    <w:rsid w:val="0032612A"/>
    <w:rsid w:val="00327420"/>
    <w:rsid w:val="0035727E"/>
    <w:rsid w:val="00362F8D"/>
    <w:rsid w:val="003705F4"/>
    <w:rsid w:val="00372BAD"/>
    <w:rsid w:val="00372E56"/>
    <w:rsid w:val="00373C97"/>
    <w:rsid w:val="00380182"/>
    <w:rsid w:val="00381294"/>
    <w:rsid w:val="0038157A"/>
    <w:rsid w:val="003835C2"/>
    <w:rsid w:val="00386B0B"/>
    <w:rsid w:val="00391449"/>
    <w:rsid w:val="00396570"/>
    <w:rsid w:val="003A5482"/>
    <w:rsid w:val="003A7EC5"/>
    <w:rsid w:val="003B413A"/>
    <w:rsid w:val="003B4CCD"/>
    <w:rsid w:val="003C3710"/>
    <w:rsid w:val="003D09DC"/>
    <w:rsid w:val="003E0050"/>
    <w:rsid w:val="003E1F5D"/>
    <w:rsid w:val="003E4AAB"/>
    <w:rsid w:val="003E5A90"/>
    <w:rsid w:val="003F3159"/>
    <w:rsid w:val="003F50BC"/>
    <w:rsid w:val="003F711E"/>
    <w:rsid w:val="004070A4"/>
    <w:rsid w:val="0041498F"/>
    <w:rsid w:val="00425B50"/>
    <w:rsid w:val="00431951"/>
    <w:rsid w:val="00436847"/>
    <w:rsid w:val="0044201C"/>
    <w:rsid w:val="004423FE"/>
    <w:rsid w:val="0044289D"/>
    <w:rsid w:val="00445539"/>
    <w:rsid w:val="00447D3F"/>
    <w:rsid w:val="0045045C"/>
    <w:rsid w:val="00454B9A"/>
    <w:rsid w:val="00456421"/>
    <w:rsid w:val="00456C17"/>
    <w:rsid w:val="004630D7"/>
    <w:rsid w:val="004655D5"/>
    <w:rsid w:val="00465C0D"/>
    <w:rsid w:val="00473DF8"/>
    <w:rsid w:val="004767A6"/>
    <w:rsid w:val="004776F1"/>
    <w:rsid w:val="00481017"/>
    <w:rsid w:val="004818C0"/>
    <w:rsid w:val="00482D1B"/>
    <w:rsid w:val="0048726D"/>
    <w:rsid w:val="00491627"/>
    <w:rsid w:val="00491931"/>
    <w:rsid w:val="004924E7"/>
    <w:rsid w:val="004A129B"/>
    <w:rsid w:val="004A140B"/>
    <w:rsid w:val="004A164B"/>
    <w:rsid w:val="004A6CB0"/>
    <w:rsid w:val="004B09D9"/>
    <w:rsid w:val="004B31B3"/>
    <w:rsid w:val="004C14A9"/>
    <w:rsid w:val="004C4BDD"/>
    <w:rsid w:val="004D3142"/>
    <w:rsid w:val="004D3AB6"/>
    <w:rsid w:val="004D7FA0"/>
    <w:rsid w:val="004E5532"/>
    <w:rsid w:val="004E6E37"/>
    <w:rsid w:val="004E7109"/>
    <w:rsid w:val="004F3F80"/>
    <w:rsid w:val="00504B00"/>
    <w:rsid w:val="00504FC1"/>
    <w:rsid w:val="00515794"/>
    <w:rsid w:val="00516B38"/>
    <w:rsid w:val="00520ED3"/>
    <w:rsid w:val="0052196D"/>
    <w:rsid w:val="00525158"/>
    <w:rsid w:val="00526892"/>
    <w:rsid w:val="005374C7"/>
    <w:rsid w:val="005378CF"/>
    <w:rsid w:val="00544045"/>
    <w:rsid w:val="00544129"/>
    <w:rsid w:val="0055793B"/>
    <w:rsid w:val="00566A1B"/>
    <w:rsid w:val="0057440D"/>
    <w:rsid w:val="00574638"/>
    <w:rsid w:val="00574645"/>
    <w:rsid w:val="00577B87"/>
    <w:rsid w:val="00590374"/>
    <w:rsid w:val="0059264D"/>
    <w:rsid w:val="00593796"/>
    <w:rsid w:val="005958E1"/>
    <w:rsid w:val="005A0E15"/>
    <w:rsid w:val="005A40C6"/>
    <w:rsid w:val="005A5419"/>
    <w:rsid w:val="005A7998"/>
    <w:rsid w:val="005B291F"/>
    <w:rsid w:val="005B4B09"/>
    <w:rsid w:val="005B6602"/>
    <w:rsid w:val="005D0FC7"/>
    <w:rsid w:val="005D5174"/>
    <w:rsid w:val="005D51A8"/>
    <w:rsid w:val="005E1667"/>
    <w:rsid w:val="005F302A"/>
    <w:rsid w:val="005F5715"/>
    <w:rsid w:val="005F783F"/>
    <w:rsid w:val="006046DA"/>
    <w:rsid w:val="00605E6D"/>
    <w:rsid w:val="006108D4"/>
    <w:rsid w:val="00617161"/>
    <w:rsid w:val="006211B0"/>
    <w:rsid w:val="006229A7"/>
    <w:rsid w:val="00627DF1"/>
    <w:rsid w:val="006324C0"/>
    <w:rsid w:val="00633171"/>
    <w:rsid w:val="00634461"/>
    <w:rsid w:val="00660632"/>
    <w:rsid w:val="00666CA6"/>
    <w:rsid w:val="00673C49"/>
    <w:rsid w:val="0067515D"/>
    <w:rsid w:val="00676F50"/>
    <w:rsid w:val="00680ED9"/>
    <w:rsid w:val="0068338C"/>
    <w:rsid w:val="006922FF"/>
    <w:rsid w:val="00692972"/>
    <w:rsid w:val="00693C31"/>
    <w:rsid w:val="00694C3F"/>
    <w:rsid w:val="006952F6"/>
    <w:rsid w:val="0069785F"/>
    <w:rsid w:val="006A3AD7"/>
    <w:rsid w:val="006A3E62"/>
    <w:rsid w:val="006A480F"/>
    <w:rsid w:val="006A66A6"/>
    <w:rsid w:val="006B10D5"/>
    <w:rsid w:val="006B1193"/>
    <w:rsid w:val="006B22DF"/>
    <w:rsid w:val="006B3E09"/>
    <w:rsid w:val="006B7CE8"/>
    <w:rsid w:val="006C6BED"/>
    <w:rsid w:val="006D00A5"/>
    <w:rsid w:val="006D550F"/>
    <w:rsid w:val="006D6064"/>
    <w:rsid w:val="006D6E97"/>
    <w:rsid w:val="006E01F3"/>
    <w:rsid w:val="006E4EA0"/>
    <w:rsid w:val="006F6B11"/>
    <w:rsid w:val="006F77F3"/>
    <w:rsid w:val="00711489"/>
    <w:rsid w:val="007124F3"/>
    <w:rsid w:val="00715BAA"/>
    <w:rsid w:val="0072042E"/>
    <w:rsid w:val="00723266"/>
    <w:rsid w:val="00737F57"/>
    <w:rsid w:val="0074171B"/>
    <w:rsid w:val="00742036"/>
    <w:rsid w:val="00746485"/>
    <w:rsid w:val="007509B0"/>
    <w:rsid w:val="007520E9"/>
    <w:rsid w:val="00760B39"/>
    <w:rsid w:val="00773858"/>
    <w:rsid w:val="00781654"/>
    <w:rsid w:val="007915B4"/>
    <w:rsid w:val="00793470"/>
    <w:rsid w:val="007A317C"/>
    <w:rsid w:val="007A35E4"/>
    <w:rsid w:val="007B6AA0"/>
    <w:rsid w:val="007C5D15"/>
    <w:rsid w:val="007C6F33"/>
    <w:rsid w:val="007C764E"/>
    <w:rsid w:val="007D3306"/>
    <w:rsid w:val="007E30E8"/>
    <w:rsid w:val="007F4F56"/>
    <w:rsid w:val="00801926"/>
    <w:rsid w:val="00807EF5"/>
    <w:rsid w:val="00807F7E"/>
    <w:rsid w:val="008111B6"/>
    <w:rsid w:val="008128FE"/>
    <w:rsid w:val="008203AE"/>
    <w:rsid w:val="008205E8"/>
    <w:rsid w:val="0082096B"/>
    <w:rsid w:val="00822863"/>
    <w:rsid w:val="00824283"/>
    <w:rsid w:val="00825218"/>
    <w:rsid w:val="00825CC3"/>
    <w:rsid w:val="008278A1"/>
    <w:rsid w:val="00830D2C"/>
    <w:rsid w:val="008431C3"/>
    <w:rsid w:val="00844C99"/>
    <w:rsid w:val="008468B5"/>
    <w:rsid w:val="00846E82"/>
    <w:rsid w:val="00851B5C"/>
    <w:rsid w:val="00866788"/>
    <w:rsid w:val="00874814"/>
    <w:rsid w:val="00876338"/>
    <w:rsid w:val="00876EEE"/>
    <w:rsid w:val="00877536"/>
    <w:rsid w:val="00896ABB"/>
    <w:rsid w:val="008A0AB9"/>
    <w:rsid w:val="008A4043"/>
    <w:rsid w:val="008A5578"/>
    <w:rsid w:val="008A6AA6"/>
    <w:rsid w:val="008A7843"/>
    <w:rsid w:val="008C2D59"/>
    <w:rsid w:val="008C6D82"/>
    <w:rsid w:val="008D01B8"/>
    <w:rsid w:val="008D4CF2"/>
    <w:rsid w:val="008E3E2D"/>
    <w:rsid w:val="008E7BB1"/>
    <w:rsid w:val="00904D4F"/>
    <w:rsid w:val="0090764D"/>
    <w:rsid w:val="00915ED1"/>
    <w:rsid w:val="0092065B"/>
    <w:rsid w:val="00923D62"/>
    <w:rsid w:val="009241F9"/>
    <w:rsid w:val="0092607A"/>
    <w:rsid w:val="00932016"/>
    <w:rsid w:val="00933A03"/>
    <w:rsid w:val="009606E2"/>
    <w:rsid w:val="00961693"/>
    <w:rsid w:val="00976601"/>
    <w:rsid w:val="00980E75"/>
    <w:rsid w:val="00981740"/>
    <w:rsid w:val="009841FD"/>
    <w:rsid w:val="0098575B"/>
    <w:rsid w:val="009872B0"/>
    <w:rsid w:val="009946A4"/>
    <w:rsid w:val="009950EE"/>
    <w:rsid w:val="00996EB8"/>
    <w:rsid w:val="009A25A4"/>
    <w:rsid w:val="009A3469"/>
    <w:rsid w:val="009A50B9"/>
    <w:rsid w:val="009A5133"/>
    <w:rsid w:val="009A5BF2"/>
    <w:rsid w:val="009B1D3F"/>
    <w:rsid w:val="009B7E31"/>
    <w:rsid w:val="009C1EAF"/>
    <w:rsid w:val="009D0077"/>
    <w:rsid w:val="009D376F"/>
    <w:rsid w:val="009D5038"/>
    <w:rsid w:val="009F6091"/>
    <w:rsid w:val="00A010E6"/>
    <w:rsid w:val="00A0590C"/>
    <w:rsid w:val="00A06198"/>
    <w:rsid w:val="00A105CE"/>
    <w:rsid w:val="00A15A75"/>
    <w:rsid w:val="00A17AC4"/>
    <w:rsid w:val="00A25C7D"/>
    <w:rsid w:val="00A41B09"/>
    <w:rsid w:val="00A43951"/>
    <w:rsid w:val="00A44060"/>
    <w:rsid w:val="00A53DFA"/>
    <w:rsid w:val="00A60569"/>
    <w:rsid w:val="00A61516"/>
    <w:rsid w:val="00A61FF0"/>
    <w:rsid w:val="00A6210B"/>
    <w:rsid w:val="00A65DE5"/>
    <w:rsid w:val="00A678FA"/>
    <w:rsid w:val="00A71335"/>
    <w:rsid w:val="00A733CE"/>
    <w:rsid w:val="00A772E3"/>
    <w:rsid w:val="00A7736A"/>
    <w:rsid w:val="00A805D4"/>
    <w:rsid w:val="00A8628B"/>
    <w:rsid w:val="00A90C60"/>
    <w:rsid w:val="00A91848"/>
    <w:rsid w:val="00A975ED"/>
    <w:rsid w:val="00AA2D99"/>
    <w:rsid w:val="00AA77B6"/>
    <w:rsid w:val="00AB6D85"/>
    <w:rsid w:val="00AB6F93"/>
    <w:rsid w:val="00AD027C"/>
    <w:rsid w:val="00AD6A06"/>
    <w:rsid w:val="00AE1642"/>
    <w:rsid w:val="00AE190B"/>
    <w:rsid w:val="00AE2AB4"/>
    <w:rsid w:val="00AF542A"/>
    <w:rsid w:val="00AF6F14"/>
    <w:rsid w:val="00B02062"/>
    <w:rsid w:val="00B03CE1"/>
    <w:rsid w:val="00B21F2B"/>
    <w:rsid w:val="00B27F4E"/>
    <w:rsid w:val="00B30A21"/>
    <w:rsid w:val="00B33186"/>
    <w:rsid w:val="00B337F2"/>
    <w:rsid w:val="00B35B8A"/>
    <w:rsid w:val="00B374FE"/>
    <w:rsid w:val="00B41927"/>
    <w:rsid w:val="00B469B5"/>
    <w:rsid w:val="00B510CD"/>
    <w:rsid w:val="00B5159B"/>
    <w:rsid w:val="00B52272"/>
    <w:rsid w:val="00B5369D"/>
    <w:rsid w:val="00B5375B"/>
    <w:rsid w:val="00B5638E"/>
    <w:rsid w:val="00B57CDE"/>
    <w:rsid w:val="00B60189"/>
    <w:rsid w:val="00B727E3"/>
    <w:rsid w:val="00B863D1"/>
    <w:rsid w:val="00B86B9D"/>
    <w:rsid w:val="00B86E57"/>
    <w:rsid w:val="00B91088"/>
    <w:rsid w:val="00B95A4A"/>
    <w:rsid w:val="00B97E24"/>
    <w:rsid w:val="00B97F79"/>
    <w:rsid w:val="00BB1005"/>
    <w:rsid w:val="00BB1EFB"/>
    <w:rsid w:val="00BC11C6"/>
    <w:rsid w:val="00BD3CB5"/>
    <w:rsid w:val="00BD512F"/>
    <w:rsid w:val="00BD5451"/>
    <w:rsid w:val="00BD567E"/>
    <w:rsid w:val="00BE1F9B"/>
    <w:rsid w:val="00BE20DF"/>
    <w:rsid w:val="00BE37D1"/>
    <w:rsid w:val="00C0303A"/>
    <w:rsid w:val="00C0770F"/>
    <w:rsid w:val="00C11711"/>
    <w:rsid w:val="00C12399"/>
    <w:rsid w:val="00C1269D"/>
    <w:rsid w:val="00C13046"/>
    <w:rsid w:val="00C141ED"/>
    <w:rsid w:val="00C15821"/>
    <w:rsid w:val="00C173F2"/>
    <w:rsid w:val="00C212D9"/>
    <w:rsid w:val="00C21DCE"/>
    <w:rsid w:val="00C24823"/>
    <w:rsid w:val="00C3352D"/>
    <w:rsid w:val="00C34530"/>
    <w:rsid w:val="00C405DA"/>
    <w:rsid w:val="00C437FE"/>
    <w:rsid w:val="00C45E9F"/>
    <w:rsid w:val="00C464D3"/>
    <w:rsid w:val="00C477FF"/>
    <w:rsid w:val="00C50AB0"/>
    <w:rsid w:val="00C70256"/>
    <w:rsid w:val="00C7078F"/>
    <w:rsid w:val="00C728C6"/>
    <w:rsid w:val="00C75B49"/>
    <w:rsid w:val="00C7755F"/>
    <w:rsid w:val="00C804BA"/>
    <w:rsid w:val="00C80AC7"/>
    <w:rsid w:val="00C95CF5"/>
    <w:rsid w:val="00CA1522"/>
    <w:rsid w:val="00CA34F9"/>
    <w:rsid w:val="00CA36B8"/>
    <w:rsid w:val="00CA4B5E"/>
    <w:rsid w:val="00CB2569"/>
    <w:rsid w:val="00CB41F7"/>
    <w:rsid w:val="00CC1152"/>
    <w:rsid w:val="00CC428B"/>
    <w:rsid w:val="00CC52D2"/>
    <w:rsid w:val="00CE7BED"/>
    <w:rsid w:val="00CF3D45"/>
    <w:rsid w:val="00CF422F"/>
    <w:rsid w:val="00CF5BBF"/>
    <w:rsid w:val="00CF5DE8"/>
    <w:rsid w:val="00CF7D1B"/>
    <w:rsid w:val="00D009A8"/>
    <w:rsid w:val="00D0277B"/>
    <w:rsid w:val="00D03C47"/>
    <w:rsid w:val="00D05758"/>
    <w:rsid w:val="00D07A19"/>
    <w:rsid w:val="00D126B3"/>
    <w:rsid w:val="00D14D19"/>
    <w:rsid w:val="00D168A2"/>
    <w:rsid w:val="00D2235E"/>
    <w:rsid w:val="00D26793"/>
    <w:rsid w:val="00D3014C"/>
    <w:rsid w:val="00D45367"/>
    <w:rsid w:val="00D45EED"/>
    <w:rsid w:val="00D51D6C"/>
    <w:rsid w:val="00D54850"/>
    <w:rsid w:val="00D55F1D"/>
    <w:rsid w:val="00D60516"/>
    <w:rsid w:val="00D62913"/>
    <w:rsid w:val="00D716F6"/>
    <w:rsid w:val="00D7170A"/>
    <w:rsid w:val="00D80F13"/>
    <w:rsid w:val="00D845D4"/>
    <w:rsid w:val="00D84E1B"/>
    <w:rsid w:val="00D87620"/>
    <w:rsid w:val="00D92777"/>
    <w:rsid w:val="00D946A7"/>
    <w:rsid w:val="00D9563A"/>
    <w:rsid w:val="00D95AE9"/>
    <w:rsid w:val="00D9606B"/>
    <w:rsid w:val="00DA17A3"/>
    <w:rsid w:val="00DA6FAF"/>
    <w:rsid w:val="00DA7C2F"/>
    <w:rsid w:val="00DB2CF0"/>
    <w:rsid w:val="00DB5B15"/>
    <w:rsid w:val="00DC7401"/>
    <w:rsid w:val="00DD46B2"/>
    <w:rsid w:val="00DE016A"/>
    <w:rsid w:val="00DE5B2C"/>
    <w:rsid w:val="00DF2C2E"/>
    <w:rsid w:val="00DF4937"/>
    <w:rsid w:val="00DF7E90"/>
    <w:rsid w:val="00E03C1B"/>
    <w:rsid w:val="00E0566E"/>
    <w:rsid w:val="00E139E9"/>
    <w:rsid w:val="00E159DD"/>
    <w:rsid w:val="00E17F44"/>
    <w:rsid w:val="00E22718"/>
    <w:rsid w:val="00E3160F"/>
    <w:rsid w:val="00E33CA5"/>
    <w:rsid w:val="00E34F5F"/>
    <w:rsid w:val="00E35486"/>
    <w:rsid w:val="00E425C5"/>
    <w:rsid w:val="00E47E10"/>
    <w:rsid w:val="00E47F17"/>
    <w:rsid w:val="00E503CD"/>
    <w:rsid w:val="00E51AF1"/>
    <w:rsid w:val="00E52B95"/>
    <w:rsid w:val="00E65A7A"/>
    <w:rsid w:val="00E663AA"/>
    <w:rsid w:val="00E72665"/>
    <w:rsid w:val="00E77C0B"/>
    <w:rsid w:val="00E831E3"/>
    <w:rsid w:val="00E910D3"/>
    <w:rsid w:val="00E95470"/>
    <w:rsid w:val="00EA6981"/>
    <w:rsid w:val="00EB778B"/>
    <w:rsid w:val="00EB794F"/>
    <w:rsid w:val="00ED0B7A"/>
    <w:rsid w:val="00ED3DB7"/>
    <w:rsid w:val="00EE1A97"/>
    <w:rsid w:val="00EE275F"/>
    <w:rsid w:val="00EE4F7D"/>
    <w:rsid w:val="00EE5794"/>
    <w:rsid w:val="00EE603A"/>
    <w:rsid w:val="00EF00D2"/>
    <w:rsid w:val="00EF5004"/>
    <w:rsid w:val="00EF6CBD"/>
    <w:rsid w:val="00F0087C"/>
    <w:rsid w:val="00F11E40"/>
    <w:rsid w:val="00F24C3E"/>
    <w:rsid w:val="00F36E39"/>
    <w:rsid w:val="00F53132"/>
    <w:rsid w:val="00F53EF9"/>
    <w:rsid w:val="00F561B4"/>
    <w:rsid w:val="00F565FD"/>
    <w:rsid w:val="00F6222B"/>
    <w:rsid w:val="00F66210"/>
    <w:rsid w:val="00F70B4C"/>
    <w:rsid w:val="00F74E04"/>
    <w:rsid w:val="00F76615"/>
    <w:rsid w:val="00F7669F"/>
    <w:rsid w:val="00F830A6"/>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5.emf"/><Relationship Id="rId26"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wmf"/><Relationship Id="rId25"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7.xml"/><Relationship Id="rId2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7"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0"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D5FBD-B178-4866-AD25-F29D0912F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4ABF0385.dotm</Template>
  <TotalTime>0</TotalTime>
  <Pages>3</Pages>
  <Words>4707</Words>
  <Characters>26834</Characters>
  <Application>Microsoft Office Word</Application>
  <DocSecurity>6</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31479</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2020-06-26T01:52:00Z</dcterms:created>
  <dcterms:modified xsi:type="dcterms:W3CDTF">2020-06-26T01:52:00Z</dcterms:modified>
</cp:coreProperties>
</file>