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F41847" w:rsidRDefault="00B801AC" w:rsidP="00FE638D">
      <w:pPr>
        <w:pStyle w:val="a9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10AB43" wp14:editId="3C86E941">
            <wp:simplePos x="0" y="0"/>
            <wp:positionH relativeFrom="column">
              <wp:posOffset>-468923</wp:posOffset>
            </wp:positionH>
            <wp:positionV relativeFrom="paragraph">
              <wp:posOffset>-480646</wp:posOffset>
            </wp:positionV>
            <wp:extent cx="3230099" cy="4607169"/>
            <wp:effectExtent l="0" t="0" r="8890" b="3175"/>
            <wp:wrapNone/>
            <wp:docPr id="4" name="図 4" descr="K:\生涯学習センター\振興課　【平成31年度】\04_モデル事業\01_家庭教育支援\01 「遊び 学び 育つひろしまっ子！」推進プラン\01 教材開発懇談会\教材（完成）\子供の生活編\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子供の生活編\ko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00" cy="46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B801A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022B0BF" wp14:editId="4DE33FB7">
            <wp:simplePos x="0" y="0"/>
            <wp:positionH relativeFrom="column">
              <wp:posOffset>-443865</wp:posOffset>
            </wp:positionH>
            <wp:positionV relativeFrom="paragraph">
              <wp:posOffset>-433363</wp:posOffset>
            </wp:positionV>
            <wp:extent cx="3221555" cy="4607170"/>
            <wp:effectExtent l="0" t="0" r="0" b="3175"/>
            <wp:wrapNone/>
            <wp:docPr id="7" name="図 7" descr="K:\生涯学習センター\振興課　【平成31年度】\04_モデル事業\01_家庭教育支援\01 「遊び 学び 育つひろしまっ子！」推進プラン\01 教材開発懇談会\教材（完成）\子供の生活編\k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01 教材開発懇談会\教材（完成）\子供の生活編\ko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55" cy="46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B801A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2613FE" wp14:editId="14D9AEE0">
            <wp:simplePos x="0" y="0"/>
            <wp:positionH relativeFrom="column">
              <wp:posOffset>-444500</wp:posOffset>
            </wp:positionH>
            <wp:positionV relativeFrom="paragraph">
              <wp:posOffset>-444842</wp:posOffset>
            </wp:positionV>
            <wp:extent cx="3225220" cy="4595446"/>
            <wp:effectExtent l="0" t="0" r="0" b="0"/>
            <wp:wrapNone/>
            <wp:docPr id="8" name="図 8" descr="K:\生涯学習センター\振興課　【平成31年度】\04_モデル事業\01_家庭教育支援\01 「遊び 学び 育つひろしまっ子！」推進プラン\01 教材開発懇談会\教材（完成）\子供の生活編\k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01 教材開発懇談会\教材（完成）\子供の生活編\ko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20" cy="45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FE638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-455588</wp:posOffset>
            </wp:positionH>
            <wp:positionV relativeFrom="paragraph">
              <wp:posOffset>-444500</wp:posOffset>
            </wp:positionV>
            <wp:extent cx="3208422" cy="4572000"/>
            <wp:effectExtent l="0" t="0" r="0" b="0"/>
            <wp:wrapNone/>
            <wp:docPr id="1" name="図 1" descr="K:\生涯学習センター\振興課　【平成31年度】\04_モデル事業\01_家庭教育支援\01 「遊び 学び 育つひろしまっ子！」推進プラン\01 教材開発懇談会\教材（完成）\子供の生活編\k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子供の生活編\ko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B801A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-456858</wp:posOffset>
            </wp:positionV>
            <wp:extent cx="3188677" cy="4560151"/>
            <wp:effectExtent l="0" t="0" r="0" b="0"/>
            <wp:wrapNone/>
            <wp:docPr id="11" name="図 11" descr="K:\生涯学習センター\振興課　【平成31年度】\04_モデル事業\01_家庭教育支援\01 「遊び 学び 育つひろしまっ子！」推進プラン\01 教材開発懇談会\教材（完成）\子供の生活編\ko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生涯学習センター\振興課　【平成31年度】\04_モデル事業\01_家庭教育支援\01 「遊び 学び 育つひろしまっ子！」推進プラン\01 教材開発懇談会\教材（完成）\子供の生活編\ko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77" cy="45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B801A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23634E0" wp14:editId="74972973">
            <wp:simplePos x="0" y="0"/>
            <wp:positionH relativeFrom="column">
              <wp:posOffset>-444500</wp:posOffset>
            </wp:positionH>
            <wp:positionV relativeFrom="paragraph">
              <wp:posOffset>-444842</wp:posOffset>
            </wp:positionV>
            <wp:extent cx="3197563" cy="4572000"/>
            <wp:effectExtent l="0" t="0" r="3175" b="0"/>
            <wp:wrapNone/>
            <wp:docPr id="12" name="図 12" descr="K:\生涯学習センター\振興課　【平成31年度】\04_モデル事業\01_家庭教育支援\01 「遊び 学び 育つひろしまっ子！」推進プラン\01 教材開発懇談会\教材（完成）\子供の生活編\ko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生涯学習センター\振興課　【平成31年度】\04_モデル事業\01_家庭教育支援\01 「遊び 学び 育つひろしまっ子！」推進プラン\01 教材開発懇談会\教材（完成）\子供の生活編\ko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6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F41847" w:rsidRDefault="00F41847"/>
    <w:p w:rsidR="00552F22" w:rsidRDefault="00B801A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-456223</wp:posOffset>
            </wp:positionH>
            <wp:positionV relativeFrom="paragraph">
              <wp:posOffset>-456565</wp:posOffset>
            </wp:positionV>
            <wp:extent cx="3221880" cy="4595446"/>
            <wp:effectExtent l="0" t="0" r="0" b="0"/>
            <wp:wrapNone/>
            <wp:docPr id="13" name="図 13" descr="K:\生涯学習センター\振興課　【平成31年度】\04_モデル事業\01_家庭教育支援\01 「遊び 学び 育つひろしまっ子！」推進プラン\01 教材開発懇談会\教材（完成）\表紙\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　【平成31年度】\04_モデル事業\01_家庭教育支援\01 「遊び 学び 育つひろしまっ子！」推進プラン\01 教材開発懇談会\教材（完成）\表紙\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0" cy="45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F22" w:rsidSect="00DD6D80">
      <w:pgSz w:w="5046" w:h="7201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FE8" w:rsidRDefault="00F10FE8" w:rsidP="007C5F10">
      <w:r>
        <w:separator/>
      </w:r>
    </w:p>
  </w:endnote>
  <w:endnote w:type="continuationSeparator" w:id="0">
    <w:p w:rsidR="00F10FE8" w:rsidRDefault="00F10FE8" w:rsidP="007C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FE8" w:rsidRDefault="00F10FE8" w:rsidP="007C5F10">
      <w:r>
        <w:separator/>
      </w:r>
    </w:p>
  </w:footnote>
  <w:footnote w:type="continuationSeparator" w:id="0">
    <w:p w:rsidR="00F10FE8" w:rsidRDefault="00F10FE8" w:rsidP="007C5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fc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47"/>
    <w:rsid w:val="00024D82"/>
    <w:rsid w:val="00047785"/>
    <w:rsid w:val="00266163"/>
    <w:rsid w:val="004927EA"/>
    <w:rsid w:val="004A4D0F"/>
    <w:rsid w:val="004F005F"/>
    <w:rsid w:val="00552F22"/>
    <w:rsid w:val="0068200A"/>
    <w:rsid w:val="006848B6"/>
    <w:rsid w:val="006850AE"/>
    <w:rsid w:val="007C5F10"/>
    <w:rsid w:val="00877411"/>
    <w:rsid w:val="008E67C4"/>
    <w:rsid w:val="0092478D"/>
    <w:rsid w:val="00B1526F"/>
    <w:rsid w:val="00B27237"/>
    <w:rsid w:val="00B801AC"/>
    <w:rsid w:val="00C25527"/>
    <w:rsid w:val="00D57BFC"/>
    <w:rsid w:val="00DA65D0"/>
    <w:rsid w:val="00DD6D80"/>
    <w:rsid w:val="00EC5E6E"/>
    <w:rsid w:val="00F10A30"/>
    <w:rsid w:val="00F10FE8"/>
    <w:rsid w:val="00F41847"/>
    <w:rsid w:val="00F855FC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18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5F10"/>
  </w:style>
  <w:style w:type="paragraph" w:styleId="a7">
    <w:name w:val="footer"/>
    <w:basedOn w:val="a"/>
    <w:link w:val="a8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5F10"/>
  </w:style>
  <w:style w:type="paragraph" w:styleId="a9">
    <w:name w:val="No Spacing"/>
    <w:uiPriority w:val="1"/>
    <w:qFormat/>
    <w:rsid w:val="00FE638D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18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5F10"/>
  </w:style>
  <w:style w:type="paragraph" w:styleId="a7">
    <w:name w:val="footer"/>
    <w:basedOn w:val="a"/>
    <w:link w:val="a8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5F10"/>
  </w:style>
  <w:style w:type="paragraph" w:styleId="a9">
    <w:name w:val="No Spacing"/>
    <w:uiPriority w:val="1"/>
    <w:qFormat/>
    <w:rsid w:val="00FE638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D9981-9705-4311-9DD5-90C2541A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99973FE3.dotm</Template>
  <TotalTime>367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16</cp:revision>
  <cp:lastPrinted>2020-03-13T08:10:00Z</cp:lastPrinted>
  <dcterms:created xsi:type="dcterms:W3CDTF">2019-10-17T04:49:00Z</dcterms:created>
  <dcterms:modified xsi:type="dcterms:W3CDTF">2020-03-16T02:53:00Z</dcterms:modified>
</cp:coreProperties>
</file>