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010" w:rsidRDefault="0050264F">
      <w:r>
        <w:rPr>
          <w:noProof/>
        </w:rPr>
        <w:drawing>
          <wp:anchor distT="0" distB="0" distL="114300" distR="114300" simplePos="0" relativeHeight="251659264" behindDoc="0" locked="0" layoutInCell="1" allowOverlap="1" wp14:anchorId="1F146965" wp14:editId="6D1BFE50">
            <wp:simplePos x="0" y="0"/>
            <wp:positionH relativeFrom="column">
              <wp:posOffset>-146685</wp:posOffset>
            </wp:positionH>
            <wp:positionV relativeFrom="paragraph">
              <wp:posOffset>-193675</wp:posOffset>
            </wp:positionV>
            <wp:extent cx="3192145" cy="4538980"/>
            <wp:effectExtent l="0" t="0" r="8255" b="0"/>
            <wp:wrapNone/>
            <wp:docPr id="1" name="図 1" descr="K:\生涯学習センター\振興課　【平成31年度】\04_モデル事業\01_家庭教育支援\01 「遊び 学び 育つひろしまっ子！」推進プラン\01 教材開発懇談会\教材（完成）\表紙\03 子供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3 子供の生活編（表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47CC660" wp14:editId="01D337E8">
            <wp:simplePos x="0" y="0"/>
            <wp:positionH relativeFrom="column">
              <wp:posOffset>3244215</wp:posOffset>
            </wp:positionH>
            <wp:positionV relativeFrom="paragraph">
              <wp:posOffset>-196215</wp:posOffset>
            </wp:positionV>
            <wp:extent cx="3192145" cy="4538980"/>
            <wp:effectExtent l="0" t="0" r="8255" b="0"/>
            <wp:wrapNone/>
            <wp:docPr id="10" name="図 10" descr="K:\生涯学習センター\振興課　【平成31年度】\04_モデル事業\01_家庭教育支援\01 「遊び 学び 育つひろしまっ子！」推進プラン\01 教材開発懇談会\教材（完成）\表紙\03 子供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3 子供の生活編（表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50264F">
      <w:r>
        <w:rPr>
          <w:noProof/>
        </w:rPr>
        <w:drawing>
          <wp:anchor distT="0" distB="0" distL="114300" distR="114300" simplePos="0" relativeHeight="251666432" behindDoc="0" locked="0" layoutInCell="1" allowOverlap="1" wp14:anchorId="0BF7E856" wp14:editId="4098EC35">
            <wp:simplePos x="0" y="0"/>
            <wp:positionH relativeFrom="column">
              <wp:posOffset>3289300</wp:posOffset>
            </wp:positionH>
            <wp:positionV relativeFrom="paragraph">
              <wp:posOffset>-1270</wp:posOffset>
            </wp:positionV>
            <wp:extent cx="3192145" cy="4538980"/>
            <wp:effectExtent l="0" t="0" r="8255" b="0"/>
            <wp:wrapNone/>
            <wp:docPr id="8" name="図 8" descr="K:\生涯学習センター\振興課　【平成31年度】\04_モデル事業\01_家庭教育支援\01 「遊び 学び 育つひろしまっ子！」推進プラン\01 教材開発懇談会\教材（完成）\表紙\03 子供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3 子供の生活編（表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62E3406" wp14:editId="458EA25F">
            <wp:simplePos x="0" y="0"/>
            <wp:positionH relativeFrom="column">
              <wp:posOffset>-144145</wp:posOffset>
            </wp:positionH>
            <wp:positionV relativeFrom="paragraph">
              <wp:posOffset>1270</wp:posOffset>
            </wp:positionV>
            <wp:extent cx="3192145" cy="4538980"/>
            <wp:effectExtent l="0" t="0" r="8255" b="0"/>
            <wp:wrapNone/>
            <wp:docPr id="9" name="図 9" descr="K:\生涯学習センター\振興課　【平成31年度】\04_モデル事業\01_家庭教育支援\01 「遊び 学び 育つひろしまっ子！」推進プラン\01 教材開発懇談会\教材（完成）\表紙\03 子供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3 子供の生活編（表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EC5C7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E7DB73A" wp14:editId="47EAFE7E">
            <wp:simplePos x="0" y="0"/>
            <wp:positionH relativeFrom="column">
              <wp:posOffset>3159760</wp:posOffset>
            </wp:positionH>
            <wp:positionV relativeFrom="paragraph">
              <wp:posOffset>-222885</wp:posOffset>
            </wp:positionV>
            <wp:extent cx="3192145" cy="4572000"/>
            <wp:effectExtent l="0" t="0" r="8255" b="0"/>
            <wp:wrapNone/>
            <wp:docPr id="4" name="図 4" descr="K:\生涯学習センター\振興課　【平成31年度】\04_モデル事業\01_家庭教育支援\01 「遊び 学び 育つひろしまっ子！」推進プラン\01 教材開発懇談会\教材（完成）\子供の生活編\k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生涯学習センター\振興課　【平成31年度】\04_モデル事業\01_家庭教育支援\01 「遊び 学び 育つひろしまっ子！」推進プラン\01 教材開発懇談会\教材（完成）\子供の生活編\ko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C0FD77" wp14:editId="36C8C015">
            <wp:simplePos x="0" y="0"/>
            <wp:positionH relativeFrom="column">
              <wp:posOffset>-250716</wp:posOffset>
            </wp:positionH>
            <wp:positionV relativeFrom="paragraph">
              <wp:posOffset>-243840</wp:posOffset>
            </wp:positionV>
            <wp:extent cx="3192145" cy="4555490"/>
            <wp:effectExtent l="0" t="0" r="8255" b="0"/>
            <wp:wrapNone/>
            <wp:docPr id="3" name="図 3" descr="K:\生涯学習センター\振興課　【平成31年度】\04_モデル事業\01_家庭教育支援\01 「遊び 学び 育つひろしまっ子！」推進プラン\01 教材開発懇談会\教材（完成）\子供の生活編\k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生涯学習センター\振興課　【平成31年度】\04_モデル事業\01_家庭教育支援\01 「遊び 学び 育つひろしまっ子！」推進プラン\01 教材開発懇談会\教材（完成）\子供の生活編\ko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50264F">
      <w:r>
        <w:rPr>
          <w:noProof/>
        </w:rPr>
        <w:drawing>
          <wp:anchor distT="0" distB="0" distL="114300" distR="114300" simplePos="0" relativeHeight="251661312" behindDoc="0" locked="0" layoutInCell="1" allowOverlap="1" wp14:anchorId="18E31031" wp14:editId="59F0E8B0">
            <wp:simplePos x="0" y="0"/>
            <wp:positionH relativeFrom="column">
              <wp:posOffset>-291662</wp:posOffset>
            </wp:positionH>
            <wp:positionV relativeFrom="paragraph">
              <wp:posOffset>212834</wp:posOffset>
            </wp:positionV>
            <wp:extent cx="3184634" cy="4477407"/>
            <wp:effectExtent l="0" t="0" r="0" b="0"/>
            <wp:wrapNone/>
            <wp:docPr id="5" name="図 5" descr="K:\生涯学習センター\振興課　【平成31年度】\04_モデル事業\01_家庭教育支援\01 「遊び 学び 育つひろしまっ子！」推進プラン\01 教材開発懇談会\教材（完成）\子供の生活編\ko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生涯学習センター\振興課　【平成31年度】\04_モデル事業\01_家庭教育支援\01 「遊び 学び 育つひろしまっ子！」推進プラン\01 教材開発懇談会\教材（完成）\子供の生活編\ko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8"/>
                    <a:stretch/>
                  </pic:blipFill>
                  <pic:spPr bwMode="auto">
                    <a:xfrm>
                      <a:off x="0" y="0"/>
                      <a:ext cx="3192145" cy="44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010" w:rsidRDefault="0050264F">
      <w:r>
        <w:rPr>
          <w:noProof/>
        </w:rPr>
        <w:drawing>
          <wp:anchor distT="0" distB="0" distL="114300" distR="114300" simplePos="0" relativeHeight="251660288" behindDoc="0" locked="0" layoutInCell="1" allowOverlap="1" wp14:anchorId="6AEC6112" wp14:editId="0954E508">
            <wp:simplePos x="0" y="0"/>
            <wp:positionH relativeFrom="column">
              <wp:posOffset>3287110</wp:posOffset>
            </wp:positionH>
            <wp:positionV relativeFrom="paragraph">
              <wp:posOffset>0</wp:posOffset>
            </wp:positionV>
            <wp:extent cx="3067290" cy="4556234"/>
            <wp:effectExtent l="0" t="0" r="0" b="0"/>
            <wp:wrapNone/>
            <wp:docPr id="6" name="図 6" descr="K:\生涯学習センター\振興課　【平成31年度】\04_モデル事業\01_家庭教育支援\01 「遊び 学び 育つひろしまっ子！」推進プラン\01 教材開発懇談会\教材（完成）\子供の生活編\ko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生涯学習センター\振興課　【平成31年度】\04_モデル事業\01_家庭教育支援\01 「遊び 学び 育つひろしまっ子！」推進プラン\01 教材開発懇談会\教材（完成）\子供の生活編\ko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/>
                    <a:stretch/>
                  </pic:blipFill>
                  <pic:spPr bwMode="auto">
                    <a:xfrm>
                      <a:off x="0" y="0"/>
                      <a:ext cx="3066789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EC5C7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B75209A" wp14:editId="77706459">
            <wp:simplePos x="0" y="0"/>
            <wp:positionH relativeFrom="column">
              <wp:posOffset>3246755</wp:posOffset>
            </wp:positionH>
            <wp:positionV relativeFrom="paragraph">
              <wp:posOffset>-213360</wp:posOffset>
            </wp:positionV>
            <wp:extent cx="3192145" cy="4538980"/>
            <wp:effectExtent l="0" t="0" r="8255" b="0"/>
            <wp:wrapNone/>
            <wp:docPr id="11" name="図 11" descr="K:\生涯学習センター\振興課　【平成31年度】\04_モデル事業\01_家庭教育支援\01 「遊び 学び 育つひろしまっ子！」推進プラン\01 教材開発懇談会\教材（完成）\表紙\03 子供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3 子供の生活編（表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A096C28" wp14:editId="56873124">
            <wp:simplePos x="0" y="0"/>
            <wp:positionH relativeFrom="column">
              <wp:posOffset>-82550</wp:posOffset>
            </wp:positionH>
            <wp:positionV relativeFrom="paragraph">
              <wp:posOffset>-213360</wp:posOffset>
            </wp:positionV>
            <wp:extent cx="3192145" cy="4538980"/>
            <wp:effectExtent l="0" t="0" r="8255" b="0"/>
            <wp:wrapNone/>
            <wp:docPr id="12" name="図 12" descr="K:\生涯学習センター\振興課　【平成31年度】\04_モデル事業\01_家庭教育支援\01 「遊び 学び 育つひろしまっ子！」推進プラン\01 教材開発懇談会\教材（完成）\表紙\03 子供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3 子供の生活編（表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AA0010" w:rsidRDefault="00AA0010"/>
    <w:p w:rsidR="00FB3769" w:rsidRDefault="00FB3769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>
      <w:bookmarkStart w:id="0" w:name="_GoBack"/>
      <w:bookmarkEnd w:id="0"/>
    </w:p>
    <w:p w:rsidR="0050264F" w:rsidRDefault="0050264F"/>
    <w:p w:rsidR="0050264F" w:rsidRDefault="0050264F"/>
    <w:p w:rsidR="0050264F" w:rsidRDefault="0050264F"/>
    <w:p w:rsidR="0050264F" w:rsidRDefault="005026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F7938B9" wp14:editId="68820784">
            <wp:simplePos x="0" y="0"/>
            <wp:positionH relativeFrom="column">
              <wp:posOffset>3113405</wp:posOffset>
            </wp:positionH>
            <wp:positionV relativeFrom="paragraph">
              <wp:posOffset>-202565</wp:posOffset>
            </wp:positionV>
            <wp:extent cx="3192145" cy="4572000"/>
            <wp:effectExtent l="0" t="0" r="8255" b="0"/>
            <wp:wrapNone/>
            <wp:docPr id="2" name="図 2" descr="K:\生涯学習センター\振興課　【平成31年度】\04_モデル事業\01_家庭教育支援\01 「遊び 学び 育つひろしまっ子！」推進プラン\01 教材開発懇談会\教材（完成）\子供の生活編\ko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　【平成31年度】\04_モデル事業\01_家庭教育支援\01 「遊び 学び 育つひろしまっ子！」推進プラン\01 教材開発懇談会\教材（完成）\子供の生活編\ko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857E7AA" wp14:editId="7F5F20C6">
            <wp:simplePos x="0" y="0"/>
            <wp:positionH relativeFrom="column">
              <wp:posOffset>-216535</wp:posOffset>
            </wp:positionH>
            <wp:positionV relativeFrom="paragraph">
              <wp:posOffset>-195580</wp:posOffset>
            </wp:positionV>
            <wp:extent cx="3192145" cy="4555490"/>
            <wp:effectExtent l="0" t="0" r="8255" b="0"/>
            <wp:wrapNone/>
            <wp:docPr id="7" name="図 7" descr="K:\生涯学習センター\振興課　【平成31年度】\04_モデル事業\01_家庭教育支援\01 「遊び 学び 育つひろしまっ子！」推進プラン\01 教材開発懇談会\教材（完成）\子供の生活編\ko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生涯学習センター\振興課　【平成31年度】\04_モデル事業\01_家庭教育支援\01 「遊び 学び 育つひろしまっ子！」推進プラン\01 教材開発懇談会\教材（完成）\子供の生活編\ko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p w:rsidR="0050264F" w:rsidRDefault="0050264F"/>
    <w:sectPr w:rsidR="0050264F" w:rsidSect="0050264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1E8" w:rsidRDefault="00D631E8" w:rsidP="00D631E8">
      <w:r>
        <w:separator/>
      </w:r>
    </w:p>
  </w:endnote>
  <w:endnote w:type="continuationSeparator" w:id="0">
    <w:p w:rsidR="00D631E8" w:rsidRDefault="00D631E8" w:rsidP="00D63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1E8" w:rsidRDefault="00D631E8" w:rsidP="00D631E8">
      <w:r>
        <w:separator/>
      </w:r>
    </w:p>
  </w:footnote>
  <w:footnote w:type="continuationSeparator" w:id="0">
    <w:p w:rsidR="00D631E8" w:rsidRDefault="00D631E8" w:rsidP="00D631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010"/>
    <w:rsid w:val="0050264F"/>
    <w:rsid w:val="00AA0010"/>
    <w:rsid w:val="00B52882"/>
    <w:rsid w:val="00D631E8"/>
    <w:rsid w:val="00EC5C79"/>
    <w:rsid w:val="00FB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0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00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31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631E8"/>
  </w:style>
  <w:style w:type="paragraph" w:styleId="a7">
    <w:name w:val="footer"/>
    <w:basedOn w:val="a"/>
    <w:link w:val="a8"/>
    <w:uiPriority w:val="99"/>
    <w:unhideWhenUsed/>
    <w:rsid w:val="00D631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631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0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00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31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631E8"/>
  </w:style>
  <w:style w:type="paragraph" w:styleId="a7">
    <w:name w:val="footer"/>
    <w:basedOn w:val="a"/>
    <w:link w:val="a8"/>
    <w:uiPriority w:val="99"/>
    <w:unhideWhenUsed/>
    <w:rsid w:val="00D631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63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CEB32199.dotm</Template>
  <TotalTime>19</TotalTime>
  <Pages>4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広島県庁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5</cp:revision>
  <cp:lastPrinted>2020-03-25T07:05:00Z</cp:lastPrinted>
  <dcterms:created xsi:type="dcterms:W3CDTF">2020-03-17T05:27:00Z</dcterms:created>
  <dcterms:modified xsi:type="dcterms:W3CDTF">2020-03-25T07:06:00Z</dcterms:modified>
</cp:coreProperties>
</file>