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F41847" w:rsidRDefault="00047785">
      <w:r>
        <w:rPr>
          <w:noProof/>
        </w:rPr>
        <w:drawing>
          <wp:anchor distT="0" distB="0" distL="114300" distR="114300" simplePos="0" relativeHeight="251658240" behindDoc="0" locked="0" layoutInCell="1" allowOverlap="1" wp14:anchorId="0F32D8AB" wp14:editId="2CAED4D1">
            <wp:simplePos x="0" y="0"/>
            <wp:positionH relativeFrom="column">
              <wp:posOffset>-445135</wp:posOffset>
            </wp:positionH>
            <wp:positionV relativeFrom="paragraph">
              <wp:posOffset>-487680</wp:posOffset>
            </wp:positionV>
            <wp:extent cx="3235325" cy="4625975"/>
            <wp:effectExtent l="0" t="0" r="3175" b="3175"/>
            <wp:wrapNone/>
            <wp:docPr id="1" name="図 1" descr="K:\生涯学習センター\振興課　【平成31年度】\04_モデル事業\01_家庭教育支援\01 「遊び 学び 育つひろしまっ子！」推進プラン\01 教材開発懇談会\教材（完成）\親編\oy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親編\oya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A270E59" wp14:editId="575E3D8E">
            <wp:simplePos x="0" y="0"/>
            <wp:positionH relativeFrom="column">
              <wp:posOffset>-457200</wp:posOffset>
            </wp:positionH>
            <wp:positionV relativeFrom="paragraph">
              <wp:posOffset>-456565</wp:posOffset>
            </wp:positionV>
            <wp:extent cx="3188970" cy="4572000"/>
            <wp:effectExtent l="0" t="0" r="0" b="0"/>
            <wp:wrapNone/>
            <wp:docPr id="2" name="図 2" descr="K:\生涯学習センター\振興課　【平成31年度】\04_モデル事業\01_家庭教育支援\01 「遊び 学び 育つひろしまっ子！」推進プラン\01 教材開発懇談会\教材（完成）\親編\oy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生涯学習センター\振興課　【平成31年度】\04_モデル事業\01_家庭教育支援\01 「遊び 学び 育つひろしまっ子！」推進プラン\01 教材開発懇談会\教材（完成）\親編\oya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6C4687" wp14:editId="35DA8FFF">
            <wp:simplePos x="0" y="0"/>
            <wp:positionH relativeFrom="column">
              <wp:posOffset>-491490</wp:posOffset>
            </wp:positionH>
            <wp:positionV relativeFrom="paragraph">
              <wp:posOffset>-491490</wp:posOffset>
            </wp:positionV>
            <wp:extent cx="3258820" cy="4643755"/>
            <wp:effectExtent l="0" t="0" r="0" b="4445"/>
            <wp:wrapNone/>
            <wp:docPr id="5" name="図 5" descr="K:\生涯学習センター\振興課　【平成31年度】\04_モデル事業\01_家庭教育支援\01 「遊び 学び 育つひろしまっ子！」推進プラン\01 教材開発懇談会\教材（完成）\親編\oy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生涯学習センター\振興課　【平成31年度】\04_モデル事業\01_家庭教育支援\01 「遊び 学び 育つひろしまっ子！」推進プラン\01 教材開発懇談会\教材（完成）\親編\oya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D2F325" wp14:editId="63C68D2F">
            <wp:simplePos x="0" y="0"/>
            <wp:positionH relativeFrom="column">
              <wp:posOffset>-445135</wp:posOffset>
            </wp:positionH>
            <wp:positionV relativeFrom="paragraph">
              <wp:posOffset>-444647</wp:posOffset>
            </wp:positionV>
            <wp:extent cx="3211830" cy="4592320"/>
            <wp:effectExtent l="0" t="0" r="7620" b="0"/>
            <wp:wrapNone/>
            <wp:docPr id="6" name="図 6" descr="K:\生涯学習センター\振興課　【平成31年度】\04_モデル事業\01_家庭教育支援\01 「遊び 学び 育つひろしまっ子！」推進プラン\01 教材開発懇談会\教材（完成）\親編\oy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生涯学習センター\振興課　【平成31年度】\04_モデル事業\01_家庭教育支援\01 「遊び 学び 育つひろしまっ子！」推進プラン\01 教材開発懇談会\教材（完成）\親編\oya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45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3232D7F" wp14:editId="079550C9">
            <wp:simplePos x="0" y="0"/>
            <wp:positionH relativeFrom="column">
              <wp:posOffset>-445477</wp:posOffset>
            </wp:positionH>
            <wp:positionV relativeFrom="paragraph">
              <wp:posOffset>-445478</wp:posOffset>
            </wp:positionV>
            <wp:extent cx="3189364" cy="4560277"/>
            <wp:effectExtent l="0" t="0" r="0" b="0"/>
            <wp:wrapNone/>
            <wp:docPr id="9" name="図 9" descr="K:\生涯学習センター\振興課　【平成31年度】\04_モデル事業\01_家庭教育支援\01 「遊び 学び 育つひろしまっ子！」推進プラン\01 教材開発懇談会\教材（完成）\親編\oy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生涯学習センター\振興課　【平成31年度】\04_モデル事業\01_家庭教育支援\01 「遊び 学び 育つひろしまっ子！」推進プラン\01 教材開発懇談会\教材（完成）\親編\oya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0" cy="45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648D4DD" wp14:editId="331ACB59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3200400" cy="4576916"/>
            <wp:effectExtent l="0" t="0" r="0" b="0"/>
            <wp:wrapNone/>
            <wp:docPr id="10" name="図 10" descr="K:\生涯学習センター\振興課　【平成31年度】\04_モデル事業\01_家庭教育支援\01 「遊び 学び 育つひろしまっ子！」推進プラン\01 教材開発懇談会\教材（完成）\親編\oya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生涯学習センター\振興課　【平成31年度】\04_モデル事業\01_家庭教育支援\01 「遊び 学び 育つひろしまっ子！」推進プラン\01 教材開発懇談会\教材（完成）\親編\oya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34" cy="458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047785" w:rsidRDefault="00047785"/>
    <w:p w:rsidR="00F41847" w:rsidRDefault="00F41847">
      <w:pPr>
        <w:rPr>
          <w:rFonts w:hint="eastAsia"/>
        </w:rPr>
      </w:pPr>
    </w:p>
    <w:p w:rsidR="00552F22" w:rsidRDefault="00552F22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98DA34" wp14:editId="66F7C7AB">
            <wp:simplePos x="0" y="0"/>
            <wp:positionH relativeFrom="column">
              <wp:posOffset>-444793</wp:posOffset>
            </wp:positionH>
            <wp:positionV relativeFrom="paragraph">
              <wp:posOffset>-445135</wp:posOffset>
            </wp:positionV>
            <wp:extent cx="3176939" cy="4548554"/>
            <wp:effectExtent l="0" t="0" r="4445" b="4445"/>
            <wp:wrapNone/>
            <wp:docPr id="3" name="図 3" descr="K:\生涯学習センター\振興課　【平成31年度】\04_モデル事業\01_家庭教育支援\01 「遊び 学び 育つひろしまっ子！」推進プラン\01 教材開発懇談会\教材（完成）\表紙\親編（表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生涯学習センター\振興課　【平成31年度】\04_モデル事業\01_家庭教育支援\01 「遊び 学び 育つひろしまっ子！」推進プラン\01 教材開発懇談会\教材（完成）\表紙\親編（表）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39" cy="454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2F22" w:rsidSect="00DD6D80">
      <w:pgSz w:w="5046" w:h="7201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5FC" w:rsidRDefault="00F855FC" w:rsidP="007C5F10">
      <w:r>
        <w:separator/>
      </w:r>
    </w:p>
  </w:endnote>
  <w:endnote w:type="continuationSeparator" w:id="0">
    <w:p w:rsidR="00F855FC" w:rsidRDefault="00F855FC" w:rsidP="007C5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5FC" w:rsidRDefault="00F855FC" w:rsidP="007C5F10">
      <w:r>
        <w:separator/>
      </w:r>
    </w:p>
  </w:footnote>
  <w:footnote w:type="continuationSeparator" w:id="0">
    <w:p w:rsidR="00F855FC" w:rsidRDefault="00F855FC" w:rsidP="007C5F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c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847"/>
    <w:rsid w:val="00024D82"/>
    <w:rsid w:val="00047785"/>
    <w:rsid w:val="00266163"/>
    <w:rsid w:val="004927EA"/>
    <w:rsid w:val="004A4D0F"/>
    <w:rsid w:val="004F005F"/>
    <w:rsid w:val="00552F22"/>
    <w:rsid w:val="0068200A"/>
    <w:rsid w:val="006848B6"/>
    <w:rsid w:val="006850AE"/>
    <w:rsid w:val="007C5F10"/>
    <w:rsid w:val="00877411"/>
    <w:rsid w:val="008E67C4"/>
    <w:rsid w:val="0092478D"/>
    <w:rsid w:val="00B1526F"/>
    <w:rsid w:val="00B27237"/>
    <w:rsid w:val="00C25527"/>
    <w:rsid w:val="00D57BFC"/>
    <w:rsid w:val="00DA65D0"/>
    <w:rsid w:val="00DD6D80"/>
    <w:rsid w:val="00EC5E6E"/>
    <w:rsid w:val="00F10A30"/>
    <w:rsid w:val="00F41847"/>
    <w:rsid w:val="00F8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18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5F10"/>
  </w:style>
  <w:style w:type="paragraph" w:styleId="a7">
    <w:name w:val="footer"/>
    <w:basedOn w:val="a"/>
    <w:link w:val="a8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5F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8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184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C5F10"/>
  </w:style>
  <w:style w:type="paragraph" w:styleId="a7">
    <w:name w:val="footer"/>
    <w:basedOn w:val="a"/>
    <w:link w:val="a8"/>
    <w:uiPriority w:val="99"/>
    <w:unhideWhenUsed/>
    <w:rsid w:val="007C5F1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C5F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0E314-F822-45A9-96AC-A4CB8139B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3441507F.dotm</Template>
  <TotalTime>360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13</cp:revision>
  <cp:lastPrinted>2020-03-13T08:10:00Z</cp:lastPrinted>
  <dcterms:created xsi:type="dcterms:W3CDTF">2019-10-17T04:49:00Z</dcterms:created>
  <dcterms:modified xsi:type="dcterms:W3CDTF">2020-03-15T23:55:00Z</dcterms:modified>
</cp:coreProperties>
</file>