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E3083" w:rsidRDefault="003E3083" w:rsidP="003E3083">
      <w:pPr>
        <w:rPr>
          <w:rFonts w:ascii="ＭＳ ゴシック" w:eastAsia="ＭＳ ゴシック"/>
          <w:sz w:val="20"/>
        </w:rPr>
      </w:pPr>
      <w:r>
        <w:rPr>
          <w:rFonts w:ascii="ＭＳ ゴシック" w:eastAsia="ＭＳ ゴシック" w:hint="eastAsia"/>
          <w:noProof/>
          <w:sz w:val="20"/>
        </w:rPr>
        <mc:AlternateContent>
          <mc:Choice Requires="wpg">
            <w:drawing>
              <wp:anchor distT="0" distB="0" distL="114300" distR="114300" simplePos="0" relativeHeight="251721216" behindDoc="0" locked="0" layoutInCell="1" allowOverlap="1" wp14:anchorId="20FADD97" wp14:editId="53139E4E">
                <wp:simplePos x="0" y="0"/>
                <wp:positionH relativeFrom="column">
                  <wp:posOffset>-5934</wp:posOffset>
                </wp:positionH>
                <wp:positionV relativeFrom="line">
                  <wp:posOffset>-4533</wp:posOffset>
                </wp:positionV>
                <wp:extent cx="735965" cy="625475"/>
                <wp:effectExtent l="0" t="0" r="6985" b="3175"/>
                <wp:wrapNone/>
                <wp:docPr id="4" name="Group 4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25475"/>
                          <a:chOff x="1104" y="-275"/>
                          <a:chExt cx="1076" cy="985"/>
                        </a:xfrm>
                      </wpg:grpSpPr>
                      <wps:wsp>
                        <wps:cNvPr id="7" name="AutoShape 4999"/>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13" name="AutoShape 5000"/>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wps:txbx>
                        <wps:bodyPr rot="0" vert="horz" wrap="square" lIns="74295" tIns="9000" rIns="74295" bIns="889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FADD97" id="Group 4998" o:spid="_x0000_s1026" style="position:absolute;left:0;text-align:left;margin-left:-.45pt;margin-top:-.35pt;width:57.95pt;height:49.25pt;z-index:251721216;mso-position-vertical-relative:line"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">
                <v:roundrect id="AutoShape 4999" o:spid="_x0000_s1027" style="position:absolute;left:1104;top:-275;width:1076;height: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" fillcolor="#fcf" stroked="f" strokecolor="fuchsia" strokeweight="1.5pt">
                  <v:textbox inset="5.85pt,.7pt,5.85pt,.7pt"/>
                </v:roundrect>
                <v:roundrect id="AutoShape 5000" o:spid="_x0000_s1028" style="position:absolute;left:1166;top:-215;width:931;height:8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" stroked="f">
                  <v:stroke dashstyle="1 1" endcap="round"/>
                  <v:textbox inset="5.85pt,.25mm,5.85pt,.7pt">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v:textbox>
                </v:roundrect>
                <w10:wrap anchory="line"/>
              </v:group>
            </w:pict>
          </mc:Fallback>
        </mc:AlternateContent>
      </w:r>
      <w:r>
        <w:rPr>
          <w:rFonts w:ascii="ＭＳ ゴシック" w:eastAsia="ＭＳ ゴシック" w:hint="eastAsia"/>
          <w:noProof/>
          <w:sz w:val="20"/>
        </w:rPr>
        <mc:AlternateContent>
          <mc:Choice Requires="wps">
            <w:drawing>
              <wp:anchor distT="0" distB="0" distL="114300" distR="114300" simplePos="0" relativeHeight="251716096" behindDoc="0" locked="0" layoutInCell="1" allowOverlap="1" wp14:anchorId="1818E253" wp14:editId="0DAF3DEE">
                <wp:simplePos x="0" y="0"/>
                <wp:positionH relativeFrom="column">
                  <wp:posOffset>3949065</wp:posOffset>
                </wp:positionH>
                <wp:positionV relativeFrom="line">
                  <wp:posOffset>-11430</wp:posOffset>
                </wp:positionV>
                <wp:extent cx="2145665" cy="313055"/>
                <wp:effectExtent l="0" t="0" r="23495" b="10795"/>
                <wp:wrapNone/>
                <wp:docPr id="4930" name="Text Box 4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13055"/>
                        </a:xfrm>
                        <a:prstGeom prst="rect">
                          <a:avLst/>
                        </a:prstGeom>
                        <a:solidFill>
                          <a:srgbClr val="FFFFFF"/>
                        </a:solidFill>
                        <a:ln w="9525">
                          <a:solidFill>
                            <a:srgbClr val="000000"/>
                          </a:solidFill>
                          <a:miter lim="800000"/>
                          <a:headEnd/>
                          <a:tailEnd/>
                        </a:ln>
                      </wps:spPr>
                      <wps:txbx>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00B02F3F" w:rsidRPr="00B02F3F">
                              <w:rPr>
                                <w:rFonts w:ascii="HG丸ｺﾞｼｯｸM-PRO" w:eastAsia="HG丸ｺﾞｼｯｸM-PRO" w:hAnsi="HG丸ｺﾞｼｯｸM-PRO"/>
                                <w:sz w:val="24"/>
                                <w:szCs w:val="24"/>
                              </w:rPr>
                              <w:t>2019</w:t>
                            </w:r>
                            <w:r w:rsidRPr="00EA707A">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年　</w:t>
                            </w:r>
                            <w:r w:rsidR="00B02F3F">
                              <w:rPr>
                                <w:rFonts w:ascii="HG丸ｺﾞｼｯｸM-PRO" w:eastAsia="HG丸ｺﾞｼｯｸM-PRO" w:hAnsi="ＭＳ ゴシック" w:hint="eastAsia"/>
                                <w:sz w:val="22"/>
                                <w:szCs w:val="22"/>
                              </w:rPr>
                              <w:t>12</w:t>
                            </w:r>
                            <w:r w:rsidRPr="00EA707A">
                              <w:rPr>
                                <w:rFonts w:ascii="HG丸ｺﾞｼｯｸM-PRO" w:eastAsia="HG丸ｺﾞｼｯｸM-PRO" w:hAnsi="ＭＳ ゴシック" w:hint="eastAsia"/>
                                <w:sz w:val="22"/>
                                <w:szCs w:val="22"/>
                              </w:rPr>
                              <w:t xml:space="preserve">　月　</w:t>
                            </w:r>
                            <w:r w:rsidR="00B02F3F">
                              <w:rPr>
                                <w:rFonts w:ascii="HG丸ｺﾞｼｯｸM-PRO" w:eastAsia="HG丸ｺﾞｼｯｸM-PRO" w:hAnsi="ＭＳ ゴシック" w:hint="eastAsia"/>
                                <w:sz w:val="22"/>
                                <w:szCs w:val="22"/>
                              </w:rPr>
                              <w:t>18</w:t>
                            </w:r>
                            <w:r w:rsidRPr="00EA707A">
                              <w:rPr>
                                <w:rFonts w:ascii="HG丸ｺﾞｼｯｸM-PRO" w:eastAsia="HG丸ｺﾞｼｯｸM-PRO" w:hAnsi="ＭＳ ゴシック" w:hint="eastAsia"/>
                                <w:sz w:val="22"/>
                                <w:szCs w:val="22"/>
                              </w:rPr>
                              <w:t xml:space="preserve">　日（</w:t>
                            </w:r>
                            <w:r w:rsidR="00B02F3F">
                              <w:rPr>
                                <w:rFonts w:ascii="HG丸ｺﾞｼｯｸM-PRO" w:eastAsia="HG丸ｺﾞｼｯｸM-PRO" w:hAnsi="ＭＳ ゴシック" w:hint="eastAsia"/>
                                <w:sz w:val="22"/>
                                <w:szCs w:val="22"/>
                              </w:rPr>
                              <w:t>水</w:t>
                            </w:r>
                            <w:r w:rsidRPr="00EA707A">
                              <w:rPr>
                                <w:rFonts w:ascii="HG丸ｺﾞｼｯｸM-PRO" w:eastAsia="HG丸ｺﾞｼｯｸM-PRO" w:hAnsi="ＭＳ ゴシック" w:hint="eastAsia"/>
                                <w:sz w:val="22"/>
                                <w:szCs w:val="22"/>
                              </w:rPr>
                              <w:t>）</w:t>
                            </w:r>
                          </w:p>
                        </w:txbxContent>
                      </wps:txbx>
                      <wps:bodyPr rot="0" vert="horz" wrap="none" lIns="74295" tIns="9000" rIns="74295" bIns="8890" anchor="ctr"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18E253" id="_x0000_t202" coordsize="21600,21600" o:spt="202" path="m,l,21600r21600,l21600,xe">
                <v:stroke joinstyle="miter"/>
                <v:path gradientshapeok="t" o:connecttype="rect"/>
              </v:shapetype>
              <v:shape id="Text Box 4996" o:spid="_x0000_s1029" type="#_x0000_t202" style="position:absolute;left:0;text-align:left;margin-left:310.95pt;margin-top:-.9pt;width:168.95pt;height:24.65pt;z-index:251716096;visibility:visible;mso-wrap-style:non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">
                <v:textbox inset="5.85pt,.25mm,5.85pt,.7pt">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00B02F3F" w:rsidRPr="00B02F3F">
                        <w:rPr>
                          <w:rFonts w:ascii="HG丸ｺﾞｼｯｸM-PRO" w:eastAsia="HG丸ｺﾞｼｯｸM-PRO" w:hAnsi="HG丸ｺﾞｼｯｸM-PRO"/>
                          <w:sz w:val="24"/>
                          <w:szCs w:val="24"/>
                        </w:rPr>
                        <w:t>2019</w:t>
                      </w:r>
                      <w:r w:rsidRPr="00EA707A">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年　</w:t>
                      </w:r>
                      <w:r w:rsidR="00B02F3F">
                        <w:rPr>
                          <w:rFonts w:ascii="HG丸ｺﾞｼｯｸM-PRO" w:eastAsia="HG丸ｺﾞｼｯｸM-PRO" w:hAnsi="ＭＳ ゴシック" w:hint="eastAsia"/>
                          <w:sz w:val="22"/>
                          <w:szCs w:val="22"/>
                        </w:rPr>
                        <w:t>12</w:t>
                      </w:r>
                      <w:r w:rsidRPr="00EA707A">
                        <w:rPr>
                          <w:rFonts w:ascii="HG丸ｺﾞｼｯｸM-PRO" w:eastAsia="HG丸ｺﾞｼｯｸM-PRO" w:hAnsi="ＭＳ ゴシック" w:hint="eastAsia"/>
                          <w:sz w:val="22"/>
                          <w:szCs w:val="22"/>
                        </w:rPr>
                        <w:t xml:space="preserve">　月　</w:t>
                      </w:r>
                      <w:r w:rsidR="00B02F3F">
                        <w:rPr>
                          <w:rFonts w:ascii="HG丸ｺﾞｼｯｸM-PRO" w:eastAsia="HG丸ｺﾞｼｯｸM-PRO" w:hAnsi="ＭＳ ゴシック" w:hint="eastAsia"/>
                          <w:sz w:val="22"/>
                          <w:szCs w:val="22"/>
                        </w:rPr>
                        <w:t>18</w:t>
                      </w:r>
                      <w:r w:rsidRPr="00EA707A">
                        <w:rPr>
                          <w:rFonts w:ascii="HG丸ｺﾞｼｯｸM-PRO" w:eastAsia="HG丸ｺﾞｼｯｸM-PRO" w:hAnsi="ＭＳ ゴシック" w:hint="eastAsia"/>
                          <w:sz w:val="22"/>
                          <w:szCs w:val="22"/>
                        </w:rPr>
                        <w:t xml:space="preserve">　日（</w:t>
                      </w:r>
                      <w:r w:rsidR="00B02F3F">
                        <w:rPr>
                          <w:rFonts w:ascii="HG丸ｺﾞｼｯｸM-PRO" w:eastAsia="HG丸ｺﾞｼｯｸM-PRO" w:hAnsi="ＭＳ ゴシック" w:hint="eastAsia"/>
                          <w:sz w:val="22"/>
                          <w:szCs w:val="22"/>
                        </w:rPr>
                        <w:t>水</w:t>
                      </w:r>
                      <w:r w:rsidRPr="00EA707A">
                        <w:rPr>
                          <w:rFonts w:ascii="HG丸ｺﾞｼｯｸM-PRO" w:eastAsia="HG丸ｺﾞｼｯｸM-PRO" w:hAnsi="ＭＳ ゴシック" w:hint="eastAsia"/>
                          <w:sz w:val="22"/>
                          <w:szCs w:val="22"/>
                        </w:rPr>
                        <w:t>）</w:t>
                      </w:r>
                    </w:p>
                  </w:txbxContent>
                </v:textbox>
                <w10:wrap anchory="line"/>
              </v:shape>
            </w:pict>
          </mc:Fallback>
        </mc:AlternateContent>
      </w:r>
      <w:r w:rsidR="00B02F3F">
        <w:rPr>
          <w:rFonts w:ascii="ＭＳ ゴシック" w:eastAsia="ＭＳ ゴシック" w:hint="eastAsia"/>
          <w:sz w:val="20"/>
        </w:rPr>
        <w:t>2</w:t>
      </w:r>
    </w:p>
    <w:p w:rsidR="003E3083" w:rsidRDefault="003E3083" w:rsidP="003E3083">
      <w:pPr>
        <w:rPr>
          <w:rFonts w:ascii="ＭＳ ゴシック" w:eastAsia="ＭＳ ゴシック"/>
          <w:sz w:val="20"/>
        </w:rPr>
      </w:pPr>
      <w:r>
        <w:rPr>
          <w:rFonts w:ascii="ＭＳ ゴシック" w:eastAsia="ＭＳ ゴシック"/>
          <w:noProof/>
          <w:sz w:val="20"/>
        </w:rPr>
        <w:drawing>
          <wp:anchor distT="0" distB="0" distL="114300" distR="114300" simplePos="0" relativeHeight="251719168" behindDoc="0" locked="0" layoutInCell="1" allowOverlap="1" wp14:anchorId="7BAEBC70" wp14:editId="79801A35">
            <wp:simplePos x="0" y="0"/>
            <wp:positionH relativeFrom="margin">
              <wp:posOffset>5094605</wp:posOffset>
            </wp:positionH>
            <wp:positionV relativeFrom="page">
              <wp:posOffset>1163320</wp:posOffset>
            </wp:positionV>
            <wp:extent cx="1080770" cy="1075055"/>
            <wp:effectExtent l="0" t="0" r="5080" b="0"/>
            <wp:wrapNone/>
            <wp:docPr id="24" name="図 24"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親プロ　丸マーク"/>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8077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718144" behindDoc="0" locked="0" layoutInCell="1" allowOverlap="1" wp14:anchorId="427A5751" wp14:editId="6A74A633">
            <wp:simplePos x="0" y="0"/>
            <wp:positionH relativeFrom="column">
              <wp:posOffset>765555</wp:posOffset>
            </wp:positionH>
            <wp:positionV relativeFrom="paragraph">
              <wp:posOffset>129540</wp:posOffset>
            </wp:positionV>
            <wp:extent cx="4639945" cy="2112645"/>
            <wp:effectExtent l="0" t="0" r="0" b="0"/>
            <wp:wrapNone/>
            <wp:docPr id="25" name="図 2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descr="テスト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3994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tabs>
          <w:tab w:val="left" w:pos="856"/>
        </w:tabs>
        <w:rPr>
          <w:rFonts w:ascii="ＭＳ ゴシック" w:eastAsia="ＭＳ ゴシック"/>
          <w:sz w:val="20"/>
        </w:rPr>
      </w:pPr>
      <w:r>
        <w:rPr>
          <w:rFonts w:ascii="ＭＳ ゴシック" w:eastAsia="ＭＳ ゴシック"/>
          <w:sz w:val="20"/>
        </w:rPr>
        <w:tab/>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B3657F" w:rsidP="003E3083">
      <w:pPr>
        <w:tabs>
          <w:tab w:val="left" w:pos="856"/>
        </w:tabs>
        <w:rPr>
          <w:rFonts w:ascii="ＭＳ ゴシック" w:eastAsia="ＭＳ ゴシック"/>
          <w:sz w:val="20"/>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43" type="#_x0000_t136" style="position:absolute;left:0;text-align:left;margin-left:68.8pt;margin-top:341.15pt;width:442.2pt;height:29.45pt;z-index:251714048;mso-position-horizontal-relative:page;mso-position-vertical-relative:page" fillcolor="#f60">
            <v:shadow color="#868686"/>
            <v:textpath style="font-family:&quot;HGS創英角ﾎﾟｯﾌﾟ体&quot;;font-size:40pt;font-weight:bold;v-text-reverse:t;v-text-kern:t" trim="t" fitpath="t" string="～親の立場で考えてみよう～"/>
            <w10:wrap anchorx="page" anchory="page"/>
          </v:shape>
        </w:pict>
      </w:r>
      <w:r w:rsidR="003E3083">
        <w:rPr>
          <w:rFonts w:ascii="ＭＳ ゴシック" w:eastAsia="ＭＳ ゴシック"/>
          <w:sz w:val="20"/>
        </w:rPr>
        <w:tab/>
      </w:r>
    </w:p>
    <w:p w:rsidR="003E3083" w:rsidRDefault="00B3657F" w:rsidP="003E3083">
      <w:pPr>
        <w:rPr>
          <w:rFonts w:ascii="ＭＳ ゴシック" w:eastAsia="ＭＳ ゴシック"/>
          <w:sz w:val="20"/>
        </w:rPr>
      </w:pPr>
      <w:r>
        <w:rPr>
          <w:rFonts w:ascii="HG丸ｺﾞｼｯｸM-PRO" w:eastAsia="HG丸ｺﾞｼｯｸM-PRO" w:hAnsi="HG丸ｺﾞｼｯｸM-PRO"/>
          <w:noProof/>
          <w:color w:val="FF0000"/>
        </w:rPr>
        <w:pict>
          <v:shape id="_x0000_s7042" type="#_x0000_t136" style="position:absolute;left:0;text-align:left;margin-left:62.2pt;margin-top:255.6pt;width:495.2pt;height:73.7pt;z-index:251713024;mso-position-horizontal-relative:page;mso-position-vertical-relative:page" fillcolor="#f60">
            <v:shadow color="#868686"/>
            <v:textpath style="font-family:&quot;HGS創英角ﾎﾟｯﾌﾟ体&quot;;font-size:40pt;font-weight:bold;v-text-reverse:t;v-text-kern:t" trim="t" fitpath="t" string="地域ぐるみで子育て！"/>
            <w10:wrap type="square" anchorx="page" anchory="page"/>
          </v:shape>
        </w:pict>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r>
        <w:rPr>
          <w:rFonts w:hint="eastAsia"/>
          <w:b/>
          <w:noProof/>
          <w:sz w:val="20"/>
        </w:rPr>
        <w:drawing>
          <wp:anchor distT="0" distB="0" distL="114300" distR="114300" simplePos="0" relativeHeight="251715072" behindDoc="1" locked="0" layoutInCell="1" allowOverlap="1" wp14:anchorId="67FE6178" wp14:editId="24EE27A4">
            <wp:simplePos x="0" y="0"/>
            <wp:positionH relativeFrom="column">
              <wp:posOffset>605155</wp:posOffset>
            </wp:positionH>
            <wp:positionV relativeFrom="paragraph">
              <wp:posOffset>118745</wp:posOffset>
            </wp:positionV>
            <wp:extent cx="5218430" cy="2780030"/>
            <wp:effectExtent l="0" t="0" r="127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1843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b/>
          <w:sz w:val="20"/>
        </w:rPr>
      </w:pPr>
    </w:p>
    <w:p w:rsidR="003E3083" w:rsidRPr="00270637" w:rsidRDefault="003E3083" w:rsidP="003E3083">
      <w:pPr>
        <w:rPr>
          <w:b/>
          <w:sz w:val="20"/>
        </w:rPr>
      </w:pPr>
      <w:r>
        <w:rPr>
          <w:rFonts w:hint="eastAsia"/>
          <w:b/>
          <w:sz w:val="20"/>
        </w:rPr>
        <w:t xml:space="preserve">　　　　　　　　　　　　　　　　　　　　　</w:t>
      </w:r>
    </w:p>
    <w:p w:rsidR="003E3083" w:rsidRDefault="003E3083" w:rsidP="003E3083">
      <w:pPr>
        <w:rPr>
          <w:rFonts w:ascii="HG丸ｺﾞｼｯｸM-PRO" w:eastAsia="HG丸ｺﾞｼｯｸM-PRO"/>
          <w:b/>
        </w:rPr>
      </w:pPr>
      <w:r>
        <w:rPr>
          <w:rFonts w:hint="eastAsia"/>
        </w:rPr>
        <w:t xml:space="preserve">　　　　　　　　　　</w:t>
      </w:r>
      <w:r>
        <w:rPr>
          <w:rFonts w:ascii="ＭＳ Ｐゴシック" w:eastAsia="ＭＳ Ｐゴシック" w:hAnsi="ＭＳ Ｐゴシック" w:cs="ＭＳ Ｐゴシック"/>
          <w:noProof/>
          <w:kern w:val="0"/>
          <w:sz w:val="24"/>
        </w:rPr>
        <w:drawing>
          <wp:anchor distT="0" distB="0" distL="114300" distR="114300" simplePos="0" relativeHeight="251709952" behindDoc="0" locked="0" layoutInCell="1" allowOverlap="1" wp14:anchorId="5F737965" wp14:editId="6C050815">
            <wp:simplePos x="0" y="0"/>
            <wp:positionH relativeFrom="column">
              <wp:posOffset>2121535</wp:posOffset>
            </wp:positionH>
            <wp:positionV relativeFrom="paragraph">
              <wp:posOffset>5313680</wp:posOffset>
            </wp:positionV>
            <wp:extent cx="3125470" cy="2597785"/>
            <wp:effectExtent l="0" t="0" r="0" b="0"/>
            <wp:wrapNone/>
            <wp:docPr id="27" name="図 27" descr="表紙（親知らず子知ら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表紙（親知らず子知らず）"/>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25470" cy="2597785"/>
                    </a:xfrm>
                    <a:prstGeom prst="rect">
                      <a:avLst/>
                    </a:prstGeom>
                    <a:noFill/>
                  </pic:spPr>
                </pic:pic>
              </a:graphicData>
            </a:graphic>
            <wp14:sizeRelH relativeFrom="page">
              <wp14:pctWidth>0</wp14:pctWidth>
            </wp14:sizeRelH>
            <wp14:sizeRelV relativeFrom="page">
              <wp14:pctHeight>0</wp14:pctHeight>
            </wp14:sizeRelV>
          </wp:anchor>
        </w:drawing>
      </w:r>
    </w:p>
    <w:p w:rsidR="003E3083" w:rsidRDefault="003E3083" w:rsidP="003E3083">
      <w:pPr>
        <w:spacing w:line="300" w:lineRule="exact"/>
        <w:rPr>
          <w:rFonts w:ascii="HG丸ｺﾞｼｯｸM-PRO" w:eastAsia="HG丸ｺﾞｼｯｸM-PRO"/>
          <w:b/>
        </w:rPr>
      </w:pPr>
    </w:p>
    <w:p w:rsidR="003E3083" w:rsidRDefault="003E3083" w:rsidP="003E3083">
      <w:pPr>
        <w:spacing w:line="300" w:lineRule="exact"/>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2A348D" w:rsidP="003E3083">
      <w:pPr>
        <w:rPr>
          <w:rFonts w:ascii="HG丸ｺﾞｼｯｸM-PRO" w:eastAsia="HG丸ｺﾞｼｯｸM-PRO"/>
          <w:b/>
        </w:rPr>
      </w:pPr>
      <w:r>
        <w:rPr>
          <w:rFonts w:ascii="HGS創英角ﾎﾟｯﾌﾟ体" w:eastAsia="HGS創英角ﾎﾟｯﾌﾟ体" w:hint="eastAsia"/>
          <w:b/>
          <w:noProof/>
          <w:sz w:val="28"/>
        </w:rPr>
        <mc:AlternateContent>
          <mc:Choice Requires="wps">
            <w:drawing>
              <wp:anchor distT="0" distB="0" distL="114300" distR="114300" simplePos="0" relativeHeight="251712000" behindDoc="0" locked="0" layoutInCell="1" allowOverlap="1" wp14:anchorId="684B04A9" wp14:editId="20FEC02E">
                <wp:simplePos x="0" y="0"/>
                <wp:positionH relativeFrom="page">
                  <wp:posOffset>762000</wp:posOffset>
                </wp:positionH>
                <wp:positionV relativeFrom="page">
                  <wp:posOffset>7950309</wp:posOffset>
                </wp:positionV>
                <wp:extent cx="6134100" cy="1628775"/>
                <wp:effectExtent l="0" t="0" r="19050" b="28575"/>
                <wp:wrapNone/>
                <wp:docPr id="4940" name="AutoShap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28775"/>
                        </a:xfrm>
                        <a:prstGeom prst="roundRect">
                          <a:avLst>
                            <a:gd name="adj" fmla="val 16667"/>
                          </a:avLst>
                        </a:prstGeom>
                        <a:solidFill>
                          <a:srgbClr val="FFE1FF"/>
                        </a:solidFill>
                        <a:ln w="15875">
                          <a:solidFill>
                            <a:srgbClr val="FF0066"/>
                          </a:solidFill>
                          <a:round/>
                          <a:headEnd/>
                          <a:tailEnd/>
                        </a:ln>
                      </wps:spPr>
                      <wps:txbx>
                        <w:txbxContent>
                          <w:p w:rsidR="003E3083" w:rsidRPr="00590964" w:rsidRDefault="00D91B42"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4B04A9" id="AutoShape 4991" o:spid="_x0000_s1030" style="position:absolute;left:0;text-align:left;margin-left:60pt;margin-top:626pt;width:483pt;height:128.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" fillcolor="#ffe1ff" strokecolor="#f06" strokeweight="1.25pt">
                <v:textbox inset="5.85pt,.7pt,5.85pt,.7pt">
                  <w:txbxContent>
                    <w:p w:rsidR="003E3083" w:rsidRPr="00590964" w:rsidRDefault="00D91B42"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D91B42">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v:textbox>
                <w10:wrap anchorx="page" anchory="page"/>
              </v:roundrect>
            </w:pict>
          </mc:Fallback>
        </mc:AlternateContent>
      </w: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710976" behindDoc="0" locked="0" layoutInCell="1" allowOverlap="1" wp14:anchorId="22CD6029" wp14:editId="3BEEDAB0">
                <wp:simplePos x="0" y="0"/>
                <wp:positionH relativeFrom="column">
                  <wp:posOffset>192405</wp:posOffset>
                </wp:positionH>
                <wp:positionV relativeFrom="paragraph">
                  <wp:posOffset>161290</wp:posOffset>
                </wp:positionV>
                <wp:extent cx="6085205" cy="355600"/>
                <wp:effectExtent l="0" t="0" r="0" b="6350"/>
                <wp:wrapNone/>
                <wp:docPr id="4941" name="Text Box 4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D6029" id="Text Box 4990" o:spid="_x0000_s1031" type="#_x0000_t202" style="position:absolute;left:0;text-align:left;margin-left:15.15pt;margin-top:12.7pt;width:479.1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" stroked="f">
                <v:textbox inset="5.85pt,.7pt,5.85pt,.7pt">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v:textbox>
              </v:shape>
            </w:pict>
          </mc:Fallback>
        </mc:AlternateContent>
      </w:r>
    </w:p>
    <w:p w:rsidR="003E3083" w:rsidRDefault="003E3083">
      <w:pPr>
        <w:widowControl/>
        <w:jc w:val="left"/>
        <w:rPr>
          <w:rFonts w:ascii="HG丸ｺﾞｼｯｸM-PRO" w:eastAsia="HG丸ｺﾞｼｯｸM-PRO"/>
          <w:b/>
        </w:rPr>
      </w:pPr>
    </w:p>
    <w:p w:rsidR="004166FE" w:rsidRDefault="009F358C" w:rsidP="003E3083">
      <w:pPr>
        <w:widowControl/>
        <w:jc w:val="left"/>
        <w:rPr>
          <w:rFonts w:ascii="HG丸ｺﾞｼｯｸM-PRO" w:eastAsia="HG丸ｺﾞｼｯｸM-PRO"/>
          <w:b/>
        </w:rPr>
      </w:pPr>
      <w:r>
        <w:rPr>
          <w:noProof/>
        </w:rPr>
        <w:lastRenderedPageBreak/>
        <w:drawing>
          <wp:anchor distT="0" distB="0" distL="114300" distR="114300" simplePos="0" relativeHeight="251685376" behindDoc="1" locked="0" layoutInCell="1" allowOverlap="1" wp14:anchorId="4EF0A1BC" wp14:editId="00797940">
            <wp:simplePos x="0" y="0"/>
            <wp:positionH relativeFrom="column">
              <wp:posOffset>0</wp:posOffset>
            </wp:positionH>
            <wp:positionV relativeFrom="paragraph">
              <wp:posOffset>6350</wp:posOffset>
            </wp:positionV>
            <wp:extent cx="2426970" cy="437515"/>
            <wp:effectExtent l="0" t="0" r="0" b="635"/>
            <wp:wrapThrough wrapText="bothSides">
              <wp:wrapPolygon edited="0">
                <wp:start x="0" y="0"/>
                <wp:lineTo x="0" y="20691"/>
                <wp:lineTo x="21363" y="20691"/>
                <wp:lineTo x="21363" y="0"/>
                <wp:lineTo x="0" y="0"/>
              </wp:wrapPolygon>
            </wp:wrapThrough>
            <wp:docPr id="5061" name="図 5061" descr="C:\Users\60072\Desktop\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C:\Users\60072\Desktop\図3.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2697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8C" w:rsidRDefault="009F358C" w:rsidP="009F358C">
      <w:pPr>
        <w:spacing w:line="400" w:lineRule="exact"/>
        <w:rPr>
          <w:rFonts w:ascii="HG丸ｺﾞｼｯｸM-PRO" w:eastAsia="HG丸ｺﾞｼｯｸM-PRO"/>
          <w:sz w:val="24"/>
          <w:szCs w:val="24"/>
        </w:rPr>
      </w:pPr>
    </w:p>
    <w:p w:rsidR="007819AA" w:rsidRDefault="009F358C" w:rsidP="0057044E">
      <w:pPr>
        <w:spacing w:line="400" w:lineRule="exact"/>
        <w:ind w:firstLineChars="100" w:firstLine="244"/>
        <w:rPr>
          <w:rFonts w:ascii="HG丸ｺﾞｼｯｸM-PRO" w:eastAsia="HG丸ｺﾞｼｯｸM-PRO"/>
          <w:sz w:val="24"/>
          <w:szCs w:val="24"/>
        </w:rPr>
      </w:pPr>
      <w:r w:rsidRPr="009F358C">
        <w:rPr>
          <w:rFonts w:ascii="HG丸ｺﾞｼｯｸM-PRO" w:eastAsia="HG丸ｺﾞｼｯｸM-PRO" w:hint="eastAsia"/>
          <w:sz w:val="24"/>
          <w:szCs w:val="24"/>
        </w:rPr>
        <w:t>これは，子育てに関わっている地域の人たちに活用してもらうために生徒4人が作成した子育てマップです。</w:t>
      </w:r>
    </w:p>
    <w:p w:rsidR="00FD6D29" w:rsidRDefault="00FD6D29" w:rsidP="00FD6D29">
      <w:pPr>
        <w:spacing w:line="400" w:lineRule="exact"/>
        <w:ind w:firstLineChars="100" w:firstLine="244"/>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22240" behindDoc="0" locked="0" layoutInCell="1" allowOverlap="1" wp14:anchorId="0E9C6B33" wp14:editId="21C94072">
            <wp:simplePos x="0" y="0"/>
            <wp:positionH relativeFrom="column">
              <wp:posOffset>3810</wp:posOffset>
            </wp:positionH>
            <wp:positionV relativeFrom="line">
              <wp:posOffset>28813</wp:posOffset>
            </wp:positionV>
            <wp:extent cx="6200775" cy="7791196"/>
            <wp:effectExtent l="0" t="0" r="0" b="635"/>
            <wp:wrapNone/>
            <wp:docPr id="11" name="図 11" descr="K:\生涯学習センター\振興課　【平成27年度】\家庭教育支援\05「親プロ」の教材開発に係る懇談会\0８最終\決定稿\2回目\マップA_立体new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　【平成27年度】\家庭教育支援\05「親プロ」の教材開発に係る懇談会\0８最終\決定稿\2回目\マップA_立体new04[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203351" cy="779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D36984" w:rsidRPr="00FD6D29" w:rsidRDefault="009F358C" w:rsidP="009F358C">
      <w:pPr>
        <w:spacing w:line="400" w:lineRule="exact"/>
        <w:jc w:val="right"/>
        <w:rPr>
          <w:rFonts w:ascii="HGS創英角ﾎﾟｯﾌﾟ体" w:eastAsia="HGS創英角ﾎﾟｯﾌﾟ体"/>
          <w:b/>
          <w:sz w:val="24"/>
          <w:szCs w:val="24"/>
        </w:rPr>
      </w:pPr>
      <w:r w:rsidRPr="00FD6D29">
        <w:rPr>
          <w:rFonts w:ascii="HG丸ｺﾞｼｯｸM-PRO" w:eastAsia="HG丸ｺﾞｼｯｸM-PRO" w:hint="eastAsia"/>
          <w:sz w:val="24"/>
          <w:szCs w:val="24"/>
        </w:rPr>
        <w:t>○○学校作</w:t>
      </w:r>
    </w:p>
    <w:p w:rsidR="007E3785" w:rsidRDefault="008E16DC" w:rsidP="00224D14">
      <w:pPr>
        <w:spacing w:line="400" w:lineRule="exact"/>
        <w:rPr>
          <w:rFonts w:ascii="HGS創英角ﾎﾟｯﾌﾟ体" w:eastAsia="HGS創英角ﾎﾟｯﾌﾟ体"/>
          <w:b/>
          <w:sz w:val="28"/>
        </w:rPr>
      </w:pPr>
      <w:r>
        <w:rPr>
          <w:noProof/>
        </w:rPr>
        <w:lastRenderedPageBreak/>
        <w:drawing>
          <wp:anchor distT="0" distB="0" distL="114300" distR="114300" simplePos="0" relativeHeight="251687424" behindDoc="1" locked="0" layoutInCell="1" allowOverlap="1" wp14:anchorId="1613376D" wp14:editId="7A41FEAD">
            <wp:simplePos x="0" y="0"/>
            <wp:positionH relativeFrom="column">
              <wp:posOffset>0</wp:posOffset>
            </wp:positionH>
            <wp:positionV relativeFrom="paragraph">
              <wp:posOffset>-40005</wp:posOffset>
            </wp:positionV>
            <wp:extent cx="2706120" cy="670680"/>
            <wp:effectExtent l="0" t="0" r="0" b="0"/>
            <wp:wrapThrough wrapText="bothSides">
              <wp:wrapPolygon edited="0">
                <wp:start x="0" y="0"/>
                <wp:lineTo x="0" y="20864"/>
                <wp:lineTo x="21443" y="20864"/>
                <wp:lineTo x="21443" y="0"/>
                <wp:lineTo x="0" y="0"/>
              </wp:wrapPolygon>
            </wp:wrapThrough>
            <wp:docPr id="5062" name="図 5062" descr="C:\Users\60072\Desktop\考え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C:\Users\60072\Desktop\考えましょう.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06120" cy="6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15B" w:rsidRPr="00120D7D" w:rsidRDefault="008E16DC" w:rsidP="00120D7D">
      <w:pPr>
        <w:spacing w:line="400" w:lineRule="exact"/>
        <w:rPr>
          <w:rFonts w:ascii="HGS創英角ﾎﾟｯﾌﾟ体" w:eastAsia="HGS創英角ﾎﾟｯﾌﾟ体"/>
          <w:b/>
          <w:sz w:val="28"/>
        </w:rPr>
      </w:pPr>
      <w:r>
        <w:rPr>
          <w:rFonts w:ascii="HGS創英角ﾎﾟｯﾌﾟ体" w:eastAsia="HGS創英角ﾎﾟｯﾌﾟ体" w:hint="eastAsia"/>
          <w:b/>
          <w:noProof/>
          <w:sz w:val="28"/>
        </w:rPr>
        <mc:AlternateContent>
          <mc:Choice Requires="wps">
            <w:drawing>
              <wp:anchor distT="0" distB="0" distL="114300" distR="114300" simplePos="0" relativeHeight="251642368" behindDoc="0" locked="0" layoutInCell="1" allowOverlap="1" wp14:anchorId="32AC1D91" wp14:editId="0FF7222A">
                <wp:simplePos x="0" y="0"/>
                <wp:positionH relativeFrom="column">
                  <wp:posOffset>3733800</wp:posOffset>
                </wp:positionH>
                <wp:positionV relativeFrom="line">
                  <wp:posOffset>435610</wp:posOffset>
                </wp:positionV>
                <wp:extent cx="1409700" cy="180975"/>
                <wp:effectExtent l="0" t="0" r="0" b="0"/>
                <wp:wrapNone/>
                <wp:docPr id="19"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7678" w:rsidRDefault="003676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C1D91" id="Text Box 4911" o:spid="_x0000_s1032" type="#_x0000_t202" style="position:absolute;left:0;text-align:left;margin-left:294pt;margin-top:34.3pt;width:111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" filled="f" stroked="f">
                <v:textbox inset="5.85pt,.7pt,5.85pt,.7pt">
                  <w:txbxContent>
                    <w:p w:rsidR="00367678" w:rsidRDefault="00367678"/>
                  </w:txbxContent>
                </v:textbox>
                <w10:wrap anchory="line"/>
              </v:shape>
            </w:pict>
          </mc:Fallback>
        </mc:AlternateContent>
      </w:r>
      <w:r w:rsidR="00120D7D">
        <w:rPr>
          <w:rFonts w:ascii="HGS創英角ﾎﾟｯﾌﾟ体" w:eastAsia="HGS創英角ﾎﾟｯﾌﾟ体" w:hint="eastAsia"/>
          <w:b/>
          <w:sz w:val="28"/>
        </w:rPr>
        <w:t xml:space="preserve">　　　　　　　　　　　　　　　　　　　　　　　　　　　　　</w:t>
      </w:r>
    </w:p>
    <w:p w:rsidR="00357669" w:rsidRDefault="00357669" w:rsidP="004A73C7">
      <w:pPr>
        <w:rPr>
          <w:rFonts w:ascii="HGS創英角ﾎﾟｯﾌﾟ体" w:eastAsia="HGS創英角ﾎﾟｯﾌﾟ体"/>
          <w:szCs w:val="21"/>
        </w:rPr>
      </w:pPr>
    </w:p>
    <w:p w:rsidR="00357669" w:rsidRDefault="00120D7D" w:rsidP="004A73C7">
      <w:pPr>
        <w:rPr>
          <w:rFonts w:ascii="HGS創英角ﾎﾟｯﾌﾟ体" w:eastAsia="HGS創英角ﾎﾟｯﾌﾟ体"/>
          <w:szCs w:val="21"/>
        </w:rPr>
      </w:pPr>
      <w:r>
        <w:rPr>
          <w:rFonts w:ascii="HGS創英角ﾎﾟｯﾌﾟ体" w:eastAsia="HGS創英角ﾎﾟｯﾌﾟ体" w:hint="eastAsia"/>
          <w:b/>
          <w:noProof/>
          <w:sz w:val="28"/>
        </w:rPr>
        <mc:AlternateContent>
          <mc:Choice Requires="wps">
            <w:drawing>
              <wp:anchor distT="0" distB="0" distL="114300" distR="114300" simplePos="0" relativeHeight="251631104" behindDoc="0" locked="0" layoutInCell="1" allowOverlap="1" wp14:anchorId="63FCE08A" wp14:editId="773EF8C1">
                <wp:simplePos x="0" y="0"/>
                <wp:positionH relativeFrom="column">
                  <wp:posOffset>60960</wp:posOffset>
                </wp:positionH>
                <wp:positionV relativeFrom="paragraph">
                  <wp:posOffset>38100</wp:posOffset>
                </wp:positionV>
                <wp:extent cx="6062345" cy="5168265"/>
                <wp:effectExtent l="0" t="0" r="14605" b="13335"/>
                <wp:wrapNone/>
                <wp:docPr id="18"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168265"/>
                        </a:xfrm>
                        <a:prstGeom prst="roundRect">
                          <a:avLst>
                            <a:gd name="adj" fmla="val 7324"/>
                          </a:avLst>
                        </a:prstGeom>
                        <a:solidFill>
                          <a:srgbClr val="FFFFFF"/>
                        </a:solidFill>
                        <a:ln w="9525">
                          <a:solidFill>
                            <a:srgbClr val="000000"/>
                          </a:solidFill>
                          <a:round/>
                          <a:headEnd/>
                          <a:tailEnd/>
                        </a:ln>
                      </wps:spPr>
                      <wps:txbx>
                        <w:txbxContent>
                          <w:p w:rsidR="006962E4" w:rsidRPr="00B02F3F" w:rsidRDefault="00F868DD" w:rsidP="00B02F3F">
                            <w:pPr>
                              <w:pStyle w:val="aff7"/>
                              <w:numPr>
                                <w:ilvl w:val="0"/>
                                <w:numId w:val="13"/>
                              </w:numPr>
                              <w:adjustRightInd w:val="0"/>
                              <w:snapToGrid w:val="0"/>
                              <w:ind w:leftChars="0"/>
                              <w:jc w:val="left"/>
                              <w:rPr>
                                <w:rFonts w:ascii="HG丸ｺﾞｼｯｸM-PRO" w:eastAsia="HG丸ｺﾞｼｯｸM-PRO"/>
                                <w:sz w:val="24"/>
                                <w:szCs w:val="24"/>
                              </w:rPr>
                            </w:pPr>
                            <w:r w:rsidRPr="00B02F3F">
                              <w:rPr>
                                <w:rFonts w:ascii="HG丸ｺﾞｼｯｸM-PRO" w:eastAsia="HG丸ｺﾞｼｯｸM-PRO" w:hint="eastAsia"/>
                                <w:sz w:val="24"/>
                                <w:szCs w:val="24"/>
                              </w:rPr>
                              <w:t xml:space="preserve">　</w:t>
                            </w:r>
                            <w:r w:rsidR="00B851F9" w:rsidRPr="00B02F3F">
                              <w:rPr>
                                <w:rFonts w:ascii="HG丸ｺﾞｼｯｸM-PRO" w:eastAsia="HG丸ｺﾞｼｯｸM-PRO" w:hint="eastAsia"/>
                                <w:sz w:val="24"/>
                                <w:szCs w:val="24"/>
                              </w:rPr>
                              <w:t>この地図を参考にしながら，あなたが小さい頃に，</w:t>
                            </w:r>
                            <w:r w:rsidR="00B02F3F">
                              <w:rPr>
                                <w:rFonts w:ascii="HG丸ｺﾞｼｯｸM-PRO" w:eastAsia="HG丸ｺﾞｼｯｸM-PRO" w:hint="eastAsia"/>
                                <w:sz w:val="24"/>
                                <w:szCs w:val="24"/>
                              </w:rPr>
                              <w:t>保護者</w:t>
                            </w:r>
                            <w:r w:rsidR="00B851F9" w:rsidRPr="00B02F3F">
                              <w:rPr>
                                <w:rFonts w:ascii="HG丸ｺﾞｼｯｸM-PRO" w:eastAsia="HG丸ｺﾞｼｯｸM-PRO" w:hint="eastAsia"/>
                                <w:sz w:val="24"/>
                                <w:szCs w:val="24"/>
                              </w:rPr>
                              <w:t>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Pr="00B02F3F" w:rsidRDefault="00F868DD" w:rsidP="00B02F3F">
                            <w:pPr>
                              <w:pStyle w:val="aff7"/>
                              <w:numPr>
                                <w:ilvl w:val="0"/>
                                <w:numId w:val="13"/>
                              </w:numPr>
                              <w:adjustRightInd w:val="0"/>
                              <w:snapToGrid w:val="0"/>
                              <w:ind w:leftChars="0"/>
                              <w:jc w:val="left"/>
                              <w:rPr>
                                <w:rFonts w:ascii="HG丸ｺﾞｼｯｸM-PRO" w:eastAsia="HG丸ｺﾞｼｯｸM-PRO"/>
                                <w:sz w:val="24"/>
                                <w:szCs w:val="24"/>
                              </w:rPr>
                            </w:pPr>
                            <w:r w:rsidRPr="00B02F3F">
                              <w:rPr>
                                <w:rFonts w:ascii="HG丸ｺﾞｼｯｸM-PRO" w:eastAsia="HG丸ｺﾞｼｯｸM-PRO" w:hint="eastAsia"/>
                                <w:sz w:val="24"/>
                                <w:szCs w:val="24"/>
                              </w:rPr>
                              <w:t xml:space="preserve">　</w:t>
                            </w:r>
                            <w:r w:rsidR="00FB3C09" w:rsidRPr="00B02F3F">
                              <w:rPr>
                                <w:rFonts w:ascii="HG丸ｺﾞｼｯｸM-PRO" w:eastAsia="HG丸ｺﾞｼｯｸM-PRO" w:hint="eastAsia"/>
                                <w:sz w:val="24"/>
                                <w:szCs w:val="24"/>
                              </w:rPr>
                              <w:t>この地図を参考にしながら，</w:t>
                            </w:r>
                            <w:r w:rsidR="009E2930" w:rsidRPr="00B02F3F">
                              <w:rPr>
                                <w:rFonts w:ascii="HG丸ｺﾞｼｯｸM-PRO" w:eastAsia="HG丸ｺﾞｼｯｸM-PRO" w:hint="eastAsia"/>
                                <w:sz w:val="24"/>
                                <w:szCs w:val="24"/>
                              </w:rPr>
                              <w:t>あなたが小さい頃に，あなたのことで，</w:t>
                            </w:r>
                            <w:r w:rsidR="00B02F3F" w:rsidRPr="00B02F3F">
                              <w:rPr>
                                <w:rFonts w:ascii="HG丸ｺﾞｼｯｸM-PRO" w:eastAsia="HG丸ｺﾞｼｯｸM-PRO" w:hint="eastAsia"/>
                                <w:sz w:val="24"/>
                                <w:szCs w:val="24"/>
                              </w:rPr>
                              <w:t>保護者</w:t>
                            </w:r>
                            <w:r w:rsidR="009E2930" w:rsidRPr="00B02F3F">
                              <w:rPr>
                                <w:rFonts w:ascii="HG丸ｺﾞｼｯｸM-PRO" w:eastAsia="HG丸ｺﾞｼｯｸM-PRO" w:hint="eastAsia"/>
                                <w:sz w:val="24"/>
                                <w:szCs w:val="24"/>
                              </w:rPr>
                              <w:t>や地域の大人</w:t>
                            </w:r>
                            <w:r w:rsidR="001B35AB" w:rsidRPr="00B02F3F">
                              <w:rPr>
                                <w:rFonts w:ascii="HG丸ｺﾞｼｯｸM-PRO" w:eastAsia="HG丸ｺﾞｼｯｸM-PRO" w:hint="eastAsia"/>
                                <w:sz w:val="24"/>
                                <w:szCs w:val="24"/>
                              </w:rPr>
                              <w:t>に心配をか</w:t>
                            </w:r>
                            <w:r w:rsidR="00FB3C09" w:rsidRPr="00B02F3F">
                              <w:rPr>
                                <w:rFonts w:ascii="HG丸ｺﾞｼｯｸM-PRO" w:eastAsia="HG丸ｺﾞｼｯｸM-PRO" w:hint="eastAsia"/>
                                <w:sz w:val="24"/>
                                <w:szCs w:val="24"/>
                              </w:rPr>
                              <w:t>けたなあと思うことについて話し合ってみましょう。その</w:t>
                            </w:r>
                            <w:r w:rsidR="00F259CC" w:rsidRPr="00B02F3F">
                              <w:rPr>
                                <w:rFonts w:ascii="HG丸ｺﾞｼｯｸM-PRO" w:eastAsia="HG丸ｺﾞｼｯｸM-PRO" w:hint="eastAsia"/>
                                <w:sz w:val="24"/>
                                <w:szCs w:val="24"/>
                              </w:rPr>
                              <w:t>とき</w:t>
                            </w:r>
                            <w:r w:rsidR="00292C57" w:rsidRPr="00B02F3F">
                              <w:rPr>
                                <w:rFonts w:ascii="HG丸ｺﾞｼｯｸM-PRO" w:eastAsia="HG丸ｺﾞｼｯｸM-PRO" w:hint="eastAsia"/>
                                <w:sz w:val="24"/>
                                <w:szCs w:val="24"/>
                              </w:rPr>
                              <w:t>に利用した施設</w:t>
                            </w:r>
                            <w:r w:rsidR="00363CA9" w:rsidRPr="00B02F3F">
                              <w:rPr>
                                <w:rFonts w:ascii="HG丸ｺﾞｼｯｸM-PRO" w:eastAsia="HG丸ｺﾞｼｯｸM-PRO" w:hint="eastAsia"/>
                                <w:sz w:val="24"/>
                                <w:szCs w:val="24"/>
                              </w:rPr>
                              <w:t>や</w:t>
                            </w:r>
                            <w:r w:rsidR="002D5E5D" w:rsidRPr="00B02F3F">
                              <w:rPr>
                                <w:rFonts w:ascii="HG丸ｺﾞｼｯｸM-PRO" w:eastAsia="HG丸ｺﾞｼｯｸM-PRO" w:hint="eastAsia"/>
                                <w:sz w:val="24"/>
                                <w:szCs w:val="24"/>
                              </w:rPr>
                              <w:t>，</w:t>
                            </w:r>
                            <w:r w:rsidR="00363CA9" w:rsidRPr="00B02F3F">
                              <w:rPr>
                                <w:rFonts w:ascii="HG丸ｺﾞｼｯｸM-PRO" w:eastAsia="HG丸ｺﾞｼｯｸM-PRO" w:hint="eastAsia"/>
                                <w:sz w:val="24"/>
                                <w:szCs w:val="24"/>
                              </w:rPr>
                              <w:t>助けてもらった地域の人</w:t>
                            </w:r>
                            <w:r w:rsidR="00FB3C09" w:rsidRPr="00B02F3F">
                              <w:rPr>
                                <w:rFonts w:ascii="HG丸ｺﾞｼｯｸM-PRO" w:eastAsia="HG丸ｺﾞｼｯｸM-PRO" w:hint="eastAsia"/>
                                <w:sz w:val="24"/>
                                <w:szCs w:val="24"/>
                              </w:rPr>
                              <w:t>についても</w:t>
                            </w:r>
                            <w:r w:rsidR="00292C57" w:rsidRPr="00B02F3F">
                              <w:rPr>
                                <w:rFonts w:ascii="HG丸ｺﾞｼｯｸM-PRO" w:eastAsia="HG丸ｺﾞｼｯｸM-PRO" w:hint="eastAsia"/>
                                <w:sz w:val="24"/>
                                <w:szCs w:val="24"/>
                              </w:rPr>
                              <w:t>思い出し</w:t>
                            </w:r>
                            <w:r w:rsidR="00FB3C09" w:rsidRPr="00B02F3F">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FCE08A" id="AutoShape 1589" o:spid="_x0000_s1033" style="position:absolute;left:0;text-align:left;margin-left:4.8pt;margin-top:3pt;width:477.35pt;height:40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">
                <v:textbox inset="10mm,.7pt,10mm,.7pt">
                  <w:txbxContent>
                    <w:p w:rsidR="006962E4" w:rsidRPr="00B02F3F" w:rsidRDefault="00F868DD" w:rsidP="00B02F3F">
                      <w:pPr>
                        <w:pStyle w:val="aff7"/>
                        <w:numPr>
                          <w:ilvl w:val="0"/>
                          <w:numId w:val="13"/>
                        </w:numPr>
                        <w:adjustRightInd w:val="0"/>
                        <w:snapToGrid w:val="0"/>
                        <w:ind w:leftChars="0"/>
                        <w:jc w:val="left"/>
                        <w:rPr>
                          <w:rFonts w:ascii="HG丸ｺﾞｼｯｸM-PRO" w:eastAsia="HG丸ｺﾞｼｯｸM-PRO"/>
                          <w:sz w:val="24"/>
                          <w:szCs w:val="24"/>
                        </w:rPr>
                      </w:pPr>
                      <w:r w:rsidRPr="00B02F3F">
                        <w:rPr>
                          <w:rFonts w:ascii="HG丸ｺﾞｼｯｸM-PRO" w:eastAsia="HG丸ｺﾞｼｯｸM-PRO" w:hint="eastAsia"/>
                          <w:sz w:val="24"/>
                          <w:szCs w:val="24"/>
                        </w:rPr>
                        <w:t xml:space="preserve">　</w:t>
                      </w:r>
                      <w:r w:rsidR="00B851F9" w:rsidRPr="00B02F3F">
                        <w:rPr>
                          <w:rFonts w:ascii="HG丸ｺﾞｼｯｸM-PRO" w:eastAsia="HG丸ｺﾞｼｯｸM-PRO" w:hint="eastAsia"/>
                          <w:sz w:val="24"/>
                          <w:szCs w:val="24"/>
                        </w:rPr>
                        <w:t>この地図を参考にしながら，あなたが小さい頃に，</w:t>
                      </w:r>
                      <w:r w:rsidR="00B02F3F">
                        <w:rPr>
                          <w:rFonts w:ascii="HG丸ｺﾞｼｯｸM-PRO" w:eastAsia="HG丸ｺﾞｼｯｸM-PRO" w:hint="eastAsia"/>
                          <w:sz w:val="24"/>
                          <w:szCs w:val="24"/>
                        </w:rPr>
                        <w:t>保護者</w:t>
                      </w:r>
                      <w:r w:rsidR="00B851F9" w:rsidRPr="00B02F3F">
                        <w:rPr>
                          <w:rFonts w:ascii="HG丸ｺﾞｼｯｸM-PRO" w:eastAsia="HG丸ｺﾞｼｯｸM-PRO" w:hint="eastAsia"/>
                          <w:sz w:val="24"/>
                          <w:szCs w:val="24"/>
                        </w:rPr>
                        <w:t>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Pr="00B02F3F" w:rsidRDefault="00F868DD" w:rsidP="00B02F3F">
                      <w:pPr>
                        <w:pStyle w:val="aff7"/>
                        <w:numPr>
                          <w:ilvl w:val="0"/>
                          <w:numId w:val="13"/>
                        </w:numPr>
                        <w:adjustRightInd w:val="0"/>
                        <w:snapToGrid w:val="0"/>
                        <w:ind w:leftChars="0"/>
                        <w:jc w:val="left"/>
                        <w:rPr>
                          <w:rFonts w:ascii="HG丸ｺﾞｼｯｸM-PRO" w:eastAsia="HG丸ｺﾞｼｯｸM-PRO"/>
                          <w:sz w:val="24"/>
                          <w:szCs w:val="24"/>
                        </w:rPr>
                      </w:pPr>
                      <w:r w:rsidRPr="00B02F3F">
                        <w:rPr>
                          <w:rFonts w:ascii="HG丸ｺﾞｼｯｸM-PRO" w:eastAsia="HG丸ｺﾞｼｯｸM-PRO" w:hint="eastAsia"/>
                          <w:sz w:val="24"/>
                          <w:szCs w:val="24"/>
                        </w:rPr>
                        <w:t xml:space="preserve">　</w:t>
                      </w:r>
                      <w:r w:rsidR="00FB3C09" w:rsidRPr="00B02F3F">
                        <w:rPr>
                          <w:rFonts w:ascii="HG丸ｺﾞｼｯｸM-PRO" w:eastAsia="HG丸ｺﾞｼｯｸM-PRO" w:hint="eastAsia"/>
                          <w:sz w:val="24"/>
                          <w:szCs w:val="24"/>
                        </w:rPr>
                        <w:t>この地図を参考にしながら，</w:t>
                      </w:r>
                      <w:r w:rsidR="009E2930" w:rsidRPr="00B02F3F">
                        <w:rPr>
                          <w:rFonts w:ascii="HG丸ｺﾞｼｯｸM-PRO" w:eastAsia="HG丸ｺﾞｼｯｸM-PRO" w:hint="eastAsia"/>
                          <w:sz w:val="24"/>
                          <w:szCs w:val="24"/>
                        </w:rPr>
                        <w:t>あなたが小さい頃に，あなたのことで，</w:t>
                      </w:r>
                      <w:r w:rsidR="00B02F3F" w:rsidRPr="00B02F3F">
                        <w:rPr>
                          <w:rFonts w:ascii="HG丸ｺﾞｼｯｸM-PRO" w:eastAsia="HG丸ｺﾞｼｯｸM-PRO" w:hint="eastAsia"/>
                          <w:sz w:val="24"/>
                          <w:szCs w:val="24"/>
                        </w:rPr>
                        <w:t>保護者</w:t>
                      </w:r>
                      <w:r w:rsidR="009E2930" w:rsidRPr="00B02F3F">
                        <w:rPr>
                          <w:rFonts w:ascii="HG丸ｺﾞｼｯｸM-PRO" w:eastAsia="HG丸ｺﾞｼｯｸM-PRO" w:hint="eastAsia"/>
                          <w:sz w:val="24"/>
                          <w:szCs w:val="24"/>
                        </w:rPr>
                        <w:t>や地域の大人</w:t>
                      </w:r>
                      <w:r w:rsidR="001B35AB" w:rsidRPr="00B02F3F">
                        <w:rPr>
                          <w:rFonts w:ascii="HG丸ｺﾞｼｯｸM-PRO" w:eastAsia="HG丸ｺﾞｼｯｸM-PRO" w:hint="eastAsia"/>
                          <w:sz w:val="24"/>
                          <w:szCs w:val="24"/>
                        </w:rPr>
                        <w:t>に心配をか</w:t>
                      </w:r>
                      <w:r w:rsidR="00FB3C09" w:rsidRPr="00B02F3F">
                        <w:rPr>
                          <w:rFonts w:ascii="HG丸ｺﾞｼｯｸM-PRO" w:eastAsia="HG丸ｺﾞｼｯｸM-PRO" w:hint="eastAsia"/>
                          <w:sz w:val="24"/>
                          <w:szCs w:val="24"/>
                        </w:rPr>
                        <w:t>けたなあと思うことについて話し合ってみましょう。その</w:t>
                      </w:r>
                      <w:r w:rsidR="00F259CC" w:rsidRPr="00B02F3F">
                        <w:rPr>
                          <w:rFonts w:ascii="HG丸ｺﾞｼｯｸM-PRO" w:eastAsia="HG丸ｺﾞｼｯｸM-PRO" w:hint="eastAsia"/>
                          <w:sz w:val="24"/>
                          <w:szCs w:val="24"/>
                        </w:rPr>
                        <w:t>とき</w:t>
                      </w:r>
                      <w:r w:rsidR="00292C57" w:rsidRPr="00B02F3F">
                        <w:rPr>
                          <w:rFonts w:ascii="HG丸ｺﾞｼｯｸM-PRO" w:eastAsia="HG丸ｺﾞｼｯｸM-PRO" w:hint="eastAsia"/>
                          <w:sz w:val="24"/>
                          <w:szCs w:val="24"/>
                        </w:rPr>
                        <w:t>に利用した施設</w:t>
                      </w:r>
                      <w:r w:rsidR="00363CA9" w:rsidRPr="00B02F3F">
                        <w:rPr>
                          <w:rFonts w:ascii="HG丸ｺﾞｼｯｸM-PRO" w:eastAsia="HG丸ｺﾞｼｯｸM-PRO" w:hint="eastAsia"/>
                          <w:sz w:val="24"/>
                          <w:szCs w:val="24"/>
                        </w:rPr>
                        <w:t>や</w:t>
                      </w:r>
                      <w:r w:rsidR="002D5E5D" w:rsidRPr="00B02F3F">
                        <w:rPr>
                          <w:rFonts w:ascii="HG丸ｺﾞｼｯｸM-PRO" w:eastAsia="HG丸ｺﾞｼｯｸM-PRO" w:hint="eastAsia"/>
                          <w:sz w:val="24"/>
                          <w:szCs w:val="24"/>
                        </w:rPr>
                        <w:t>，</w:t>
                      </w:r>
                      <w:r w:rsidR="00363CA9" w:rsidRPr="00B02F3F">
                        <w:rPr>
                          <w:rFonts w:ascii="HG丸ｺﾞｼｯｸM-PRO" w:eastAsia="HG丸ｺﾞｼｯｸM-PRO" w:hint="eastAsia"/>
                          <w:sz w:val="24"/>
                          <w:szCs w:val="24"/>
                        </w:rPr>
                        <w:t>助けてもらった地域の人</w:t>
                      </w:r>
                      <w:r w:rsidR="00FB3C09" w:rsidRPr="00B02F3F">
                        <w:rPr>
                          <w:rFonts w:ascii="HG丸ｺﾞｼｯｸM-PRO" w:eastAsia="HG丸ｺﾞｼｯｸM-PRO" w:hint="eastAsia"/>
                          <w:sz w:val="24"/>
                          <w:szCs w:val="24"/>
                        </w:rPr>
                        <w:t>についても</w:t>
                      </w:r>
                      <w:r w:rsidR="00292C57" w:rsidRPr="00B02F3F">
                        <w:rPr>
                          <w:rFonts w:ascii="HG丸ｺﾞｼｯｸM-PRO" w:eastAsia="HG丸ｺﾞｼｯｸM-PRO" w:hint="eastAsia"/>
                          <w:sz w:val="24"/>
                          <w:szCs w:val="24"/>
                        </w:rPr>
                        <w:t>思い出し</w:t>
                      </w:r>
                      <w:r w:rsidR="00FB3C09" w:rsidRPr="00B02F3F">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v:textbox>
              </v:roundrect>
            </w:pict>
          </mc:Fallback>
        </mc:AlternateContent>
      </w:r>
    </w:p>
    <w:p w:rsidR="00771028" w:rsidRDefault="00771028" w:rsidP="004A73C7">
      <w:pPr>
        <w:rPr>
          <w:rFonts w:ascii="HGS創英角ﾎﾟｯﾌﾟ体" w:eastAsia="HGS創英角ﾎﾟｯﾌﾟ体"/>
          <w:szCs w:val="21"/>
        </w:rPr>
      </w:pPr>
    </w:p>
    <w:p w:rsidR="00120D7D" w:rsidRDefault="00120D7D">
      <w:pPr>
        <w:widowControl/>
        <w:jc w:val="left"/>
        <w:rPr>
          <w:rFonts w:ascii="ＭＳ ゴシック" w:eastAsia="ＭＳ ゴシック" w:hAnsi="ＭＳ ゴシック"/>
          <w:b/>
          <w:szCs w:val="21"/>
        </w:rPr>
      </w:pPr>
      <w:r>
        <w:rPr>
          <w:noProof/>
        </w:rPr>
        <w:drawing>
          <wp:anchor distT="0" distB="0" distL="114300" distR="114300" simplePos="0" relativeHeight="251694592" behindDoc="1" locked="0" layoutInCell="1" allowOverlap="1" wp14:anchorId="4F04CB8B" wp14:editId="06017548">
            <wp:simplePos x="0" y="0"/>
            <wp:positionH relativeFrom="column">
              <wp:posOffset>-102235</wp:posOffset>
            </wp:positionH>
            <wp:positionV relativeFrom="paragraph">
              <wp:posOffset>4942840</wp:posOffset>
            </wp:positionV>
            <wp:extent cx="4841240" cy="668020"/>
            <wp:effectExtent l="0" t="0" r="0" b="0"/>
            <wp:wrapThrough wrapText="bothSides">
              <wp:wrapPolygon edited="0">
                <wp:start x="0" y="0"/>
                <wp:lineTo x="0" y="20943"/>
                <wp:lineTo x="21504" y="20943"/>
                <wp:lineTo x="21504" y="0"/>
                <wp:lineTo x="0" y="0"/>
              </wp:wrapPolygon>
            </wp:wrapThrough>
            <wp:docPr id="5066" name="図 5066" descr="C:\Users\60072\Desktop\考えましょう，出し合い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C:\Users\60072\Desktop\考えましょう，出し合いましょう.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8412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hint="eastAsia"/>
          <w:b/>
          <w:noProof/>
          <w:sz w:val="28"/>
        </w:rPr>
        <mc:AlternateContent>
          <mc:Choice Requires="wps">
            <w:drawing>
              <wp:anchor distT="0" distB="0" distL="114300" distR="114300" simplePos="0" relativeHeight="251692544" behindDoc="1" locked="0" layoutInCell="1" allowOverlap="1" wp14:anchorId="510CEEE8" wp14:editId="78361D09">
                <wp:simplePos x="0" y="0"/>
                <wp:positionH relativeFrom="column">
                  <wp:posOffset>3810</wp:posOffset>
                </wp:positionH>
                <wp:positionV relativeFrom="paragraph">
                  <wp:posOffset>5716905</wp:posOffset>
                </wp:positionV>
                <wp:extent cx="6119495" cy="2494915"/>
                <wp:effectExtent l="0" t="0" r="14605" b="19685"/>
                <wp:wrapThrough wrapText="bothSides">
                  <wp:wrapPolygon edited="0">
                    <wp:start x="941" y="0"/>
                    <wp:lineTo x="0" y="1154"/>
                    <wp:lineTo x="0" y="19791"/>
                    <wp:lineTo x="471" y="21111"/>
                    <wp:lineTo x="807" y="21605"/>
                    <wp:lineTo x="874" y="21605"/>
                    <wp:lineTo x="20710" y="21605"/>
                    <wp:lineTo x="20777" y="21605"/>
                    <wp:lineTo x="21114" y="21111"/>
                    <wp:lineTo x="21584" y="19791"/>
                    <wp:lineTo x="21584" y="990"/>
                    <wp:lineTo x="20710" y="0"/>
                    <wp:lineTo x="941" y="0"/>
                  </wp:wrapPolygon>
                </wp:wrapThrough>
                <wp:docPr id="1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494915"/>
                        </a:xfrm>
                        <a:prstGeom prst="roundRect">
                          <a:avLst>
                            <a:gd name="adj" fmla="val 15829"/>
                          </a:avLst>
                        </a:prstGeom>
                        <a:solidFill>
                          <a:srgbClr val="FFFFFF"/>
                        </a:solidFill>
                        <a:ln w="9525">
                          <a:solidFill>
                            <a:srgbClr val="000000"/>
                          </a:solidFill>
                          <a:round/>
                          <a:headEnd/>
                          <a:tailEnd/>
                        </a:ln>
                      </wps:spPr>
                      <wps:txbx>
                        <w:txbxContent>
                          <w:p w:rsidR="00ED69C1" w:rsidRDefault="00ED69C1" w:rsidP="00B02F3F">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w:t>
                            </w:r>
                            <w:r w:rsidR="00D91B42">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w:t>
                            </w:r>
                            <w:r w:rsidR="00B02F3F">
                              <w:rPr>
                                <w:rFonts w:ascii="HG丸ｺﾞｼｯｸM-PRO" w:eastAsia="HG丸ｺﾞｼｯｸM-PRO" w:hint="eastAsia"/>
                                <w:sz w:val="24"/>
                                <w:szCs w:val="24"/>
                              </w:rPr>
                              <w:t>住むところがどんな地域であればいいと思いますか。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B02F3F"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0CEEE8" id="AutoShape 5065" o:spid="_x0000_s1034" style="position:absolute;margin-left:.3pt;margin-top:450.15pt;width:481.85pt;height:19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">
                <v:textbox inset="10mm,.7pt,10mm,.7pt">
                  <w:txbxContent>
                    <w:p w:rsidR="00ED69C1" w:rsidRDefault="00ED69C1" w:rsidP="00B02F3F">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 xml:space="preserve">③　</w:t>
                      </w:r>
                      <w:r w:rsidRPr="00ED69C1">
                        <w:rPr>
                          <w:rFonts w:ascii="HG丸ｺﾞｼｯｸM-PRO" w:eastAsia="HG丸ｺﾞｼｯｸM-PRO" w:hint="eastAsia"/>
                          <w:sz w:val="24"/>
                          <w:szCs w:val="24"/>
                        </w:rPr>
                        <w:t>あなたが親になったとき，</w:t>
                      </w:r>
                      <w:r w:rsidR="00D91B42">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w:t>
                      </w:r>
                      <w:r w:rsidR="00B02F3F">
                        <w:rPr>
                          <w:rFonts w:ascii="HG丸ｺﾞｼｯｸM-PRO" w:eastAsia="HG丸ｺﾞｼｯｸM-PRO" w:hint="eastAsia"/>
                          <w:sz w:val="24"/>
                          <w:szCs w:val="24"/>
                        </w:rPr>
                        <w:t>住むところがどんな地域であればいいと思いますか。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B02F3F" w:rsidRDefault="00ED69C1" w:rsidP="00B4419E">
                      <w:pPr>
                        <w:adjustRightInd w:val="0"/>
                        <w:snapToGrid w:val="0"/>
                        <w:ind w:leftChars="-132" w:left="-39" w:hangingChars="100" w:hanging="244"/>
                        <w:rPr>
                          <w:rFonts w:ascii="HG丸ｺﾞｼｯｸM-PRO" w:eastAsia="HG丸ｺﾞｼｯｸM-PRO"/>
                          <w:sz w:val="24"/>
                          <w:szCs w:val="24"/>
                        </w:rPr>
                      </w:pPr>
                      <w:bookmarkStart w:id="1" w:name="_GoBack"/>
                      <w:bookmarkEnd w:id="1"/>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v:textbox>
                <w10:wrap type="through"/>
              </v:roundrect>
            </w:pict>
          </mc:Fallback>
        </mc:AlternateContent>
      </w:r>
      <w:r>
        <w:rPr>
          <w:rFonts w:ascii="ＭＳ ゴシック" w:eastAsia="ＭＳ ゴシック" w:hAnsi="ＭＳ ゴシック"/>
          <w:b/>
          <w:szCs w:val="21"/>
        </w:rPr>
        <w:br w:type="page"/>
      </w:r>
    </w:p>
    <w:p w:rsidR="002A5EDF" w:rsidRDefault="002C46BF" w:rsidP="003759B3">
      <w:pPr>
        <w:tabs>
          <w:tab w:val="left" w:pos="7490"/>
        </w:tabs>
        <w:rPr>
          <w:rFonts w:ascii="ＭＳ ゴシック" w:eastAsia="ＭＳ ゴシック" w:hAnsi="ＭＳ ゴシック"/>
          <w:b/>
          <w:szCs w:val="21"/>
        </w:rPr>
      </w:pPr>
      <w:r>
        <w:rPr>
          <w:rFonts w:ascii="ＭＳ ゴシック" w:eastAsia="ＭＳ ゴシック" w:hAnsi="ＭＳ ゴシック" w:hint="eastAsia"/>
          <w:b/>
          <w:noProof/>
          <w:szCs w:val="21"/>
        </w:rPr>
        <w:lastRenderedPageBreak/>
        <mc:AlternateContent>
          <mc:Choice Requires="wps">
            <w:drawing>
              <wp:anchor distT="0" distB="0" distL="114300" distR="114300" simplePos="0" relativeHeight="251724288" behindDoc="0" locked="0" layoutInCell="1" allowOverlap="1" wp14:anchorId="100E8F96" wp14:editId="19A72D1C">
                <wp:simplePos x="0" y="0"/>
                <wp:positionH relativeFrom="margin">
                  <wp:posOffset>-1270</wp:posOffset>
                </wp:positionH>
                <wp:positionV relativeFrom="page">
                  <wp:posOffset>730885</wp:posOffset>
                </wp:positionV>
                <wp:extent cx="1322705" cy="300990"/>
                <wp:effectExtent l="0" t="0" r="29845" b="41910"/>
                <wp:wrapNone/>
                <wp:docPr id="2"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E8F96" id="Text Box 4705" o:spid="_x0000_s1035" type="#_x0000_t202" style="position:absolute;left:0;text-align:left;margin-left:-.1pt;margin-top:57.55pt;width:104.15pt;height:23.7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" fillcolor="#548dd4 [1951]" stroked="f" strokeweight="1pt">
                <v:shadow on="t" color="#205867" opacity=".5"/>
                <v:textbox inset="1mm,.05mm,1mm,.05mm">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v:textbox>
                <w10:wrap anchorx="margin" anchory="page"/>
              </v:shape>
            </w:pict>
          </mc:Fallback>
        </mc:AlternateContent>
      </w:r>
      <w:r w:rsidR="00DB3AAE">
        <w:rPr>
          <w:rFonts w:ascii="ＭＳ ゴシック" w:eastAsia="ＭＳ ゴシック" w:hAnsi="ＭＳ ゴシック" w:hint="eastAsia"/>
          <w:b/>
          <w:noProof/>
          <w:szCs w:val="21"/>
        </w:rPr>
        <mc:AlternateContent>
          <mc:Choice Requires="wps">
            <w:drawing>
              <wp:anchor distT="0" distB="0" distL="114300" distR="114300" simplePos="0" relativeHeight="251637248" behindDoc="0" locked="0" layoutInCell="1" allowOverlap="1" wp14:anchorId="2C924EF6" wp14:editId="03EC01D2">
                <wp:simplePos x="0" y="0"/>
                <wp:positionH relativeFrom="column">
                  <wp:posOffset>1341755</wp:posOffset>
                </wp:positionH>
                <wp:positionV relativeFrom="paragraph">
                  <wp:posOffset>-42355</wp:posOffset>
                </wp:positionV>
                <wp:extent cx="4350385" cy="370205"/>
                <wp:effectExtent l="38100" t="38100" r="31115" b="29845"/>
                <wp:wrapNone/>
                <wp:docPr id="12"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0205"/>
                        </a:xfrm>
                        <a:prstGeom prst="rect">
                          <a:avLst/>
                        </a:prstGeom>
                        <a:noFill/>
                        <a:ln w="76200" cmpd="tri"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08E1" w:rsidRPr="00801A1B" w:rsidRDefault="00D91B42"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24EF6" id="Text Box 4706" o:spid="_x0000_s1036" type="#_x0000_t202" style="position:absolute;left:0;text-align:left;margin-left:105.65pt;margin-top:-3.35pt;width:342.55pt;height: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" filled="f" fillcolor="#ffc" strokecolor="white" strokeweight="6pt">
                <v:stroke linestyle="thickBetweenThin"/>
                <v:textbox inset="1.76mm,.05mm,1.76mm,.05mm">
                  <w:txbxContent>
                    <w:p w:rsidR="00B008E1" w:rsidRPr="00801A1B" w:rsidRDefault="00D91B42"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v:textbox>
              </v:shape>
            </w:pict>
          </mc:Fallback>
        </mc:AlternateContent>
      </w:r>
    </w:p>
    <w:tbl>
      <w:tblPr>
        <w:tblpPr w:leftFromText="142" w:rightFromText="142" w:vertAnchor="page" w:horzAnchor="margin" w:tblpX="108" w:tblpY="17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1E1"/>
        <w:tblLook w:val="04A0" w:firstRow="1" w:lastRow="0" w:firstColumn="1" w:lastColumn="0" w:noHBand="0" w:noVBand="1"/>
      </w:tblPr>
      <w:tblGrid>
        <w:gridCol w:w="2093"/>
        <w:gridCol w:w="7513"/>
      </w:tblGrid>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公民館</w:t>
            </w:r>
          </w:p>
        </w:tc>
        <w:tc>
          <w:tcPr>
            <w:tcW w:w="7513" w:type="dxa"/>
            <w:shd w:val="clear" w:color="auto" w:fill="FFE1E1"/>
            <w:vAlign w:val="center"/>
          </w:tcPr>
          <w:p w:rsidR="005D32A8" w:rsidRPr="00D91706" w:rsidRDefault="00D91B42" w:rsidP="00097723">
            <w:pPr>
              <w:tabs>
                <w:tab w:val="left" w:pos="1931"/>
              </w:tabs>
              <w:snapToGrid w:val="0"/>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子供</w:t>
            </w:r>
            <w:r w:rsidR="005D32A8" w:rsidRPr="00D91706">
              <w:rPr>
                <w:rFonts w:ascii="HG丸ｺﾞｼｯｸM-PRO" w:eastAsia="HG丸ｺﾞｼｯｸM-PRO" w:hAnsi="HG丸ｺﾞｼｯｸM-PRO" w:hint="eastAsia"/>
                <w:sz w:val="20"/>
              </w:rPr>
              <w:t>や若者，働き盛りの世代の人も</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ふく</w:t>
                  </w:r>
                </w:rt>
                <w:rubyBase>
                  <w:r w:rsidR="00D91706">
                    <w:rPr>
                      <w:rFonts w:ascii="HG丸ｺﾞｼｯｸM-PRO" w:eastAsia="HG丸ｺﾞｼｯｸM-PRO" w:hAnsi="HG丸ｺﾞｼｯｸM-PRO"/>
                      <w:sz w:val="20"/>
                    </w:rPr>
                    <w:t>含</w:t>
                  </w:r>
                </w:rubyBase>
              </w:ruby>
            </w:r>
            <w:r w:rsidR="00447E08" w:rsidRPr="00D91706">
              <w:rPr>
                <w:rFonts w:ascii="HG丸ｺﾞｼｯｸM-PRO" w:eastAsia="HG丸ｺﾞｼｯｸM-PRO" w:hAnsi="HG丸ｺﾞｼｯｸM-PRO" w:hint="eastAsia"/>
                <w:sz w:val="20"/>
              </w:rPr>
              <w:t>めて</w:t>
            </w:r>
            <w:r w:rsidR="005D32A8" w:rsidRPr="00D91706">
              <w:rPr>
                <w:rFonts w:ascii="HG丸ｺﾞｼｯｸM-PRO" w:eastAsia="HG丸ｺﾞｼｯｸM-PRO" w:hAnsi="HG丸ｺﾞｼｯｸM-PRO" w:hint="eastAsia"/>
                <w:sz w:val="20"/>
              </w:rPr>
              <w:t>地域住民全体にとって最も身近な学習の場で，気軽に集まって交流できる場です。子育て世代の方には，親子</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いっしょ</w:t>
                  </w:r>
                </w:rt>
                <w:rubyBase>
                  <w:r w:rsidR="00D91706">
                    <w:rPr>
                      <w:rFonts w:ascii="HG丸ｺﾞｼｯｸM-PRO" w:eastAsia="HG丸ｺﾞｼｯｸM-PRO" w:hAnsi="HG丸ｺﾞｼｯｸM-PRO"/>
                      <w:sz w:val="20"/>
                    </w:rPr>
                    <w:t>一緒</w:t>
                  </w:r>
                </w:rubyBase>
              </w:ruby>
            </w:r>
            <w:r w:rsidR="005D32A8" w:rsidRPr="00D91706">
              <w:rPr>
                <w:rFonts w:ascii="HG丸ｺﾞｼｯｸM-PRO" w:eastAsia="HG丸ｺﾞｼｯｸM-PRO" w:hAnsi="HG丸ｺﾞｼｯｸM-PRO" w:hint="eastAsia"/>
                <w:sz w:val="20"/>
              </w:rPr>
              <w:t>に気軽に参加し交流できる場として「赤ちゃんひろば」なども開かれています。</w:t>
            </w:r>
          </w:p>
        </w:tc>
      </w:tr>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児童館</w:t>
            </w:r>
          </w:p>
        </w:tc>
        <w:tc>
          <w:tcPr>
            <w:tcW w:w="7513" w:type="dxa"/>
            <w:shd w:val="clear" w:color="auto" w:fill="FFE1E1"/>
            <w:vAlign w:val="center"/>
          </w:tcPr>
          <w:p w:rsidR="005D32A8" w:rsidRPr="00D91706" w:rsidRDefault="005D32A8" w:rsidP="00D91B42">
            <w:pPr>
              <w:snapToGrid w:val="0"/>
              <w:ind w:firstLineChars="100" w:firstLine="20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18</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さい</w:t>
                  </w:r>
                </w:rt>
                <w:rubyBase>
                  <w:r w:rsidR="00D91706">
                    <w:rPr>
                      <w:rFonts w:ascii="HG丸ｺﾞｼｯｸM-PRO" w:eastAsia="HG丸ｺﾞｼｯｸM-PRO" w:hAnsi="HG丸ｺﾞｼｯｸM-PRO"/>
                      <w:sz w:val="20"/>
                      <w:szCs w:val="22"/>
                    </w:rPr>
                    <w:t>歳</w:t>
                  </w:r>
                </w:rubyBase>
              </w:ruby>
            </w:r>
            <w:r w:rsidRPr="00D91706">
              <w:rPr>
                <w:rFonts w:ascii="HG丸ｺﾞｼｯｸM-PRO" w:eastAsia="HG丸ｺﾞｼｯｸM-PRO" w:hAnsi="HG丸ｺﾞｼｯｸM-PRO" w:hint="eastAsia"/>
                <w:sz w:val="20"/>
                <w:szCs w:val="22"/>
              </w:rPr>
              <w:t>未満の</w:t>
            </w:r>
            <w:r w:rsidR="00447E08" w:rsidRPr="00D91706">
              <w:rPr>
                <w:rFonts w:ascii="HG丸ｺﾞｼｯｸM-PRO" w:eastAsia="HG丸ｺﾞｼｯｸM-PRO" w:hAnsi="HG丸ｺﾞｼｯｸM-PRO" w:hint="eastAsia"/>
                <w:sz w:val="20"/>
                <w:szCs w:val="22"/>
              </w:rPr>
              <w:t>全て</w:t>
            </w:r>
            <w:r w:rsidRPr="00D91706">
              <w:rPr>
                <w:rFonts w:ascii="HG丸ｺﾞｼｯｸM-PRO" w:eastAsia="HG丸ｺﾞｼｯｸM-PRO" w:hAnsi="HG丸ｺﾞｼｯｸM-PRO" w:hint="eastAsia"/>
                <w:sz w:val="20"/>
                <w:szCs w:val="22"/>
              </w:rPr>
              <w:t>の</w:t>
            </w:r>
            <w:r w:rsidR="00D91B42">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を対象とし，遊びや生活を通して</w:t>
            </w:r>
            <w:r w:rsidR="00D91B42">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を健全に育成する場となっています。保護者の</w:t>
            </w:r>
            <w:r w:rsidR="00E434D8" w:rsidRPr="00D91706">
              <w:rPr>
                <w:rFonts w:ascii="HG丸ｺﾞｼｯｸM-PRO" w:eastAsia="HG丸ｺﾞｼｯｸM-PRO" w:hAnsi="HG丸ｺﾞｼｯｸM-PRO" w:hint="eastAsia"/>
                <w:sz w:val="20"/>
                <w:szCs w:val="22"/>
              </w:rPr>
              <w:t>子育て</w:t>
            </w:r>
            <w:r w:rsidR="00E434D8">
              <w:rPr>
                <w:rFonts w:ascii="HG丸ｺﾞｼｯｸM-PRO" w:eastAsia="HG丸ｺﾞｼｯｸM-PRO" w:hAnsi="HG丸ｺﾞｼｯｸM-PRO"/>
                <w:sz w:val="20"/>
                <w:szCs w:val="22"/>
              </w:rPr>
              <w:t>支援</w:t>
            </w:r>
            <w:r w:rsidRPr="00D91706">
              <w:rPr>
                <w:rFonts w:ascii="HG丸ｺﾞｼｯｸM-PRO" w:eastAsia="HG丸ｺﾞｼｯｸM-PRO" w:hAnsi="HG丸ｺﾞｼｯｸM-PRO" w:hint="eastAsia"/>
                <w:sz w:val="20"/>
                <w:szCs w:val="22"/>
              </w:rPr>
              <w:t>や放課後児童クラブ</w:t>
            </w:r>
            <w:r w:rsidR="00E10791">
              <w:rPr>
                <w:rFonts w:ascii="HG丸ｺﾞｼｯｸM-PRO" w:eastAsia="HG丸ｺﾞｼｯｸM-PRO" w:hAnsi="HG丸ｺﾞｼｯｸM-PRO" w:hint="eastAsia"/>
                <w:sz w:val="20"/>
                <w:szCs w:val="22"/>
              </w:rPr>
              <w:t>を</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いるところもあります。</w:t>
            </w:r>
          </w:p>
        </w:tc>
      </w:tr>
      <w:tr w:rsidR="005D32A8" w:rsidRPr="001170A6" w:rsidTr="008872E9">
        <w:trPr>
          <w:trHeight w:val="1016"/>
        </w:trPr>
        <w:tc>
          <w:tcPr>
            <w:tcW w:w="2093" w:type="dxa"/>
            <w:shd w:val="clear" w:color="auto" w:fill="FFE1E1"/>
            <w:vAlign w:val="center"/>
          </w:tcPr>
          <w:p w:rsidR="00B36EAC"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地域子育て</w:t>
            </w:r>
          </w:p>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支援センター</w:t>
            </w:r>
          </w:p>
        </w:tc>
        <w:tc>
          <w:tcPr>
            <w:tcW w:w="7513" w:type="dxa"/>
            <w:shd w:val="clear" w:color="auto" w:fill="FFE1E1"/>
            <w:vAlign w:val="center"/>
          </w:tcPr>
          <w:p w:rsidR="00B943ED" w:rsidRDefault="005D32A8" w:rsidP="00097723">
            <w:pPr>
              <w:snapToGrid w:val="0"/>
              <w:ind w:leftChars="100" w:left="21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地域の子育て中の親子が気軽に集まり，お</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たが</w:t>
                  </w:r>
                </w:rt>
                <w:rubyBase>
                  <w:r w:rsidR="00D91706">
                    <w:rPr>
                      <w:rFonts w:ascii="HG丸ｺﾞｼｯｸM-PRO" w:eastAsia="HG丸ｺﾞｼｯｸM-PRO" w:hAnsi="HG丸ｺﾞｼｯｸM-PRO"/>
                      <w:sz w:val="20"/>
                      <w:szCs w:val="22"/>
                    </w:rPr>
                    <w:t>互</w:t>
                  </w:r>
                </w:rubyBase>
              </w:ruby>
            </w:r>
            <w:r w:rsidRPr="00D91706">
              <w:rPr>
                <w:rFonts w:ascii="HG丸ｺﾞｼｯｸM-PRO" w:eastAsia="HG丸ｺﾞｼｯｸM-PRO" w:hAnsi="HG丸ｺﾞｼｯｸM-PRO" w:hint="eastAsia"/>
                <w:sz w:val="20"/>
                <w:szCs w:val="22"/>
              </w:rPr>
              <w:t>いに交流したり子育ての不安・</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なや</w:t>
                  </w:r>
                </w:rt>
                <w:rubyBase>
                  <w:r w:rsidR="00D91706">
                    <w:rPr>
                      <w:rFonts w:ascii="HG丸ｺﾞｼｯｸM-PRO" w:eastAsia="HG丸ｺﾞｼｯｸM-PRO" w:hAnsi="HG丸ｺﾞｼｯｸM-PRO"/>
                      <w:sz w:val="20"/>
                      <w:szCs w:val="22"/>
                    </w:rPr>
                    <w:t>悩</w:t>
                  </w:r>
                </w:rubyBase>
              </w:ruby>
            </w:r>
          </w:p>
          <w:p w:rsidR="005D32A8" w:rsidRPr="00D91706" w:rsidRDefault="005D32A8" w:rsidP="00097723">
            <w:pPr>
              <w:snapToGrid w:val="0"/>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みを相談したりする身近な場所です。地域の子育て情報</w:t>
            </w:r>
            <w:r w:rsidR="00447E08" w:rsidRPr="00D91706">
              <w:rPr>
                <w:rFonts w:ascii="HG丸ｺﾞｼｯｸM-PRO" w:eastAsia="HG丸ｺﾞｼｯｸM-PRO" w:hAnsi="HG丸ｺﾞｼｯｸM-PRO" w:hint="eastAsia"/>
                <w:sz w:val="20"/>
                <w:szCs w:val="22"/>
              </w:rPr>
              <w:t>の</w:t>
            </w:r>
            <w:r w:rsidRPr="00D91706">
              <w:rPr>
                <w:rFonts w:ascii="HG丸ｺﾞｼｯｸM-PRO" w:eastAsia="HG丸ｺﾞｼｯｸM-PRO" w:hAnsi="HG丸ｺﾞｼｯｸM-PRO" w:hint="eastAsia"/>
                <w:sz w:val="20"/>
                <w:szCs w:val="22"/>
              </w:rPr>
              <w:t>提供や，子育て支援に関する講習等も</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います。</w:t>
            </w:r>
          </w:p>
        </w:tc>
      </w:tr>
      <w:tr w:rsidR="005D32A8" w:rsidRPr="001170A6" w:rsidTr="008872E9">
        <w:trPr>
          <w:trHeight w:val="1016"/>
        </w:trPr>
        <w:tc>
          <w:tcPr>
            <w:tcW w:w="2093" w:type="dxa"/>
            <w:shd w:val="clear" w:color="auto" w:fill="FFE1E1"/>
            <w:vAlign w:val="center"/>
          </w:tcPr>
          <w:p w:rsidR="005D32A8" w:rsidRPr="00BA76CA" w:rsidRDefault="00AA771C" w:rsidP="00DB3AAE">
            <w:pPr>
              <w:tabs>
                <w:tab w:val="left" w:pos="1931"/>
              </w:tabs>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認定</w:t>
            </w:r>
            <w:r w:rsidR="006D2792">
              <w:rPr>
                <w:rFonts w:ascii="HG丸ｺﾞｼｯｸM-PRO" w:eastAsia="HG丸ｺﾞｼｯｸM-PRO" w:hAnsi="HG丸ｺﾞｼｯｸM-PRO" w:hint="eastAsia"/>
                <w:b/>
                <w:sz w:val="24"/>
                <w:szCs w:val="24"/>
              </w:rPr>
              <w:t>こども園</w:t>
            </w:r>
          </w:p>
        </w:tc>
        <w:tc>
          <w:tcPr>
            <w:tcW w:w="7513" w:type="dxa"/>
            <w:shd w:val="clear" w:color="auto" w:fill="FFE1E1"/>
            <w:vAlign w:val="center"/>
          </w:tcPr>
          <w:p w:rsidR="005D32A8" w:rsidRPr="00D91706" w:rsidRDefault="00315148" w:rsidP="00D91B42">
            <w:pPr>
              <w:snapToGrid w:val="0"/>
              <w:spacing w:line="200" w:lineRule="atLeast"/>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保護者が働いている，いないにかかわらず</w:t>
            </w:r>
            <w:r w:rsidR="00EF6487">
              <w:rPr>
                <w:rFonts w:ascii="HG丸ｺﾞｼｯｸM-PRO" w:eastAsia="HG丸ｺﾞｼｯｸM-PRO" w:hAnsi="HG丸ｺﾞｼｯｸM-PRO" w:hint="eastAsia"/>
                <w:sz w:val="20"/>
              </w:rPr>
              <w:t>就学前の</w:t>
            </w:r>
            <w:r w:rsidR="00D91B42">
              <w:rPr>
                <w:rFonts w:ascii="HG丸ｺﾞｼｯｸM-PRO" w:eastAsia="HG丸ｺﾞｼｯｸM-PRO" w:hAnsi="HG丸ｺﾞｼｯｸM-PRO" w:hint="eastAsia"/>
                <w:sz w:val="20"/>
              </w:rPr>
              <w:t>子供</w:t>
            </w:r>
            <w:r w:rsidR="00EF648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受け入れて，</w:t>
            </w:r>
            <w:r w:rsidR="005D32A8" w:rsidRPr="00D91706">
              <w:rPr>
                <w:rFonts w:ascii="HG丸ｺﾞｼｯｸM-PRO" w:eastAsia="HG丸ｺﾞｼｯｸM-PRO" w:hAnsi="HG丸ｺﾞｼｯｸM-PRO" w:hint="eastAsia"/>
                <w:sz w:val="20"/>
              </w:rPr>
              <w:t>教育</w:t>
            </w:r>
            <w:r w:rsidR="006C0553">
              <w:rPr>
                <w:rFonts w:ascii="HG丸ｺﾞｼｯｸM-PRO" w:eastAsia="HG丸ｺﾞｼｯｸM-PRO" w:hAnsi="HG丸ｺﾞｼｯｸM-PRO" w:hint="eastAsia"/>
                <w:sz w:val="20"/>
              </w:rPr>
              <w:t>・</w:t>
            </w:r>
            <w:r w:rsidR="005D32A8" w:rsidRPr="00D91706">
              <w:rPr>
                <w:rFonts w:ascii="HG丸ｺﾞｼｯｸM-PRO" w:eastAsia="HG丸ｺﾞｼｯｸM-PRO" w:hAnsi="HG丸ｺﾞｼｯｸM-PRO" w:hint="eastAsia"/>
                <w:sz w:val="20"/>
              </w:rPr>
              <w:t>保育を一体的に</w:t>
            </w:r>
            <w:r w:rsidR="00EF6487" w:rsidRPr="00D91706">
              <w:rPr>
                <w:rFonts w:ascii="HG丸ｺﾞｼｯｸM-PRO" w:eastAsia="HG丸ｺﾞｼｯｸM-PRO" w:hAnsi="HG丸ｺﾞｼｯｸM-PRO" w:hint="eastAsia"/>
                <w:sz w:val="20"/>
              </w:rPr>
              <w:t>行う</w:t>
            </w:r>
            <w:r w:rsidR="00EF6487">
              <w:rPr>
                <w:rFonts w:ascii="HG丸ｺﾞｼｯｸM-PRO" w:eastAsia="HG丸ｺﾞｼｯｸM-PRO" w:hAnsi="HG丸ｺﾞｼｯｸM-PRO"/>
                <w:sz w:val="20"/>
              </w:rPr>
              <w:t>施設</w:t>
            </w:r>
            <w:r w:rsidR="005D32A8" w:rsidRPr="00D91706">
              <w:rPr>
                <w:rFonts w:ascii="HG丸ｺﾞｼｯｸM-PRO" w:eastAsia="HG丸ｺﾞｼｯｸM-PRO" w:hAnsi="HG丸ｺﾞｼｯｸM-PRO" w:hint="eastAsia"/>
                <w:sz w:val="20"/>
              </w:rPr>
              <w:t>で</w:t>
            </w:r>
            <w:r w:rsidR="00F32A85">
              <w:rPr>
                <w:rFonts w:ascii="HG丸ｺﾞｼｯｸM-PRO" w:eastAsia="HG丸ｺﾞｼｯｸM-PRO" w:hAnsi="HG丸ｺﾞｼｯｸM-PRO" w:hint="eastAsia"/>
                <w:sz w:val="20"/>
              </w:rPr>
              <w:t>す。また，子育て家庭を対象に，子育て不安に対応した相談活動や，親子の集いの場</w:t>
            </w:r>
            <w:r w:rsidR="00CF243F">
              <w:rPr>
                <w:rFonts w:ascii="HG丸ｺﾞｼｯｸM-PRO" w:eastAsia="HG丸ｺﾞｼｯｸM-PRO" w:hAnsi="HG丸ｺﾞｼｯｸM-PRO" w:hint="eastAsia"/>
                <w:sz w:val="20"/>
              </w:rPr>
              <w:t>の</w:t>
            </w:r>
            <w:r w:rsidR="00CF243F">
              <w:rPr>
                <w:rFonts w:ascii="HG丸ｺﾞｼｯｸM-PRO" w:eastAsia="HG丸ｺﾞｼｯｸM-PRO" w:hAnsi="HG丸ｺﾞｼｯｸM-PRO"/>
                <w:sz w:val="20"/>
              </w:rPr>
              <w:t>提供</w:t>
            </w:r>
            <w:r w:rsidR="00B172CA">
              <w:rPr>
                <w:rFonts w:ascii="HG丸ｺﾞｼｯｸM-PRO" w:eastAsia="HG丸ｺﾞｼｯｸM-PRO" w:hAnsi="HG丸ｺﾞｼｯｸM-PRO" w:hint="eastAsia"/>
                <w:sz w:val="20"/>
              </w:rPr>
              <w:t>など</w:t>
            </w:r>
            <w:r w:rsidR="00F32A85">
              <w:rPr>
                <w:rFonts w:ascii="HG丸ｺﾞｼｯｸM-PRO" w:eastAsia="HG丸ｺﾞｼｯｸM-PRO" w:hAnsi="HG丸ｺﾞｼｯｸM-PRO" w:hint="eastAsia"/>
                <w:sz w:val="20"/>
              </w:rPr>
              <w:t>を</w:t>
            </w:r>
            <w:r w:rsidR="00EF3E76">
              <w:rPr>
                <w:rFonts w:ascii="HG丸ｺﾞｼｯｸM-PRO" w:eastAsia="HG丸ｺﾞｼｯｸM-PRO" w:hAnsi="HG丸ｺﾞｼｯｸM-PRO" w:hint="eastAsia"/>
                <w:sz w:val="20"/>
              </w:rPr>
              <w:t>行う</w:t>
            </w:r>
            <w:r w:rsidR="00EF3E76">
              <w:rPr>
                <w:rFonts w:ascii="HG丸ｺﾞｼｯｸM-PRO" w:eastAsia="HG丸ｺﾞｼｯｸM-PRO" w:hAnsi="HG丸ｺﾞｼｯｸM-PRO"/>
                <w:sz w:val="20"/>
              </w:rPr>
              <w:t>施設</w:t>
            </w:r>
            <w:r w:rsidR="00F32A85">
              <w:rPr>
                <w:rFonts w:ascii="HG丸ｺﾞｼｯｸM-PRO" w:eastAsia="HG丸ｺﾞｼｯｸM-PRO" w:hAnsi="HG丸ｺﾞｼｯｸM-PRO" w:hint="eastAsia"/>
                <w:sz w:val="20"/>
              </w:rPr>
              <w:t>です。</w:t>
            </w:r>
          </w:p>
        </w:tc>
      </w:tr>
    </w:tbl>
    <w:p w:rsidR="00E5000D" w:rsidRDefault="00EC70D4" w:rsidP="00100811">
      <w:pPr>
        <w:tabs>
          <w:tab w:val="left" w:pos="7490"/>
        </w:tabs>
        <w:rPr>
          <w:rFonts w:ascii="ＭＳ ゴシック" w:eastAsia="ＭＳ ゴシック" w:hAnsi="ＭＳ ゴシック"/>
          <w:b/>
          <w:sz w:val="24"/>
          <w:szCs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98688" behindDoc="0" locked="0" layoutInCell="1" allowOverlap="1" wp14:anchorId="3A75588D" wp14:editId="42D2F037">
                <wp:simplePos x="0" y="0"/>
                <wp:positionH relativeFrom="margin">
                  <wp:posOffset>-14605</wp:posOffset>
                </wp:positionH>
                <wp:positionV relativeFrom="page">
                  <wp:posOffset>3931920</wp:posOffset>
                </wp:positionV>
                <wp:extent cx="1322705" cy="300990"/>
                <wp:effectExtent l="0" t="0" r="29845" b="41910"/>
                <wp:wrapNone/>
                <wp:docPr id="4938"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5588D" id="_x0000_s1037" type="#_x0000_t202" style="position:absolute;left:0;text-align:left;margin-left:-1.15pt;margin-top:309.6pt;width:104.15pt;height:23.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v:textbox>
                <w10:wrap anchorx="margin" anchory="page"/>
              </v:shape>
            </w:pict>
          </mc:Fallback>
        </mc:AlternateContent>
      </w:r>
      <w:r w:rsidR="002C46BF">
        <w:rPr>
          <w:rFonts w:ascii="ＭＳ ゴシック" w:eastAsia="ＭＳ ゴシック" w:hAnsi="ＭＳ ゴシック" w:hint="eastAsia"/>
          <w:b/>
          <w:noProof/>
          <w:sz w:val="24"/>
          <w:szCs w:val="24"/>
        </w:rPr>
        <mc:AlternateContent>
          <mc:Choice Requires="wps">
            <w:drawing>
              <wp:anchor distT="0" distB="0" distL="114300" distR="114300" simplePos="0" relativeHeight="251640320" behindDoc="0" locked="0" layoutInCell="1" allowOverlap="1" wp14:anchorId="1BD567CF" wp14:editId="64FC3475">
                <wp:simplePos x="0" y="0"/>
                <wp:positionH relativeFrom="column">
                  <wp:posOffset>1349375</wp:posOffset>
                </wp:positionH>
                <wp:positionV relativeFrom="paragraph">
                  <wp:posOffset>3063240</wp:posOffset>
                </wp:positionV>
                <wp:extent cx="4281805" cy="314325"/>
                <wp:effectExtent l="0" t="0" r="23495" b="28575"/>
                <wp:wrapNone/>
                <wp:docPr id="14"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314325"/>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567CF" id="Text Box 4845" o:spid="_x0000_s1038" type="#_x0000_t202" style="position:absolute;left:0;text-align:left;margin-left:106.25pt;margin-top:241.2pt;width:337.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" filled="f" fillcolor="#ffc" strokecolor="white" strokeweight=".25pt">
                <v:textbox inset="1.76mm,.05mm,1.76mm,.05mm">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v:textbox>
              </v:shape>
            </w:pict>
          </mc:Fallback>
        </mc:AlternateContent>
      </w:r>
      <w:r w:rsidR="00EF6487">
        <w:rPr>
          <w:noProof/>
        </w:rPr>
        <mc:AlternateContent>
          <mc:Choice Requires="wps">
            <w:drawing>
              <wp:anchor distT="0" distB="0" distL="114300" distR="114300" simplePos="0" relativeHeight="251641344" behindDoc="1" locked="0" layoutInCell="1" allowOverlap="1" wp14:anchorId="05046AAA" wp14:editId="157CB408">
                <wp:simplePos x="0" y="0"/>
                <wp:positionH relativeFrom="column">
                  <wp:posOffset>2276475</wp:posOffset>
                </wp:positionH>
                <wp:positionV relativeFrom="line">
                  <wp:posOffset>2794000</wp:posOffset>
                </wp:positionV>
                <wp:extent cx="3857625" cy="228600"/>
                <wp:effectExtent l="0" t="0" r="0" b="0"/>
                <wp:wrapThrough wrapText="bothSides">
                  <wp:wrapPolygon edited="0">
                    <wp:start x="213" y="0"/>
                    <wp:lineTo x="213" y="19800"/>
                    <wp:lineTo x="21333" y="19800"/>
                    <wp:lineTo x="21333" y="0"/>
                    <wp:lineTo x="213" y="0"/>
                  </wp:wrapPolygon>
                </wp:wrapThrough>
                <wp:docPr id="1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46AAA" id="Text Box 4882" o:spid="_x0000_s1039" type="#_x0000_t202" style="position:absolute;left:0;text-align:left;margin-left:179.25pt;margin-top:220pt;width:303.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" filled="f" stroked="f">
                <v:textbox inset="5.85pt,.7pt,5.85pt,.7pt">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v:textbox>
                <w10:wrap type="through" anchory="line"/>
              </v:shape>
            </w:pict>
          </mc:Fallback>
        </mc:AlternateContent>
      </w:r>
      <w:r w:rsidR="00E5000D">
        <w:rPr>
          <w:rFonts w:ascii="ＭＳ ゴシック" w:eastAsia="ＭＳ ゴシック" w:hAnsi="ＭＳ ゴシック" w:hint="eastAsia"/>
          <w:b/>
          <w:sz w:val="24"/>
          <w:szCs w:val="24"/>
        </w:rPr>
        <w:t xml:space="preserve">　</w:t>
      </w:r>
    </w:p>
    <w:p w:rsidR="00100811" w:rsidRPr="00C77B26" w:rsidRDefault="006C0553" w:rsidP="00100811">
      <w:pPr>
        <w:tabs>
          <w:tab w:val="left" w:pos="7490"/>
        </w:tabs>
        <w:rPr>
          <w:rFonts w:ascii="ＭＳ ゴシック" w:eastAsia="ＭＳ ゴシック" w:hAnsi="ＭＳ ゴシック"/>
          <w:b/>
          <w:sz w:val="24"/>
          <w:szCs w:val="24"/>
        </w:rPr>
      </w:pPr>
      <w:r>
        <w:rPr>
          <w:noProof/>
        </w:rPr>
        <w:drawing>
          <wp:anchor distT="0" distB="0" distL="114300" distR="114300" simplePos="0" relativeHeight="251666944" behindDoc="1" locked="0" layoutInCell="1" allowOverlap="1" wp14:anchorId="2490C1E3" wp14:editId="606AF622">
            <wp:simplePos x="0" y="0"/>
            <wp:positionH relativeFrom="column">
              <wp:posOffset>3858260</wp:posOffset>
            </wp:positionH>
            <wp:positionV relativeFrom="paragraph">
              <wp:posOffset>276225</wp:posOffset>
            </wp:positionV>
            <wp:extent cx="550545" cy="500380"/>
            <wp:effectExtent l="0" t="0" r="1905" b="0"/>
            <wp:wrapNone/>
            <wp:docPr id="5017" name="図 2" descr="http://www.ikuchan.or.jp/images/aboutus_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kuchan.or.jp/images/aboutus_image03.g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5054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w:drawing>
          <wp:anchor distT="0" distB="0" distL="114300" distR="114300" simplePos="0" relativeHeight="251663872" behindDoc="0" locked="0" layoutInCell="1" allowOverlap="1" wp14:anchorId="78ADDEE0" wp14:editId="414C3661">
            <wp:simplePos x="0" y="0"/>
            <wp:positionH relativeFrom="column">
              <wp:posOffset>104140</wp:posOffset>
            </wp:positionH>
            <wp:positionV relativeFrom="paragraph">
              <wp:posOffset>321945</wp:posOffset>
            </wp:positionV>
            <wp:extent cx="2320920" cy="358200"/>
            <wp:effectExtent l="0" t="0" r="3810" b="3810"/>
            <wp:wrapNone/>
            <wp:docPr id="4952" name="図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20920" cy="3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mc:AlternateContent>
          <mc:Choice Requires="wps">
            <w:drawing>
              <wp:anchor distT="0" distB="0" distL="114300" distR="114300" simplePos="0" relativeHeight="251665920" behindDoc="0" locked="0" layoutInCell="1" allowOverlap="1" wp14:anchorId="23CEFC95" wp14:editId="56BCB5B2">
                <wp:simplePos x="0" y="0"/>
                <wp:positionH relativeFrom="column">
                  <wp:posOffset>-7620</wp:posOffset>
                </wp:positionH>
                <wp:positionV relativeFrom="line">
                  <wp:posOffset>233680</wp:posOffset>
                </wp:positionV>
                <wp:extent cx="6079490" cy="1423670"/>
                <wp:effectExtent l="0" t="0" r="16510" b="24130"/>
                <wp:wrapNone/>
                <wp:docPr id="10"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4236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B27A8" id="Rectangle 5012" o:spid="_x0000_s1026" style="position:absolute;left:0;text-align:left;margin-left:-.6pt;margin-top:18.4pt;width:478.7pt;height:1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" filled="f">
                <v:textbox inset="5.85pt,.7pt,5.85pt,.7pt"/>
                <w10:wrap anchory="line"/>
              </v:rect>
            </w:pict>
          </mc:Fallback>
        </mc:AlternateContent>
      </w:r>
      <w:r w:rsidR="002C46BF">
        <w:rPr>
          <w:rFonts w:ascii="ＭＳ ゴシック" w:eastAsia="ＭＳ ゴシック" w:hint="eastAsia"/>
          <w:b/>
          <w:noProof/>
          <w:sz w:val="28"/>
        </w:rPr>
        <w:drawing>
          <wp:anchor distT="0" distB="0" distL="114300" distR="114300" simplePos="0" relativeHeight="251664896" behindDoc="1" locked="0" layoutInCell="1" allowOverlap="1" wp14:anchorId="20935824" wp14:editId="4FA914D3">
            <wp:simplePos x="0" y="0"/>
            <wp:positionH relativeFrom="column">
              <wp:posOffset>2895600</wp:posOffset>
            </wp:positionH>
            <wp:positionV relativeFrom="paragraph">
              <wp:posOffset>274320</wp:posOffset>
            </wp:positionV>
            <wp:extent cx="2554560" cy="1032120"/>
            <wp:effectExtent l="0" t="0" r="0" b="0"/>
            <wp:wrapNone/>
            <wp:docPr id="4953" name="図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54560" cy="103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56" w:rsidRDefault="003934AF" w:rsidP="00E15A56">
      <w:r>
        <w:rPr>
          <w:rFonts w:ascii="ＭＳ ゴシック" w:eastAsia="ＭＳ ゴシック" w:hint="eastAsia"/>
          <w:b/>
          <w:sz w:val="28"/>
        </w:rPr>
        <w:t xml:space="preserve">　</w:t>
      </w:r>
    </w:p>
    <w:p w:rsidR="00C2140B" w:rsidRDefault="002C46BF" w:rsidP="00292C57">
      <w:pPr>
        <w:tabs>
          <w:tab w:val="left" w:pos="7490"/>
        </w:tabs>
        <w:rPr>
          <w:rFonts w:ascii="ＭＳ ゴシック" w:eastAsia="ＭＳ ゴシック"/>
          <w:b/>
          <w:sz w:val="24"/>
        </w:rPr>
      </w:pPr>
      <w:r>
        <w:rPr>
          <w:rFonts w:ascii="ＭＳ ゴシック" w:eastAsia="ＭＳ ゴシック" w:hint="eastAsia"/>
          <w:b/>
          <w:noProof/>
          <w:sz w:val="24"/>
        </w:rPr>
        <mc:AlternateContent>
          <mc:Choice Requires="wps">
            <w:drawing>
              <wp:anchor distT="0" distB="0" distL="114300" distR="114300" simplePos="0" relativeHeight="251662848" behindDoc="0" locked="0" layoutInCell="1" allowOverlap="1" wp14:anchorId="1FDCD4B8" wp14:editId="75D9643E">
                <wp:simplePos x="0" y="0"/>
                <wp:positionH relativeFrom="column">
                  <wp:posOffset>13335</wp:posOffset>
                </wp:positionH>
                <wp:positionV relativeFrom="line">
                  <wp:posOffset>142562</wp:posOffset>
                </wp:positionV>
                <wp:extent cx="2886075" cy="1155700"/>
                <wp:effectExtent l="0" t="0" r="0" b="6350"/>
                <wp:wrapNone/>
                <wp:docPr id="9"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CD4B8" id="Text Box 4945" o:spid="_x0000_s1040" type="#_x0000_t202" style="position:absolute;left:0;text-align:left;margin-left:1.05pt;margin-top:11.25pt;width:227.2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" filled="f" stroked="f" strokecolor="#00b0f0">
                <v:textbox inset="5.85pt,.7pt,5.85pt,.7pt">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きぎょう</w:t>
                            </w:r>
                          </w:rt>
                          <w:rubyBase>
                            <w:r w:rsidR="00097723">
                              <w:rPr>
                                <w:rFonts w:ascii="HG丸ｺﾞｼｯｸM-PRO" w:eastAsia="HG丸ｺﾞｼｯｸM-PRO" w:hAnsi="HG丸ｺﾞｼｯｸM-PRO"/>
                                <w:sz w:val="20"/>
                                <w:szCs w:val="18"/>
                              </w:rPr>
                              <w:t>企業</w:t>
                            </w:r>
                          </w:rubyBase>
                        </w:ruby>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v:textbox>
                <w10:wrap anchory="line"/>
              </v:shape>
            </w:pict>
          </mc:Fallback>
        </mc:AlternateContent>
      </w:r>
      <w:r>
        <w:rPr>
          <w:rFonts w:ascii="ＭＳ ゴシック" w:eastAsia="ＭＳ ゴシック" w:hint="eastAsia"/>
          <w:b/>
          <w:noProof/>
          <w:sz w:val="24"/>
        </w:rPr>
        <w:drawing>
          <wp:anchor distT="0" distB="0" distL="114300" distR="114300" simplePos="0" relativeHeight="251661824" behindDoc="1" locked="0" layoutInCell="1" allowOverlap="1" wp14:anchorId="47CE0103" wp14:editId="4509B11F">
            <wp:simplePos x="0" y="0"/>
            <wp:positionH relativeFrom="column">
              <wp:posOffset>5438775</wp:posOffset>
            </wp:positionH>
            <wp:positionV relativeFrom="paragraph">
              <wp:posOffset>186690</wp:posOffset>
            </wp:positionV>
            <wp:extent cx="609600" cy="631825"/>
            <wp:effectExtent l="0" t="0" r="0" b="0"/>
            <wp:wrapNone/>
            <wp:docPr id="49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096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4AF">
        <w:rPr>
          <w:rFonts w:ascii="ＭＳ ゴシック" w:eastAsia="ＭＳ ゴシック" w:hint="eastAsia"/>
          <w:b/>
          <w:sz w:val="28"/>
        </w:rPr>
        <w:t xml:space="preserve">　　　　　　　　　　　　　　　　</w:t>
      </w:r>
      <w:r w:rsidR="005D4066">
        <w:rPr>
          <w:rFonts w:ascii="ＭＳ ゴシック" w:eastAsia="ＭＳ ゴシック" w:hint="eastAsia"/>
          <w:b/>
          <w:sz w:val="28"/>
        </w:rPr>
        <w:t xml:space="preserve">　</w:t>
      </w:r>
    </w:p>
    <w:p w:rsidR="00C2140B" w:rsidRDefault="00C2140B" w:rsidP="00292C57">
      <w:pPr>
        <w:tabs>
          <w:tab w:val="left" w:pos="7490"/>
        </w:tabs>
        <w:rPr>
          <w:rFonts w:ascii="ＭＳ ゴシック" w:eastAsia="ＭＳ ゴシック"/>
          <w:b/>
          <w:sz w:val="24"/>
        </w:rPr>
      </w:pPr>
    </w:p>
    <w:p w:rsidR="00C2140B" w:rsidRDefault="00095857" w:rsidP="00292C57">
      <w:pPr>
        <w:tabs>
          <w:tab w:val="left" w:pos="7490"/>
        </w:tabs>
        <w:rPr>
          <w:rFonts w:ascii="ＭＳ ゴシック" w:eastAsia="ＭＳ ゴシック"/>
          <w:b/>
          <w:sz w:val="24"/>
        </w:rPr>
      </w:pPr>
      <w:r>
        <w:rPr>
          <w:noProof/>
        </w:rPr>
        <mc:AlternateContent>
          <mc:Choice Requires="wps">
            <w:drawing>
              <wp:anchor distT="0" distB="0" distL="114300" distR="114300" simplePos="0" relativeHeight="251704832" behindDoc="0" locked="0" layoutInCell="1" allowOverlap="1" wp14:anchorId="3B6FA4D2" wp14:editId="4512EEE5">
                <wp:simplePos x="0" y="0"/>
                <wp:positionH relativeFrom="column">
                  <wp:posOffset>1641162</wp:posOffset>
                </wp:positionH>
                <wp:positionV relativeFrom="line">
                  <wp:posOffset>151765</wp:posOffset>
                </wp:positionV>
                <wp:extent cx="4428490" cy="215900"/>
                <wp:effectExtent l="0" t="0" r="0" b="0"/>
                <wp:wrapNone/>
                <wp:docPr id="494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FA4D2" id="_x0000_s1041" type="#_x0000_t202" style="position:absolute;left:0;text-align:left;margin-left:129.25pt;margin-top:11.95pt;width:348.7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" filled="f" stroked="f">
                <v:textbox inset="5.85pt,.7pt,5.85pt,.7pt">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anchory="line"/>
              </v:shape>
            </w:pict>
          </mc:Fallback>
        </mc:AlternateContent>
      </w:r>
      <w:r w:rsidR="005F47F0">
        <w:rPr>
          <w:rFonts w:ascii="ＭＳ ゴシック" w:eastAsia="ＭＳ ゴシック" w:hint="eastAsia"/>
          <w:b/>
          <w:noProof/>
          <w:sz w:val="24"/>
        </w:rPr>
        <mc:AlternateContent>
          <mc:Choice Requires="wps">
            <w:drawing>
              <wp:anchor distT="0" distB="0" distL="114300" distR="114300" simplePos="0" relativeHeight="251660800" behindDoc="0" locked="0" layoutInCell="1" allowOverlap="1" wp14:anchorId="0263A288" wp14:editId="435EFEFE">
                <wp:simplePos x="0" y="0"/>
                <wp:positionH relativeFrom="column">
                  <wp:posOffset>182245</wp:posOffset>
                </wp:positionH>
                <wp:positionV relativeFrom="line">
                  <wp:posOffset>182245</wp:posOffset>
                </wp:positionV>
                <wp:extent cx="4843780" cy="266700"/>
                <wp:effectExtent l="0" t="0" r="0" b="0"/>
                <wp:wrapNone/>
                <wp:docPr id="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D58" w:rsidRPr="007A13AD" w:rsidRDefault="00E43D58" w:rsidP="00AA771C">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3A288" id="Text Box 4968" o:spid="_x0000_s1042" type="#_x0000_t202" style="position:absolute;left:0;text-align:left;margin-left:14.35pt;margin-top:14.35pt;width:38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" filled="f" stroked="f">
                <v:textbox inset="5.85pt,.7pt,5.85pt,.7pt">
                  <w:txbxContent>
                    <w:p w:rsidR="00E43D58" w:rsidRPr="007A13AD" w:rsidRDefault="00E43D58" w:rsidP="00AA771C">
                      <w:pPr>
                        <w:rPr>
                          <w:rFonts w:ascii="ＭＳ ゴシック" w:eastAsia="ＭＳ ゴシック" w:hAnsi="ＭＳ ゴシック"/>
                          <w:b/>
                        </w:rPr>
                      </w:pPr>
                    </w:p>
                  </w:txbxContent>
                </v:textbox>
                <w10:wrap anchory="line"/>
              </v:shape>
            </w:pict>
          </mc:Fallback>
        </mc:AlternateContent>
      </w:r>
    </w:p>
    <w:p w:rsidR="000B5F2C" w:rsidRPr="003E4064" w:rsidRDefault="00AA191D" w:rsidP="00236987">
      <w:pPr>
        <w:tabs>
          <w:tab w:val="left" w:pos="7490"/>
        </w:tabs>
        <w:rPr>
          <w:rFonts w:ascii="ＭＳ ゴシック" w:eastAsia="ＭＳ ゴシック"/>
          <w:b/>
          <w:sz w:val="24"/>
        </w:rPr>
      </w:pPr>
      <w:r>
        <w:rPr>
          <w:rFonts w:ascii="ＭＳ ゴシック" w:eastAsia="ＭＳ ゴシック" w:hint="eastAsia"/>
          <w:b/>
          <w:noProof/>
          <w:sz w:val="24"/>
          <w:szCs w:val="24"/>
        </w:rPr>
        <mc:AlternateContent>
          <mc:Choice Requires="wps">
            <w:drawing>
              <wp:anchor distT="0" distB="0" distL="114300" distR="114300" simplePos="0" relativeHeight="251629055" behindDoc="0" locked="0" layoutInCell="1" allowOverlap="1" wp14:anchorId="240B7A15" wp14:editId="67574AA6">
                <wp:simplePos x="0" y="0"/>
                <wp:positionH relativeFrom="column">
                  <wp:posOffset>-23495</wp:posOffset>
                </wp:positionH>
                <wp:positionV relativeFrom="paragraph">
                  <wp:posOffset>506095</wp:posOffset>
                </wp:positionV>
                <wp:extent cx="6079490" cy="1424305"/>
                <wp:effectExtent l="0" t="0" r="16510" b="23495"/>
                <wp:wrapNone/>
                <wp:docPr id="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2430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7A15" id="Text Box 4873" o:spid="_x0000_s1043" type="#_x0000_t202" style="position:absolute;left:0;text-align:left;margin-left:-1.85pt;margin-top:39.85pt;width:478.7pt;height:112.1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" filled="f" fillcolor="#fbd4b4">
                <v:textbox inset="1.76mm,.05mm,1.76mm,.05mm">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v:textbox>
              </v:shape>
            </w:pict>
          </mc:Fallback>
        </mc:AlternateContent>
      </w:r>
      <w:r>
        <w:rPr>
          <w:noProof/>
        </w:rPr>
        <mc:AlternateContent>
          <mc:Choice Requires="wps">
            <w:drawing>
              <wp:anchor distT="0" distB="0" distL="114300" distR="114300" simplePos="0" relativeHeight="251728384" behindDoc="1" locked="0" layoutInCell="1" allowOverlap="1" wp14:anchorId="7DE8579B" wp14:editId="5575D223">
                <wp:simplePos x="0" y="0"/>
                <wp:positionH relativeFrom="column">
                  <wp:posOffset>910590</wp:posOffset>
                </wp:positionH>
                <wp:positionV relativeFrom="line">
                  <wp:posOffset>1682750</wp:posOffset>
                </wp:positionV>
                <wp:extent cx="5540375" cy="208915"/>
                <wp:effectExtent l="0" t="0" r="0" b="635"/>
                <wp:wrapThrough wrapText="bothSides">
                  <wp:wrapPolygon edited="0">
                    <wp:start x="149" y="0"/>
                    <wp:lineTo x="149" y="19696"/>
                    <wp:lineTo x="21390" y="19696"/>
                    <wp:lineTo x="21390" y="0"/>
                    <wp:lineTo x="149" y="0"/>
                  </wp:wrapPolygon>
                </wp:wrapThrough>
                <wp:docPr id="494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fldChar w:fldCharType="begin"/>
                            </w:r>
                            <w:r w:rsidR="00AA191D">
                              <w:rPr>
                                <w:rFonts w:asciiTheme="majorEastAsia" w:eastAsiaTheme="majorEastAsia" w:hAnsiTheme="majorEastAsia"/>
                                <w:sz w:val="20"/>
                                <w:szCs w:val="18"/>
                              </w:rPr>
                              <w:instrText>EQ \* jc2 \* "Font:ＭＳ ゴシック" \* hps10 \o\ad(\s\up 9(</w:instrText>
                            </w:r>
                            <w:r w:rsidR="00AA191D" w:rsidRPr="00AA191D">
                              <w:rPr>
                                <w:rFonts w:ascii="ＭＳ ゴシック" w:eastAsia="ＭＳ ゴシック" w:hAnsi="ＭＳ ゴシック"/>
                                <w:sz w:val="10"/>
                                <w:szCs w:val="18"/>
                              </w:rPr>
                              <w:instrText>しょうがい</w:instrText>
                            </w:r>
                            <w:r w:rsidR="00AA191D">
                              <w:rPr>
                                <w:rFonts w:asciiTheme="majorEastAsia" w:eastAsiaTheme="majorEastAsia" w:hAnsiTheme="majorEastAsia"/>
                                <w:sz w:val="20"/>
                                <w:szCs w:val="18"/>
                              </w:rPr>
                              <w:instrText>),生涯)</w:instrText>
                            </w:r>
                            <w:r w:rsidR="00AA191D">
                              <w:rPr>
                                <w:rFonts w:asciiTheme="majorEastAsia" w:eastAsiaTheme="majorEastAsia" w:hAnsiTheme="majorEastAsia"/>
                                <w:sz w:val="20"/>
                                <w:szCs w:val="18"/>
                              </w:rPr>
                              <w:fldChar w:fldCharType="end"/>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8579B" id="_x0000_s1044" type="#_x0000_t202" style="position:absolute;left:0;text-align:left;margin-left:71.7pt;margin-top:132.5pt;width:436.25pt;height:1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" filled="f" stroked="f">
                <v:textbox inset="5.85pt,.7pt,5.85pt,.7pt">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type="through" anchory="line"/>
              </v:shape>
            </w:pict>
          </mc:Fallback>
        </mc:AlternateContent>
      </w:r>
      <w:r>
        <w:rPr>
          <w:rFonts w:ascii="ＭＳ ゴシック" w:eastAsia="ＭＳ ゴシック" w:hint="eastAsia"/>
          <w:b/>
          <w:noProof/>
          <w:sz w:val="24"/>
        </w:rPr>
        <mc:AlternateContent>
          <mc:Choice Requires="wps">
            <w:drawing>
              <wp:anchor distT="0" distB="0" distL="114300" distR="114300" simplePos="0" relativeHeight="251707904" behindDoc="1" locked="0" layoutInCell="1" allowOverlap="1" wp14:anchorId="08DC2128" wp14:editId="7FF0ADE1">
                <wp:simplePos x="0" y="0"/>
                <wp:positionH relativeFrom="column">
                  <wp:posOffset>32385</wp:posOffset>
                </wp:positionH>
                <wp:positionV relativeFrom="line">
                  <wp:posOffset>542290</wp:posOffset>
                </wp:positionV>
                <wp:extent cx="4257675" cy="1228725"/>
                <wp:effectExtent l="0" t="0" r="0" b="9525"/>
                <wp:wrapThrough wrapText="bothSides">
                  <wp:wrapPolygon edited="0">
                    <wp:start x="193" y="0"/>
                    <wp:lineTo x="193" y="21433"/>
                    <wp:lineTo x="21358" y="21433"/>
                    <wp:lineTo x="21358" y="0"/>
                    <wp:lineTo x="193" y="0"/>
                  </wp:wrapPolygon>
                </wp:wrapThrough>
                <wp:docPr id="4942"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C2128" id="_x0000_s1045" type="#_x0000_t202" style="position:absolute;left:0;text-align:left;margin-left:2.55pt;margin-top:42.7pt;width:335.25pt;height:9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" filled="f" stroked="f" strokecolor="#00b0f0">
                <v:textbox inset="5.85pt,.7pt,5.85pt,.7pt">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v:textbox>
                <w10:wrap type="through" anchory="line"/>
              </v:shape>
            </w:pict>
          </mc:Fallback>
        </mc:AlternateContent>
      </w:r>
      <w:r w:rsidR="00942E17">
        <w:rPr>
          <w:rFonts w:ascii="HGS創英角ﾎﾟｯﾌﾟ体" w:eastAsia="HGS創英角ﾎﾟｯﾌﾟ体" w:hint="eastAsia"/>
          <w:b/>
          <w:noProof/>
          <w:sz w:val="28"/>
        </w:rPr>
        <mc:AlternateContent>
          <mc:Choice Requires="wps">
            <w:drawing>
              <wp:anchor distT="0" distB="0" distL="114300" distR="114300" simplePos="0" relativeHeight="251725312" behindDoc="1" locked="0" layoutInCell="1" allowOverlap="1" wp14:anchorId="4F4B9356" wp14:editId="21603B29">
                <wp:simplePos x="0" y="0"/>
                <wp:positionH relativeFrom="column">
                  <wp:posOffset>14605</wp:posOffset>
                </wp:positionH>
                <wp:positionV relativeFrom="paragraph">
                  <wp:posOffset>2611120</wp:posOffset>
                </wp:positionV>
                <wp:extent cx="6054090" cy="1143000"/>
                <wp:effectExtent l="0" t="0" r="22860" b="19050"/>
                <wp:wrapThrough wrapText="bothSides">
                  <wp:wrapPolygon edited="0">
                    <wp:start x="272" y="0"/>
                    <wp:lineTo x="0" y="1440"/>
                    <wp:lineTo x="0" y="20160"/>
                    <wp:lineTo x="272" y="21600"/>
                    <wp:lineTo x="21410" y="21600"/>
                    <wp:lineTo x="21614" y="20160"/>
                    <wp:lineTo x="21614" y="1440"/>
                    <wp:lineTo x="21342" y="0"/>
                    <wp:lineTo x="272" y="0"/>
                  </wp:wrapPolygon>
                </wp:wrapThrough>
                <wp:docPr id="493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1143000"/>
                        </a:xfrm>
                        <a:prstGeom prst="roundRect">
                          <a:avLst>
                            <a:gd name="adj" fmla="val 15829"/>
                          </a:avLst>
                        </a:prstGeom>
                        <a:solidFill>
                          <a:srgbClr val="FFFFFF"/>
                        </a:solidFill>
                        <a:ln w="9525">
                          <a:solidFill>
                            <a:srgbClr val="000000"/>
                          </a:solidFill>
                          <a:round/>
                          <a:headEnd/>
                          <a:tailEnd/>
                        </a:ln>
                      </wps:spPr>
                      <wps:txbx>
                        <w:txbxContent>
                          <w:p w:rsidR="00B83505" w:rsidRDefault="00D91B42" w:rsidP="00D91B42">
                            <w:pPr>
                              <w:adjustRightInd w:val="0"/>
                              <w:snapToGrid w:val="0"/>
                              <w:ind w:leftChars="-132" w:left="-283" w:firstLineChars="100" w:firstLine="244"/>
                              <w:jc w:val="left"/>
                              <w:rPr>
                                <w:rFonts w:ascii="HG丸ｺﾞｼｯｸM-PRO" w:eastAsia="HG丸ｺﾞｼｯｸM-PRO"/>
                                <w:sz w:val="24"/>
                                <w:szCs w:val="24"/>
                              </w:rPr>
                            </w:pPr>
                            <w:r>
                              <w:rPr>
                                <w:rFonts w:ascii="HG丸ｺﾞｼｯｸM-PRO" w:eastAsia="HG丸ｺﾞｼｯｸM-PRO" w:hint="eastAsia"/>
                                <w:sz w:val="24"/>
                                <w:szCs w:val="24"/>
                              </w:rPr>
                              <w:t>子供の成長をあたたかく見守る地域社会の一員として，今から心がけたいこと</w:t>
                            </w:r>
                            <w:r w:rsidR="00B83505" w:rsidRPr="00801A1B">
                              <w:rPr>
                                <w:rFonts w:ascii="HG丸ｺﾞｼｯｸM-PRO" w:eastAsia="HG丸ｺﾞｼｯｸM-PRO" w:hint="eastAsia"/>
                                <w:sz w:val="24"/>
                                <w:szCs w:val="24"/>
                              </w:rPr>
                              <w:t>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4B9356" id="_x0000_s1046" style="position:absolute;left:0;text-align:left;margin-left:1.15pt;margin-top:205.6pt;width:476.7pt;height:90pt;z-index:-25159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">
                <v:textbox inset="10mm,.7pt,10mm,.7pt">
                  <w:txbxContent>
                    <w:p w:rsidR="00B83505" w:rsidRDefault="00D91B42" w:rsidP="00D91B42">
                      <w:pPr>
                        <w:adjustRightInd w:val="0"/>
                        <w:snapToGrid w:val="0"/>
                        <w:ind w:leftChars="-132" w:left="-283" w:firstLineChars="100" w:firstLine="244"/>
                        <w:jc w:val="left"/>
                        <w:rPr>
                          <w:rFonts w:ascii="HG丸ｺﾞｼｯｸM-PRO" w:eastAsia="HG丸ｺﾞｼｯｸM-PRO"/>
                          <w:sz w:val="24"/>
                          <w:szCs w:val="24"/>
                        </w:rPr>
                      </w:pPr>
                      <w:r>
                        <w:rPr>
                          <w:rFonts w:ascii="HG丸ｺﾞｼｯｸM-PRO" w:eastAsia="HG丸ｺﾞｼｯｸM-PRO" w:hint="eastAsia"/>
                          <w:sz w:val="24"/>
                          <w:szCs w:val="24"/>
                        </w:rPr>
                        <w:t>子供の成長をあたたかく見守る地域社会の一員として，今から心がけたいこと</w:t>
                      </w:r>
                      <w:r w:rsidR="00B83505" w:rsidRPr="00801A1B">
                        <w:rPr>
                          <w:rFonts w:ascii="HG丸ｺﾞｼｯｸM-PRO" w:eastAsia="HG丸ｺﾞｼｯｸM-PRO" w:hint="eastAsia"/>
                          <w:sz w:val="24"/>
                          <w:szCs w:val="24"/>
                        </w:rPr>
                        <w:t>や身に付けたいことはどんなことでしょうか。</w:t>
                      </w:r>
                    </w:p>
                    <w:p w:rsidR="00B83505" w:rsidRDefault="00B83505" w:rsidP="00AA191D">
                      <w:pPr>
                        <w:adjustRightInd w:val="0"/>
                        <w:snapToGrid w:val="0"/>
                        <w:ind w:leftChars="-132" w:left="-39" w:hangingChars="100" w:hanging="244"/>
                        <w:jc w:val="left"/>
                        <w:rPr>
                          <w:rFonts w:ascii="HG丸ｺﾞｼｯｸM-PRO" w:eastAsia="HG丸ｺﾞｼｯｸM-PRO"/>
                          <w:sz w:val="24"/>
                          <w:szCs w:val="24"/>
                        </w:rPr>
                      </w:pPr>
                    </w:p>
                    <w:p w:rsidR="00B83505" w:rsidRDefault="00B83505" w:rsidP="00AA191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v:textbox>
                <w10:wrap type="through"/>
              </v:roundrect>
            </w:pict>
          </mc:Fallback>
        </mc:AlternateContent>
      </w:r>
      <w:r w:rsidR="00942E17">
        <w:rPr>
          <w:noProof/>
        </w:rPr>
        <w:drawing>
          <wp:anchor distT="0" distB="0" distL="114300" distR="114300" simplePos="0" relativeHeight="251691520" behindDoc="1" locked="0" layoutInCell="1" allowOverlap="1" wp14:anchorId="03CA6379" wp14:editId="0656C8B1">
            <wp:simplePos x="0" y="0"/>
            <wp:positionH relativeFrom="column">
              <wp:posOffset>16510</wp:posOffset>
            </wp:positionH>
            <wp:positionV relativeFrom="paragraph">
              <wp:posOffset>2077085</wp:posOffset>
            </wp:positionV>
            <wp:extent cx="3735705" cy="437515"/>
            <wp:effectExtent l="0" t="0" r="0" b="635"/>
            <wp:wrapThrough wrapText="bothSides">
              <wp:wrapPolygon edited="0">
                <wp:start x="0" y="0"/>
                <wp:lineTo x="0" y="20691"/>
                <wp:lineTo x="21479" y="20691"/>
                <wp:lineTo x="21479" y="0"/>
                <wp:lineTo x="0" y="0"/>
              </wp:wrapPolygon>
            </wp:wrapThrough>
            <wp:docPr id="5064" name="図 5064" descr="C:\Users\60072\Desktop\学習を振り返り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C:\Users\60072\Desktop\学習を振り返りましょう.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3570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064">
        <w:rPr>
          <w:noProof/>
        </w:rPr>
        <w:drawing>
          <wp:anchor distT="0" distB="0" distL="114300" distR="114300" simplePos="0" relativeHeight="251670016" behindDoc="1" locked="0" layoutInCell="1" allowOverlap="1" wp14:anchorId="1CC1971C" wp14:editId="49CEDFBE">
            <wp:simplePos x="0" y="0"/>
            <wp:positionH relativeFrom="column">
              <wp:posOffset>4417695</wp:posOffset>
            </wp:positionH>
            <wp:positionV relativeFrom="paragraph">
              <wp:posOffset>544195</wp:posOffset>
            </wp:positionV>
            <wp:extent cx="1697355" cy="1243965"/>
            <wp:effectExtent l="0" t="0" r="0" b="0"/>
            <wp:wrapThrough wrapText="bothSides">
              <wp:wrapPolygon edited="0">
                <wp:start x="2667" y="331"/>
                <wp:lineTo x="1212" y="1323"/>
                <wp:lineTo x="242" y="3308"/>
                <wp:lineTo x="242" y="17201"/>
                <wp:lineTo x="1697" y="20508"/>
                <wp:lineTo x="19636" y="20508"/>
                <wp:lineTo x="20121" y="19847"/>
                <wp:lineTo x="20848" y="17531"/>
                <wp:lineTo x="21091" y="3969"/>
                <wp:lineTo x="19879" y="992"/>
                <wp:lineTo x="18424" y="331"/>
                <wp:lineTo x="2667" y="331"/>
              </wp:wrapPolygon>
            </wp:wrapThrough>
            <wp:docPr id="5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screen">
                      <a:extLst>
                        <a:ext uri="{28A0092B-C50C-407E-A947-70E740481C1C}">
                          <a14:useLocalDpi xmlns:a14="http://schemas.microsoft.com/office/drawing/2010/main"/>
                        </a:ext>
                      </a:extLst>
                    </a:blip>
                    <a:srcRect l="-2982" t="-4182" r="-3450" b="-5208"/>
                    <a:stretch>
                      <a:fillRect/>
                    </a:stretch>
                  </pic:blipFill>
                  <pic:spPr bwMode="auto">
                    <a:xfrm>
                      <a:off x="0" y="0"/>
                      <a:ext cx="1697355" cy="1243965"/>
                    </a:xfrm>
                    <a:prstGeom prst="rect">
                      <a:avLst/>
                    </a:prstGeom>
                    <a:noFill/>
                  </pic:spPr>
                </pic:pic>
              </a:graphicData>
            </a:graphic>
            <wp14:sizeRelH relativeFrom="page">
              <wp14:pctWidth>0</wp14:pctWidth>
            </wp14:sizeRelH>
            <wp14:sizeRelV relativeFrom="page">
              <wp14:pctHeight>0</wp14:pctHeight>
            </wp14:sizeRelV>
          </wp:anchor>
        </w:drawing>
      </w:r>
      <w:r w:rsidR="00EC70D4">
        <w:rPr>
          <w:rFonts w:ascii="ＭＳ ゴシック" w:eastAsia="ＭＳ ゴシック" w:hAnsi="ＭＳ ゴシック" w:hint="eastAsia"/>
          <w:b/>
          <w:noProof/>
          <w:szCs w:val="21"/>
        </w:rPr>
        <mc:AlternateContent>
          <mc:Choice Requires="wps">
            <w:drawing>
              <wp:anchor distT="0" distB="0" distL="114300" distR="114300" simplePos="0" relativeHeight="251700736" behindDoc="0" locked="0" layoutInCell="1" allowOverlap="1" wp14:anchorId="206A5C4F" wp14:editId="2B6405D6">
                <wp:simplePos x="0" y="0"/>
                <wp:positionH relativeFrom="margin">
                  <wp:posOffset>3175</wp:posOffset>
                </wp:positionH>
                <wp:positionV relativeFrom="page">
                  <wp:posOffset>5829300</wp:posOffset>
                </wp:positionV>
                <wp:extent cx="1322705" cy="300990"/>
                <wp:effectExtent l="0" t="0" r="29845" b="41910"/>
                <wp:wrapNone/>
                <wp:docPr id="4939"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A5C4F" id="_x0000_s1047" type="#_x0000_t202" style="position:absolute;left:0;text-align:left;margin-left:.25pt;margin-top:459pt;width:104.15pt;height:23.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v:textbox>
                <w10:wrap anchorx="margin" anchory="page"/>
              </v:shape>
            </w:pict>
          </mc:Fallback>
        </mc:AlternateContent>
      </w:r>
      <w:r w:rsidR="00236987">
        <w:rPr>
          <w:rFonts w:ascii="ＭＳ ゴシック" w:eastAsia="ＭＳ ゴシック" w:hint="eastAsia"/>
          <w:b/>
          <w:noProof/>
          <w:sz w:val="24"/>
          <w:szCs w:val="24"/>
        </w:rPr>
        <mc:AlternateContent>
          <mc:Choice Requires="wps">
            <w:drawing>
              <wp:anchor distT="0" distB="0" distL="114300" distR="114300" simplePos="0" relativeHeight="251646464" behindDoc="0" locked="0" layoutInCell="1" allowOverlap="1" wp14:anchorId="528ABA74" wp14:editId="2F1FCA76">
                <wp:simplePos x="0" y="0"/>
                <wp:positionH relativeFrom="column">
                  <wp:posOffset>1373505</wp:posOffset>
                </wp:positionH>
                <wp:positionV relativeFrom="line">
                  <wp:posOffset>146998</wp:posOffset>
                </wp:positionV>
                <wp:extent cx="4927600" cy="370840"/>
                <wp:effectExtent l="0" t="0" r="0" b="0"/>
                <wp:wrapNone/>
                <wp:docPr id="8"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F744BF">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ABA74" id="Text Box 4919" o:spid="_x0000_s1048" type="#_x0000_t202" style="position:absolute;left:0;text-align:left;margin-left:108.15pt;margin-top:11.55pt;width:388pt;height:2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" filled="f" stroked="f">
                <v:textbox inset="5.85pt,.7pt,5.85pt,.7pt">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F744BF">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v:textbox>
                <w10:wrap anchory="line"/>
              </v:shape>
            </w:pict>
          </mc:Fallback>
        </mc:AlternateContent>
      </w:r>
      <w:r w:rsidR="00E31033">
        <w:rPr>
          <w:rFonts w:ascii="ＭＳ ゴシック" w:eastAsia="ＭＳ ゴシック" w:hint="eastAsia"/>
          <w:b/>
          <w:sz w:val="24"/>
        </w:rPr>
        <w:t xml:space="preserve">　　　　　　　　　　　　　　　　　</w:t>
      </w:r>
      <w:r w:rsidR="00B83505">
        <w:rPr>
          <w:rFonts w:ascii="HG丸ｺﾞｼｯｸM-PRO" w:eastAsia="HG丸ｺﾞｼｯｸM-PRO" w:hint="eastAsia"/>
          <w:b/>
          <w:noProof/>
          <w:szCs w:val="21"/>
        </w:rPr>
        <mc:AlternateContent>
          <mc:Choice Requires="wps">
            <w:drawing>
              <wp:anchor distT="0" distB="0" distL="114300" distR="114300" simplePos="0" relativeHeight="251727360" behindDoc="1" locked="0" layoutInCell="1" allowOverlap="1" wp14:anchorId="59828E2B" wp14:editId="0094E702">
                <wp:simplePos x="0" y="0"/>
                <wp:positionH relativeFrom="page">
                  <wp:posOffset>724535</wp:posOffset>
                </wp:positionH>
                <wp:positionV relativeFrom="page">
                  <wp:posOffset>9567545</wp:posOffset>
                </wp:positionV>
                <wp:extent cx="6106160" cy="399415"/>
                <wp:effectExtent l="0" t="0" r="27940" b="19685"/>
                <wp:wrapThrough wrapText="bothSides">
                  <wp:wrapPolygon edited="0">
                    <wp:start x="0" y="0"/>
                    <wp:lineTo x="0" y="21634"/>
                    <wp:lineTo x="21631" y="21634"/>
                    <wp:lineTo x="21631" y="0"/>
                    <wp:lineTo x="0" y="0"/>
                  </wp:wrapPolygon>
                </wp:wrapThrough>
                <wp:docPr id="1"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399415"/>
                        </a:xfrm>
                        <a:prstGeom prst="rect">
                          <a:avLst/>
                        </a:prstGeom>
                        <a:solidFill>
                          <a:srgbClr val="FFFFFF"/>
                        </a:solidFill>
                        <a:ln w="9525">
                          <a:solidFill>
                            <a:srgbClr val="000000"/>
                          </a:solidFill>
                          <a:prstDash val="sysDot"/>
                          <a:round/>
                          <a:headEnd/>
                          <a:tailEnd/>
                        </a:ln>
                      </wps:spPr>
                      <wps:txbx>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28E2B" id="Rectangle 1543" o:spid="_x0000_s1049" style="position:absolute;left:0;text-align:left;margin-left:57.05pt;margin-top:753.35pt;width:480.8pt;height:31.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">
                <v:stroke dashstyle="1 1" joinstyle="round"/>
                <v:textbox inset="5.85pt,.7pt,5.85pt,.7pt">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Pr="00F23397" w:rsidRDefault="00B83505" w:rsidP="00B83505">
                      <w:pPr>
                        <w:snapToGrid w:val="0"/>
                        <w:ind w:firstLineChars="650" w:firstLine="1392"/>
                        <w:jc w:val="left"/>
                        <w:rPr>
                          <w:rFonts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r>
                        <w:rPr>
                          <w:rFonts w:ascii="?l?r ?S?V?b?N" w:eastAsia="ＭＳ ゴシック"/>
                        </w:rPr>
                        <w:t>sgcshinkou@pref.hiroshima.lg.jp</w:t>
                      </w:r>
                    </w:p>
                  </w:txbxContent>
                </v:textbox>
                <w10:wrap type="through" anchorx="page" anchory="page"/>
              </v:rect>
            </w:pict>
          </mc:Fallback>
        </mc:AlternateContent>
      </w:r>
    </w:p>
    <w:sectPr w:rsidR="000B5F2C" w:rsidRPr="003E4064" w:rsidSect="009F358C">
      <w:headerReference w:type="default" r:id="rId23"/>
      <w:pgSz w:w="11907" w:h="16839" w:code="9"/>
      <w:pgMar w:top="1134" w:right="1134" w:bottom="1134" w:left="1134" w:header="851" w:footer="992" w:gutter="0"/>
      <w:cols w:space="425"/>
      <w:docGrid w:type="linesAndChars" w:linePitch="286"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CD7" w:rsidRDefault="00DB3CD7">
      <w:r>
        <w:separator/>
      </w:r>
    </w:p>
  </w:endnote>
  <w:endnote w:type="continuationSeparator" w:id="0">
    <w:p w:rsidR="00DB3CD7" w:rsidRDefault="00D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棺......">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l?r ?S?V?b?N">
    <w:altName w:val="ＭＳ ゴシック"/>
    <w:panose1 w:val="00000000000000000000"/>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CD7" w:rsidRDefault="00DB3CD7">
      <w:r>
        <w:separator/>
      </w:r>
    </w:p>
  </w:footnote>
  <w:footnote w:type="continuationSeparator" w:id="0">
    <w:p w:rsidR="00DB3CD7" w:rsidRDefault="00DB3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6" w:rsidRDefault="00422656">
    <w:pPr>
      <w:pStyle w:val="a6"/>
      <w:jc w:val="center"/>
      <w:rPr>
        <w:rFonts w:eastAsia="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3E7A"/>
    <w:lvl w:ilvl="0">
      <w:start w:val="1"/>
      <w:numFmt w:val="decimal"/>
      <w:pStyle w:val="5"/>
      <w:lvlText w:val="%1."/>
      <w:lvlJc w:val="left"/>
      <w:pPr>
        <w:tabs>
          <w:tab w:val="num" w:pos="2061"/>
        </w:tabs>
        <w:ind w:left="2061" w:hanging="360"/>
      </w:pPr>
    </w:lvl>
  </w:abstractNum>
  <w:abstractNum w:abstractNumId="1">
    <w:nsid w:val="FFFFFF7D"/>
    <w:multiLevelType w:val="singleLevel"/>
    <w:tmpl w:val="F8BA7A2E"/>
    <w:lvl w:ilvl="0">
      <w:start w:val="1"/>
      <w:numFmt w:val="decimal"/>
      <w:pStyle w:val="4"/>
      <w:lvlText w:val="%1."/>
      <w:lvlJc w:val="left"/>
      <w:pPr>
        <w:tabs>
          <w:tab w:val="num" w:pos="1636"/>
        </w:tabs>
        <w:ind w:left="1636" w:hanging="360"/>
      </w:pPr>
    </w:lvl>
  </w:abstractNum>
  <w:abstractNum w:abstractNumId="2">
    <w:nsid w:val="FFFFFF7E"/>
    <w:multiLevelType w:val="singleLevel"/>
    <w:tmpl w:val="879AB692"/>
    <w:lvl w:ilvl="0">
      <w:start w:val="1"/>
      <w:numFmt w:val="decimal"/>
      <w:pStyle w:val="3"/>
      <w:lvlText w:val="%1."/>
      <w:lvlJc w:val="left"/>
      <w:pPr>
        <w:tabs>
          <w:tab w:val="num" w:pos="1211"/>
        </w:tabs>
        <w:ind w:left="1211" w:hanging="360"/>
      </w:pPr>
    </w:lvl>
  </w:abstractNum>
  <w:abstractNum w:abstractNumId="3">
    <w:nsid w:val="FFFFFF7F"/>
    <w:multiLevelType w:val="singleLevel"/>
    <w:tmpl w:val="CD0E4EEA"/>
    <w:lvl w:ilvl="0">
      <w:start w:val="1"/>
      <w:numFmt w:val="decimal"/>
      <w:pStyle w:val="2"/>
      <w:lvlText w:val="%1."/>
      <w:lvlJc w:val="left"/>
      <w:pPr>
        <w:tabs>
          <w:tab w:val="num" w:pos="785"/>
        </w:tabs>
        <w:ind w:left="785" w:hanging="360"/>
      </w:pPr>
    </w:lvl>
  </w:abstractNum>
  <w:abstractNum w:abstractNumId="4">
    <w:nsid w:val="FFFFFF80"/>
    <w:multiLevelType w:val="singleLevel"/>
    <w:tmpl w:val="7278090A"/>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56BE24C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21AC0912"/>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E32ED9D4"/>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7C508D16"/>
    <w:lvl w:ilvl="0">
      <w:start w:val="1"/>
      <w:numFmt w:val="decimal"/>
      <w:pStyle w:val="a"/>
      <w:lvlText w:val="%1."/>
      <w:lvlJc w:val="left"/>
      <w:pPr>
        <w:tabs>
          <w:tab w:val="num" w:pos="17489"/>
        </w:tabs>
        <w:ind w:left="17489" w:hanging="360"/>
      </w:pPr>
    </w:lvl>
  </w:abstractNum>
  <w:abstractNum w:abstractNumId="9">
    <w:nsid w:val="FFFFFF89"/>
    <w:multiLevelType w:val="singleLevel"/>
    <w:tmpl w:val="54B4183E"/>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18F8264F"/>
    <w:multiLevelType w:val="multilevel"/>
    <w:tmpl w:val="9AE4C2C6"/>
    <w:lvl w:ilvl="0">
      <w:start w:val="1"/>
      <w:numFmt w:val="decimalFullWidth"/>
      <w:pStyle w:val="1"/>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1">
    <w:nsid w:val="4A6832BA"/>
    <w:multiLevelType w:val="hybridMultilevel"/>
    <w:tmpl w:val="3386EF94"/>
    <w:lvl w:ilvl="0" w:tplc="C01A29D4">
      <w:start w:val="1"/>
      <w:numFmt w:val="decimalEnclosedCircle"/>
      <w:lvlText w:val="%1"/>
      <w:lvlJc w:val="left"/>
      <w:pPr>
        <w:ind w:left="77" w:hanging="360"/>
      </w:pPr>
      <w:rPr>
        <w:rFonts w:hint="default"/>
      </w:rPr>
    </w:lvl>
    <w:lvl w:ilvl="1" w:tplc="04090017" w:tentative="1">
      <w:start w:val="1"/>
      <w:numFmt w:val="aiueoFullWidth"/>
      <w:lvlText w:val="(%2)"/>
      <w:lvlJc w:val="left"/>
      <w:pPr>
        <w:ind w:left="557" w:hanging="420"/>
      </w:pPr>
    </w:lvl>
    <w:lvl w:ilvl="2" w:tplc="04090011" w:tentative="1">
      <w:start w:val="1"/>
      <w:numFmt w:val="decimalEnclosedCircle"/>
      <w:lvlText w:val="%3"/>
      <w:lvlJc w:val="left"/>
      <w:pPr>
        <w:ind w:left="977" w:hanging="420"/>
      </w:pPr>
    </w:lvl>
    <w:lvl w:ilvl="3" w:tplc="0409000F" w:tentative="1">
      <w:start w:val="1"/>
      <w:numFmt w:val="decimal"/>
      <w:lvlText w:val="%4."/>
      <w:lvlJc w:val="left"/>
      <w:pPr>
        <w:ind w:left="1397" w:hanging="420"/>
      </w:pPr>
    </w:lvl>
    <w:lvl w:ilvl="4" w:tplc="04090017" w:tentative="1">
      <w:start w:val="1"/>
      <w:numFmt w:val="aiueoFullWidth"/>
      <w:lvlText w:val="(%5)"/>
      <w:lvlJc w:val="left"/>
      <w:pPr>
        <w:ind w:left="1817" w:hanging="420"/>
      </w:pPr>
    </w:lvl>
    <w:lvl w:ilvl="5" w:tplc="04090011" w:tentative="1">
      <w:start w:val="1"/>
      <w:numFmt w:val="decimalEnclosedCircle"/>
      <w:lvlText w:val="%6"/>
      <w:lvlJc w:val="left"/>
      <w:pPr>
        <w:ind w:left="2237" w:hanging="420"/>
      </w:pPr>
    </w:lvl>
    <w:lvl w:ilvl="6" w:tplc="0409000F" w:tentative="1">
      <w:start w:val="1"/>
      <w:numFmt w:val="decimal"/>
      <w:lvlText w:val="%7."/>
      <w:lvlJc w:val="left"/>
      <w:pPr>
        <w:ind w:left="2657" w:hanging="420"/>
      </w:pPr>
    </w:lvl>
    <w:lvl w:ilvl="7" w:tplc="04090017" w:tentative="1">
      <w:start w:val="1"/>
      <w:numFmt w:val="aiueoFullWidth"/>
      <w:lvlText w:val="(%8)"/>
      <w:lvlJc w:val="left"/>
      <w:pPr>
        <w:ind w:left="3077" w:hanging="420"/>
      </w:pPr>
    </w:lvl>
    <w:lvl w:ilvl="8" w:tplc="04090011" w:tentative="1">
      <w:start w:val="1"/>
      <w:numFmt w:val="decimalEnclosedCircle"/>
      <w:lvlText w:val="%9"/>
      <w:lvlJc w:val="left"/>
      <w:pPr>
        <w:ind w:left="3497" w:hanging="420"/>
      </w:pPr>
    </w:lvl>
  </w:abstractNum>
  <w:abstractNum w:abstractNumId="12">
    <w:nsid w:val="5E0668D8"/>
    <w:multiLevelType w:val="hybridMultilevel"/>
    <w:tmpl w:val="4BD6DEA2"/>
    <w:lvl w:ilvl="0" w:tplc="1E52B098">
      <w:start w:val="3"/>
      <w:numFmt w:val="decimalEnclosedCircle"/>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7"/>
  <w:drawingGridVerticalSpacing w:val="143"/>
  <w:displayHorizontalDrawingGridEvery w:val="0"/>
  <w:displayVerticalDrawingGridEvery w:val="2"/>
  <w:characterSpacingControl w:val="compressPunctuation"/>
  <w:hdrShapeDefaults>
    <o:shapedefaults v:ext="edit" spidmax="18433" style="mso-position-vertical-relative:line" fill="f" fillcolor="white" stroke="f">
      <v:fill color="white" on="f"/>
      <v:stroke on="f"/>
      <v:textbox inset="5.85pt,.7pt,5.85pt,.7pt"/>
      <o:colormru v:ext="edit" colors="#f9f,#9f9,#fcb504,#2be978,#cfc,#81fc60,#9fc,#9f3"/>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A3"/>
    <w:rsid w:val="00000927"/>
    <w:rsid w:val="000016A0"/>
    <w:rsid w:val="0000171D"/>
    <w:rsid w:val="00002B4B"/>
    <w:rsid w:val="0000349C"/>
    <w:rsid w:val="000049E7"/>
    <w:rsid w:val="00005625"/>
    <w:rsid w:val="000073A4"/>
    <w:rsid w:val="000110E2"/>
    <w:rsid w:val="00011FC8"/>
    <w:rsid w:val="00012F1F"/>
    <w:rsid w:val="000147ED"/>
    <w:rsid w:val="00014F82"/>
    <w:rsid w:val="0001563A"/>
    <w:rsid w:val="00016825"/>
    <w:rsid w:val="00016944"/>
    <w:rsid w:val="00017449"/>
    <w:rsid w:val="000208AA"/>
    <w:rsid w:val="00022744"/>
    <w:rsid w:val="00022D04"/>
    <w:rsid w:val="000233B8"/>
    <w:rsid w:val="00023911"/>
    <w:rsid w:val="00023D35"/>
    <w:rsid w:val="00024FAB"/>
    <w:rsid w:val="00026020"/>
    <w:rsid w:val="0002754C"/>
    <w:rsid w:val="00031338"/>
    <w:rsid w:val="000336FE"/>
    <w:rsid w:val="00034A01"/>
    <w:rsid w:val="00035FEE"/>
    <w:rsid w:val="0003710B"/>
    <w:rsid w:val="00044343"/>
    <w:rsid w:val="00044DC1"/>
    <w:rsid w:val="00052F41"/>
    <w:rsid w:val="00053DCB"/>
    <w:rsid w:val="000555A2"/>
    <w:rsid w:val="00056427"/>
    <w:rsid w:val="00057391"/>
    <w:rsid w:val="00060188"/>
    <w:rsid w:val="000605A6"/>
    <w:rsid w:val="00061DF6"/>
    <w:rsid w:val="00061E4F"/>
    <w:rsid w:val="0006250D"/>
    <w:rsid w:val="000629A9"/>
    <w:rsid w:val="00064BAD"/>
    <w:rsid w:val="000663BB"/>
    <w:rsid w:val="00066E8C"/>
    <w:rsid w:val="00073BA4"/>
    <w:rsid w:val="0007595B"/>
    <w:rsid w:val="00075AE4"/>
    <w:rsid w:val="00081B2C"/>
    <w:rsid w:val="00084515"/>
    <w:rsid w:val="00085321"/>
    <w:rsid w:val="00085354"/>
    <w:rsid w:val="00085693"/>
    <w:rsid w:val="00085D0D"/>
    <w:rsid w:val="0008626A"/>
    <w:rsid w:val="00092EC4"/>
    <w:rsid w:val="00095857"/>
    <w:rsid w:val="00095D00"/>
    <w:rsid w:val="00096276"/>
    <w:rsid w:val="000962EE"/>
    <w:rsid w:val="00097723"/>
    <w:rsid w:val="000A1240"/>
    <w:rsid w:val="000A3949"/>
    <w:rsid w:val="000A5207"/>
    <w:rsid w:val="000B239F"/>
    <w:rsid w:val="000B25B1"/>
    <w:rsid w:val="000B286A"/>
    <w:rsid w:val="000B4810"/>
    <w:rsid w:val="000B49F4"/>
    <w:rsid w:val="000B5582"/>
    <w:rsid w:val="000B5F2C"/>
    <w:rsid w:val="000B64BC"/>
    <w:rsid w:val="000B67BB"/>
    <w:rsid w:val="000B6CB3"/>
    <w:rsid w:val="000B7F0B"/>
    <w:rsid w:val="000C1384"/>
    <w:rsid w:val="000C16E0"/>
    <w:rsid w:val="000C1AB9"/>
    <w:rsid w:val="000C1DE5"/>
    <w:rsid w:val="000C2253"/>
    <w:rsid w:val="000C3767"/>
    <w:rsid w:val="000C3CF0"/>
    <w:rsid w:val="000C4213"/>
    <w:rsid w:val="000C6AD5"/>
    <w:rsid w:val="000D2E23"/>
    <w:rsid w:val="000D4371"/>
    <w:rsid w:val="000D4E02"/>
    <w:rsid w:val="000D4EB4"/>
    <w:rsid w:val="000D5EFF"/>
    <w:rsid w:val="000D6190"/>
    <w:rsid w:val="000E04F4"/>
    <w:rsid w:val="000E2F17"/>
    <w:rsid w:val="000E3933"/>
    <w:rsid w:val="000E4127"/>
    <w:rsid w:val="000E45C8"/>
    <w:rsid w:val="000E64F4"/>
    <w:rsid w:val="000E6844"/>
    <w:rsid w:val="000E73DF"/>
    <w:rsid w:val="000F29AD"/>
    <w:rsid w:val="000F347C"/>
    <w:rsid w:val="000F370D"/>
    <w:rsid w:val="000F4DE8"/>
    <w:rsid w:val="000F7704"/>
    <w:rsid w:val="000F7B99"/>
    <w:rsid w:val="00100249"/>
    <w:rsid w:val="00100811"/>
    <w:rsid w:val="00100CB7"/>
    <w:rsid w:val="001022AD"/>
    <w:rsid w:val="00103339"/>
    <w:rsid w:val="00105708"/>
    <w:rsid w:val="00111765"/>
    <w:rsid w:val="00112565"/>
    <w:rsid w:val="00114724"/>
    <w:rsid w:val="00114865"/>
    <w:rsid w:val="001170A6"/>
    <w:rsid w:val="00120352"/>
    <w:rsid w:val="00120D7D"/>
    <w:rsid w:val="001218E4"/>
    <w:rsid w:val="00122F4C"/>
    <w:rsid w:val="0012326E"/>
    <w:rsid w:val="001252C6"/>
    <w:rsid w:val="001254E6"/>
    <w:rsid w:val="00126C26"/>
    <w:rsid w:val="00126DEE"/>
    <w:rsid w:val="001271F9"/>
    <w:rsid w:val="00131D19"/>
    <w:rsid w:val="00133CA4"/>
    <w:rsid w:val="0013423E"/>
    <w:rsid w:val="001349F6"/>
    <w:rsid w:val="00135FF9"/>
    <w:rsid w:val="0013791B"/>
    <w:rsid w:val="00137EFA"/>
    <w:rsid w:val="001409BB"/>
    <w:rsid w:val="0014210C"/>
    <w:rsid w:val="0014241F"/>
    <w:rsid w:val="00145A35"/>
    <w:rsid w:val="001460E4"/>
    <w:rsid w:val="0015299F"/>
    <w:rsid w:val="0015377A"/>
    <w:rsid w:val="00153DF3"/>
    <w:rsid w:val="00154479"/>
    <w:rsid w:val="00157050"/>
    <w:rsid w:val="00157901"/>
    <w:rsid w:val="001604C3"/>
    <w:rsid w:val="00162EE0"/>
    <w:rsid w:val="00164045"/>
    <w:rsid w:val="001644A3"/>
    <w:rsid w:val="00164D0B"/>
    <w:rsid w:val="00165F48"/>
    <w:rsid w:val="00166EC9"/>
    <w:rsid w:val="001731C9"/>
    <w:rsid w:val="00174141"/>
    <w:rsid w:val="001760D3"/>
    <w:rsid w:val="0017627C"/>
    <w:rsid w:val="00180783"/>
    <w:rsid w:val="00183756"/>
    <w:rsid w:val="001838EC"/>
    <w:rsid w:val="00184676"/>
    <w:rsid w:val="00185BC1"/>
    <w:rsid w:val="00185F47"/>
    <w:rsid w:val="001864AF"/>
    <w:rsid w:val="00190253"/>
    <w:rsid w:val="0019251C"/>
    <w:rsid w:val="00193B15"/>
    <w:rsid w:val="00194AF9"/>
    <w:rsid w:val="0019655B"/>
    <w:rsid w:val="0019702E"/>
    <w:rsid w:val="001A1D21"/>
    <w:rsid w:val="001A274F"/>
    <w:rsid w:val="001A3D24"/>
    <w:rsid w:val="001A55BD"/>
    <w:rsid w:val="001A6385"/>
    <w:rsid w:val="001B07A9"/>
    <w:rsid w:val="001B0E4E"/>
    <w:rsid w:val="001B22D0"/>
    <w:rsid w:val="001B2B5F"/>
    <w:rsid w:val="001B2CED"/>
    <w:rsid w:val="001B312E"/>
    <w:rsid w:val="001B35AB"/>
    <w:rsid w:val="001B4E7D"/>
    <w:rsid w:val="001B7323"/>
    <w:rsid w:val="001C1BDA"/>
    <w:rsid w:val="001C4AB8"/>
    <w:rsid w:val="001C557C"/>
    <w:rsid w:val="001C64BA"/>
    <w:rsid w:val="001D3758"/>
    <w:rsid w:val="001D4565"/>
    <w:rsid w:val="001D5C31"/>
    <w:rsid w:val="001D5E0F"/>
    <w:rsid w:val="001D7187"/>
    <w:rsid w:val="001E3302"/>
    <w:rsid w:val="001E5324"/>
    <w:rsid w:val="001F07E6"/>
    <w:rsid w:val="001F1215"/>
    <w:rsid w:val="001F1635"/>
    <w:rsid w:val="001F1660"/>
    <w:rsid w:val="001F1D79"/>
    <w:rsid w:val="001F3067"/>
    <w:rsid w:val="001F46B0"/>
    <w:rsid w:val="001F48C0"/>
    <w:rsid w:val="001F4AD6"/>
    <w:rsid w:val="001F4BA4"/>
    <w:rsid w:val="001F5D12"/>
    <w:rsid w:val="001F644C"/>
    <w:rsid w:val="001F6DB3"/>
    <w:rsid w:val="00200451"/>
    <w:rsid w:val="002008EB"/>
    <w:rsid w:val="0020458A"/>
    <w:rsid w:val="00206C55"/>
    <w:rsid w:val="00207D6D"/>
    <w:rsid w:val="00212D9E"/>
    <w:rsid w:val="002139AE"/>
    <w:rsid w:val="0021670A"/>
    <w:rsid w:val="002170DA"/>
    <w:rsid w:val="002172F6"/>
    <w:rsid w:val="0021766C"/>
    <w:rsid w:val="002245EB"/>
    <w:rsid w:val="00224D14"/>
    <w:rsid w:val="00224FB2"/>
    <w:rsid w:val="0022709B"/>
    <w:rsid w:val="002309F7"/>
    <w:rsid w:val="0023164A"/>
    <w:rsid w:val="00232B09"/>
    <w:rsid w:val="002357E6"/>
    <w:rsid w:val="00235AFE"/>
    <w:rsid w:val="00236064"/>
    <w:rsid w:val="002361A1"/>
    <w:rsid w:val="002361FC"/>
    <w:rsid w:val="00236987"/>
    <w:rsid w:val="00236A9D"/>
    <w:rsid w:val="00241E17"/>
    <w:rsid w:val="002424C3"/>
    <w:rsid w:val="0024250F"/>
    <w:rsid w:val="00243238"/>
    <w:rsid w:val="00244015"/>
    <w:rsid w:val="002460D9"/>
    <w:rsid w:val="00250C32"/>
    <w:rsid w:val="00251DAE"/>
    <w:rsid w:val="00253C8F"/>
    <w:rsid w:val="00254F46"/>
    <w:rsid w:val="00260AF5"/>
    <w:rsid w:val="00260C7A"/>
    <w:rsid w:val="002621FD"/>
    <w:rsid w:val="00264400"/>
    <w:rsid w:val="002677B9"/>
    <w:rsid w:val="00270637"/>
    <w:rsid w:val="002707EC"/>
    <w:rsid w:val="00270B3B"/>
    <w:rsid w:val="0027111E"/>
    <w:rsid w:val="00271C2C"/>
    <w:rsid w:val="00273937"/>
    <w:rsid w:val="00273A70"/>
    <w:rsid w:val="00273FAB"/>
    <w:rsid w:val="002804F6"/>
    <w:rsid w:val="00281102"/>
    <w:rsid w:val="002811F3"/>
    <w:rsid w:val="0028363C"/>
    <w:rsid w:val="002842E3"/>
    <w:rsid w:val="00284FC5"/>
    <w:rsid w:val="0028598C"/>
    <w:rsid w:val="002866A5"/>
    <w:rsid w:val="002870BE"/>
    <w:rsid w:val="0028786C"/>
    <w:rsid w:val="002916D8"/>
    <w:rsid w:val="0029220E"/>
    <w:rsid w:val="00292C57"/>
    <w:rsid w:val="0029349D"/>
    <w:rsid w:val="0029398A"/>
    <w:rsid w:val="00296370"/>
    <w:rsid w:val="002A02EE"/>
    <w:rsid w:val="002A23CA"/>
    <w:rsid w:val="002A348D"/>
    <w:rsid w:val="002A4200"/>
    <w:rsid w:val="002A5EDF"/>
    <w:rsid w:val="002B01C6"/>
    <w:rsid w:val="002B02C5"/>
    <w:rsid w:val="002B2FAE"/>
    <w:rsid w:val="002B534D"/>
    <w:rsid w:val="002B6FF0"/>
    <w:rsid w:val="002B7BB2"/>
    <w:rsid w:val="002C3372"/>
    <w:rsid w:val="002C3A83"/>
    <w:rsid w:val="002C46BF"/>
    <w:rsid w:val="002C5695"/>
    <w:rsid w:val="002C6310"/>
    <w:rsid w:val="002C647B"/>
    <w:rsid w:val="002D1937"/>
    <w:rsid w:val="002D2D68"/>
    <w:rsid w:val="002D380B"/>
    <w:rsid w:val="002D4F21"/>
    <w:rsid w:val="002D5E5D"/>
    <w:rsid w:val="002E0479"/>
    <w:rsid w:val="002E1597"/>
    <w:rsid w:val="002E33EC"/>
    <w:rsid w:val="002E4492"/>
    <w:rsid w:val="002E5D3A"/>
    <w:rsid w:val="002E6708"/>
    <w:rsid w:val="002E69A3"/>
    <w:rsid w:val="002E7CCC"/>
    <w:rsid w:val="002F056F"/>
    <w:rsid w:val="002F0704"/>
    <w:rsid w:val="002F289A"/>
    <w:rsid w:val="002F72D5"/>
    <w:rsid w:val="00300329"/>
    <w:rsid w:val="00300D47"/>
    <w:rsid w:val="003020F0"/>
    <w:rsid w:val="003065CC"/>
    <w:rsid w:val="0030678E"/>
    <w:rsid w:val="00307BBE"/>
    <w:rsid w:val="003126F8"/>
    <w:rsid w:val="00315148"/>
    <w:rsid w:val="00316C4E"/>
    <w:rsid w:val="00320A2C"/>
    <w:rsid w:val="003219B0"/>
    <w:rsid w:val="003221B1"/>
    <w:rsid w:val="003225D6"/>
    <w:rsid w:val="00322914"/>
    <w:rsid w:val="00324FD5"/>
    <w:rsid w:val="00326524"/>
    <w:rsid w:val="00330DBE"/>
    <w:rsid w:val="003329E3"/>
    <w:rsid w:val="003332F5"/>
    <w:rsid w:val="003346BD"/>
    <w:rsid w:val="00334E1C"/>
    <w:rsid w:val="003377EE"/>
    <w:rsid w:val="003421BC"/>
    <w:rsid w:val="00342206"/>
    <w:rsid w:val="00342B03"/>
    <w:rsid w:val="00346869"/>
    <w:rsid w:val="00347241"/>
    <w:rsid w:val="0034774F"/>
    <w:rsid w:val="00350861"/>
    <w:rsid w:val="0035194B"/>
    <w:rsid w:val="00352593"/>
    <w:rsid w:val="00355CED"/>
    <w:rsid w:val="00355D11"/>
    <w:rsid w:val="0035693D"/>
    <w:rsid w:val="00356AFD"/>
    <w:rsid w:val="00357669"/>
    <w:rsid w:val="0036257C"/>
    <w:rsid w:val="00363CA9"/>
    <w:rsid w:val="003648C3"/>
    <w:rsid w:val="00366FAA"/>
    <w:rsid w:val="00367678"/>
    <w:rsid w:val="003678A5"/>
    <w:rsid w:val="00371935"/>
    <w:rsid w:val="00371956"/>
    <w:rsid w:val="00372682"/>
    <w:rsid w:val="00373D6A"/>
    <w:rsid w:val="00375505"/>
    <w:rsid w:val="003759B3"/>
    <w:rsid w:val="0037621D"/>
    <w:rsid w:val="00376231"/>
    <w:rsid w:val="0037680A"/>
    <w:rsid w:val="003776BC"/>
    <w:rsid w:val="0038028B"/>
    <w:rsid w:val="00382BBA"/>
    <w:rsid w:val="00383460"/>
    <w:rsid w:val="00383AA8"/>
    <w:rsid w:val="00385157"/>
    <w:rsid w:val="0038536F"/>
    <w:rsid w:val="00385E26"/>
    <w:rsid w:val="0038716F"/>
    <w:rsid w:val="003905E5"/>
    <w:rsid w:val="003914C3"/>
    <w:rsid w:val="00391759"/>
    <w:rsid w:val="00391FE3"/>
    <w:rsid w:val="00392005"/>
    <w:rsid w:val="00392704"/>
    <w:rsid w:val="003934AF"/>
    <w:rsid w:val="00393B61"/>
    <w:rsid w:val="00393C26"/>
    <w:rsid w:val="00395054"/>
    <w:rsid w:val="0039527C"/>
    <w:rsid w:val="00396501"/>
    <w:rsid w:val="00396EC0"/>
    <w:rsid w:val="00397DED"/>
    <w:rsid w:val="003A3A78"/>
    <w:rsid w:val="003A413F"/>
    <w:rsid w:val="003A6386"/>
    <w:rsid w:val="003A6761"/>
    <w:rsid w:val="003A705F"/>
    <w:rsid w:val="003A7114"/>
    <w:rsid w:val="003A7ECD"/>
    <w:rsid w:val="003B18E7"/>
    <w:rsid w:val="003B574F"/>
    <w:rsid w:val="003B6737"/>
    <w:rsid w:val="003C0A78"/>
    <w:rsid w:val="003C1478"/>
    <w:rsid w:val="003C258F"/>
    <w:rsid w:val="003C2615"/>
    <w:rsid w:val="003C37C0"/>
    <w:rsid w:val="003C3FA0"/>
    <w:rsid w:val="003C4213"/>
    <w:rsid w:val="003C56F5"/>
    <w:rsid w:val="003C6236"/>
    <w:rsid w:val="003D0FF5"/>
    <w:rsid w:val="003D2E8E"/>
    <w:rsid w:val="003D4862"/>
    <w:rsid w:val="003D5607"/>
    <w:rsid w:val="003D6940"/>
    <w:rsid w:val="003D75FA"/>
    <w:rsid w:val="003D77AF"/>
    <w:rsid w:val="003E0465"/>
    <w:rsid w:val="003E11C0"/>
    <w:rsid w:val="003E1373"/>
    <w:rsid w:val="003E1B8B"/>
    <w:rsid w:val="003E2AD3"/>
    <w:rsid w:val="003E2E3E"/>
    <w:rsid w:val="003E3083"/>
    <w:rsid w:val="003E3EF1"/>
    <w:rsid w:val="003E4064"/>
    <w:rsid w:val="003E5188"/>
    <w:rsid w:val="003F1A3F"/>
    <w:rsid w:val="003F1E1E"/>
    <w:rsid w:val="003F3CB3"/>
    <w:rsid w:val="003F40B9"/>
    <w:rsid w:val="003F50FA"/>
    <w:rsid w:val="003F5774"/>
    <w:rsid w:val="003F7F83"/>
    <w:rsid w:val="0040267E"/>
    <w:rsid w:val="00402B31"/>
    <w:rsid w:val="00402F48"/>
    <w:rsid w:val="00406B9A"/>
    <w:rsid w:val="004107C8"/>
    <w:rsid w:val="00412525"/>
    <w:rsid w:val="004166FE"/>
    <w:rsid w:val="00416C56"/>
    <w:rsid w:val="00417420"/>
    <w:rsid w:val="00421767"/>
    <w:rsid w:val="00422656"/>
    <w:rsid w:val="004250D0"/>
    <w:rsid w:val="0042588E"/>
    <w:rsid w:val="00426080"/>
    <w:rsid w:val="0042655E"/>
    <w:rsid w:val="00430407"/>
    <w:rsid w:val="004354C8"/>
    <w:rsid w:val="00436B24"/>
    <w:rsid w:val="004406E5"/>
    <w:rsid w:val="0044246E"/>
    <w:rsid w:val="00443485"/>
    <w:rsid w:val="00445BA2"/>
    <w:rsid w:val="004479B6"/>
    <w:rsid w:val="00447E08"/>
    <w:rsid w:val="004500BB"/>
    <w:rsid w:val="004508E8"/>
    <w:rsid w:val="00453C9B"/>
    <w:rsid w:val="00455072"/>
    <w:rsid w:val="00456A26"/>
    <w:rsid w:val="00456D25"/>
    <w:rsid w:val="004578D1"/>
    <w:rsid w:val="00457B12"/>
    <w:rsid w:val="0046054E"/>
    <w:rsid w:val="004605ED"/>
    <w:rsid w:val="004655FB"/>
    <w:rsid w:val="00466625"/>
    <w:rsid w:val="0046706F"/>
    <w:rsid w:val="004673B2"/>
    <w:rsid w:val="00467418"/>
    <w:rsid w:val="00467B9B"/>
    <w:rsid w:val="0047381C"/>
    <w:rsid w:val="0047540F"/>
    <w:rsid w:val="00475695"/>
    <w:rsid w:val="0047694D"/>
    <w:rsid w:val="0048249A"/>
    <w:rsid w:val="004829FD"/>
    <w:rsid w:val="00482D5B"/>
    <w:rsid w:val="00483B44"/>
    <w:rsid w:val="0048548A"/>
    <w:rsid w:val="00486C23"/>
    <w:rsid w:val="00490181"/>
    <w:rsid w:val="0049028B"/>
    <w:rsid w:val="00492371"/>
    <w:rsid w:val="004952E7"/>
    <w:rsid w:val="00497614"/>
    <w:rsid w:val="00497E65"/>
    <w:rsid w:val="004A075C"/>
    <w:rsid w:val="004A19B8"/>
    <w:rsid w:val="004A49CD"/>
    <w:rsid w:val="004A4C9D"/>
    <w:rsid w:val="004A535E"/>
    <w:rsid w:val="004A56C2"/>
    <w:rsid w:val="004A619E"/>
    <w:rsid w:val="004A73C7"/>
    <w:rsid w:val="004A7F9E"/>
    <w:rsid w:val="004B4C63"/>
    <w:rsid w:val="004B6D3E"/>
    <w:rsid w:val="004B731D"/>
    <w:rsid w:val="004C1AB1"/>
    <w:rsid w:val="004C5482"/>
    <w:rsid w:val="004C5D2D"/>
    <w:rsid w:val="004C61AE"/>
    <w:rsid w:val="004C654D"/>
    <w:rsid w:val="004C7601"/>
    <w:rsid w:val="004C7E84"/>
    <w:rsid w:val="004D08F4"/>
    <w:rsid w:val="004D0AAD"/>
    <w:rsid w:val="004D4DE1"/>
    <w:rsid w:val="004D5D6F"/>
    <w:rsid w:val="004D5F6A"/>
    <w:rsid w:val="004D6F1C"/>
    <w:rsid w:val="004E0902"/>
    <w:rsid w:val="004E15ED"/>
    <w:rsid w:val="004E1AA7"/>
    <w:rsid w:val="004E4586"/>
    <w:rsid w:val="004E5CD8"/>
    <w:rsid w:val="004E68AC"/>
    <w:rsid w:val="004F049C"/>
    <w:rsid w:val="004F4260"/>
    <w:rsid w:val="004F5DA1"/>
    <w:rsid w:val="004F664D"/>
    <w:rsid w:val="004F67E8"/>
    <w:rsid w:val="00500519"/>
    <w:rsid w:val="00500D44"/>
    <w:rsid w:val="005034A4"/>
    <w:rsid w:val="00503C63"/>
    <w:rsid w:val="0050405D"/>
    <w:rsid w:val="00504309"/>
    <w:rsid w:val="00505518"/>
    <w:rsid w:val="005056FD"/>
    <w:rsid w:val="005079EF"/>
    <w:rsid w:val="00510387"/>
    <w:rsid w:val="005125D2"/>
    <w:rsid w:val="00512D0E"/>
    <w:rsid w:val="00515464"/>
    <w:rsid w:val="0051599C"/>
    <w:rsid w:val="00515E02"/>
    <w:rsid w:val="00516690"/>
    <w:rsid w:val="005179A4"/>
    <w:rsid w:val="005205FD"/>
    <w:rsid w:val="00522573"/>
    <w:rsid w:val="00524CFC"/>
    <w:rsid w:val="00525BFF"/>
    <w:rsid w:val="00531E45"/>
    <w:rsid w:val="005338C2"/>
    <w:rsid w:val="00533E70"/>
    <w:rsid w:val="0053474F"/>
    <w:rsid w:val="00535175"/>
    <w:rsid w:val="00535DBF"/>
    <w:rsid w:val="00537833"/>
    <w:rsid w:val="00542D01"/>
    <w:rsid w:val="005430B7"/>
    <w:rsid w:val="0054446F"/>
    <w:rsid w:val="005452BA"/>
    <w:rsid w:val="00547070"/>
    <w:rsid w:val="00551304"/>
    <w:rsid w:val="005527C5"/>
    <w:rsid w:val="00553D0F"/>
    <w:rsid w:val="00554B8A"/>
    <w:rsid w:val="00554EDF"/>
    <w:rsid w:val="00555EDC"/>
    <w:rsid w:val="00556064"/>
    <w:rsid w:val="00556093"/>
    <w:rsid w:val="00556869"/>
    <w:rsid w:val="00560852"/>
    <w:rsid w:val="00560F35"/>
    <w:rsid w:val="00562D49"/>
    <w:rsid w:val="00566D21"/>
    <w:rsid w:val="0057044E"/>
    <w:rsid w:val="005705ED"/>
    <w:rsid w:val="00574928"/>
    <w:rsid w:val="005769FE"/>
    <w:rsid w:val="00577282"/>
    <w:rsid w:val="00577BB9"/>
    <w:rsid w:val="005845A4"/>
    <w:rsid w:val="005849E3"/>
    <w:rsid w:val="00585F35"/>
    <w:rsid w:val="005904E5"/>
    <w:rsid w:val="0059373C"/>
    <w:rsid w:val="0059481F"/>
    <w:rsid w:val="00595E1C"/>
    <w:rsid w:val="00596C76"/>
    <w:rsid w:val="00596F19"/>
    <w:rsid w:val="005A0301"/>
    <w:rsid w:val="005A0F5E"/>
    <w:rsid w:val="005A22BC"/>
    <w:rsid w:val="005A3589"/>
    <w:rsid w:val="005A51BB"/>
    <w:rsid w:val="005A5E2C"/>
    <w:rsid w:val="005A620F"/>
    <w:rsid w:val="005B0AA4"/>
    <w:rsid w:val="005B18CE"/>
    <w:rsid w:val="005B220A"/>
    <w:rsid w:val="005B34EC"/>
    <w:rsid w:val="005B636C"/>
    <w:rsid w:val="005B701C"/>
    <w:rsid w:val="005B7D9C"/>
    <w:rsid w:val="005C0A72"/>
    <w:rsid w:val="005C1B44"/>
    <w:rsid w:val="005C1F72"/>
    <w:rsid w:val="005C4F0C"/>
    <w:rsid w:val="005C516B"/>
    <w:rsid w:val="005C51DA"/>
    <w:rsid w:val="005C5984"/>
    <w:rsid w:val="005C6C9F"/>
    <w:rsid w:val="005D046F"/>
    <w:rsid w:val="005D0D00"/>
    <w:rsid w:val="005D1440"/>
    <w:rsid w:val="005D2C3A"/>
    <w:rsid w:val="005D31C5"/>
    <w:rsid w:val="005D32A8"/>
    <w:rsid w:val="005D4066"/>
    <w:rsid w:val="005D515A"/>
    <w:rsid w:val="005D5755"/>
    <w:rsid w:val="005D5CD5"/>
    <w:rsid w:val="005D69C2"/>
    <w:rsid w:val="005E0781"/>
    <w:rsid w:val="005E1031"/>
    <w:rsid w:val="005E1BC0"/>
    <w:rsid w:val="005E51F1"/>
    <w:rsid w:val="005E6234"/>
    <w:rsid w:val="005E6ED2"/>
    <w:rsid w:val="005E761D"/>
    <w:rsid w:val="005E79C8"/>
    <w:rsid w:val="005E7C01"/>
    <w:rsid w:val="005F1486"/>
    <w:rsid w:val="005F1C72"/>
    <w:rsid w:val="005F47F0"/>
    <w:rsid w:val="005F5631"/>
    <w:rsid w:val="005F67EE"/>
    <w:rsid w:val="00600CCC"/>
    <w:rsid w:val="006020FA"/>
    <w:rsid w:val="00603575"/>
    <w:rsid w:val="006039E7"/>
    <w:rsid w:val="00604C60"/>
    <w:rsid w:val="00605624"/>
    <w:rsid w:val="006057D2"/>
    <w:rsid w:val="0060594C"/>
    <w:rsid w:val="00607A09"/>
    <w:rsid w:val="00607F3A"/>
    <w:rsid w:val="00610AB8"/>
    <w:rsid w:val="00610B2F"/>
    <w:rsid w:val="00611104"/>
    <w:rsid w:val="00612279"/>
    <w:rsid w:val="006139C5"/>
    <w:rsid w:val="00613D88"/>
    <w:rsid w:val="00614BAF"/>
    <w:rsid w:val="00616051"/>
    <w:rsid w:val="00617254"/>
    <w:rsid w:val="00617773"/>
    <w:rsid w:val="0061787B"/>
    <w:rsid w:val="006179A0"/>
    <w:rsid w:val="00617E6C"/>
    <w:rsid w:val="00620528"/>
    <w:rsid w:val="006214B0"/>
    <w:rsid w:val="00622B76"/>
    <w:rsid w:val="00623BF9"/>
    <w:rsid w:val="0062654E"/>
    <w:rsid w:val="006273BF"/>
    <w:rsid w:val="0062771E"/>
    <w:rsid w:val="00627A1D"/>
    <w:rsid w:val="0063045A"/>
    <w:rsid w:val="00630565"/>
    <w:rsid w:val="00632329"/>
    <w:rsid w:val="00634C05"/>
    <w:rsid w:val="0063776A"/>
    <w:rsid w:val="0064086F"/>
    <w:rsid w:val="00640DE4"/>
    <w:rsid w:val="00642529"/>
    <w:rsid w:val="00643FD0"/>
    <w:rsid w:val="00645BC3"/>
    <w:rsid w:val="00646E65"/>
    <w:rsid w:val="006505B4"/>
    <w:rsid w:val="00653507"/>
    <w:rsid w:val="006557AE"/>
    <w:rsid w:val="00657C41"/>
    <w:rsid w:val="00661372"/>
    <w:rsid w:val="00661696"/>
    <w:rsid w:val="00661C54"/>
    <w:rsid w:val="00662639"/>
    <w:rsid w:val="00667DD0"/>
    <w:rsid w:val="00670598"/>
    <w:rsid w:val="0067277B"/>
    <w:rsid w:val="00672AD4"/>
    <w:rsid w:val="006735F6"/>
    <w:rsid w:val="00673F2C"/>
    <w:rsid w:val="006758EC"/>
    <w:rsid w:val="006766C4"/>
    <w:rsid w:val="0067764A"/>
    <w:rsid w:val="006807C9"/>
    <w:rsid w:val="0068276E"/>
    <w:rsid w:val="00683D5D"/>
    <w:rsid w:val="00683FCF"/>
    <w:rsid w:val="006915E5"/>
    <w:rsid w:val="00691EEA"/>
    <w:rsid w:val="00693721"/>
    <w:rsid w:val="00693994"/>
    <w:rsid w:val="00694C87"/>
    <w:rsid w:val="00694C9C"/>
    <w:rsid w:val="00694F5C"/>
    <w:rsid w:val="006957A0"/>
    <w:rsid w:val="0069616C"/>
    <w:rsid w:val="006962E4"/>
    <w:rsid w:val="00696321"/>
    <w:rsid w:val="00696CF2"/>
    <w:rsid w:val="00697BFD"/>
    <w:rsid w:val="006A0879"/>
    <w:rsid w:val="006A186B"/>
    <w:rsid w:val="006A211A"/>
    <w:rsid w:val="006A266D"/>
    <w:rsid w:val="006A5862"/>
    <w:rsid w:val="006A6401"/>
    <w:rsid w:val="006B0618"/>
    <w:rsid w:val="006B0CE4"/>
    <w:rsid w:val="006B191B"/>
    <w:rsid w:val="006B3591"/>
    <w:rsid w:val="006B7703"/>
    <w:rsid w:val="006B7C55"/>
    <w:rsid w:val="006C0553"/>
    <w:rsid w:val="006C12F2"/>
    <w:rsid w:val="006C3A18"/>
    <w:rsid w:val="006C524B"/>
    <w:rsid w:val="006C7E66"/>
    <w:rsid w:val="006D15A1"/>
    <w:rsid w:val="006D2792"/>
    <w:rsid w:val="006D5EFD"/>
    <w:rsid w:val="006E083B"/>
    <w:rsid w:val="006E24F9"/>
    <w:rsid w:val="006E3E0D"/>
    <w:rsid w:val="006E3FFF"/>
    <w:rsid w:val="006E4AA4"/>
    <w:rsid w:val="006F0738"/>
    <w:rsid w:val="006F0CBE"/>
    <w:rsid w:val="006F3F5C"/>
    <w:rsid w:val="006F421E"/>
    <w:rsid w:val="006F518B"/>
    <w:rsid w:val="006F5893"/>
    <w:rsid w:val="00702A7F"/>
    <w:rsid w:val="00702CB7"/>
    <w:rsid w:val="00702EE7"/>
    <w:rsid w:val="00703760"/>
    <w:rsid w:val="00704E23"/>
    <w:rsid w:val="007066CA"/>
    <w:rsid w:val="00706ABE"/>
    <w:rsid w:val="007119EA"/>
    <w:rsid w:val="00715138"/>
    <w:rsid w:val="00715530"/>
    <w:rsid w:val="00716102"/>
    <w:rsid w:val="00716558"/>
    <w:rsid w:val="00717081"/>
    <w:rsid w:val="00717C6F"/>
    <w:rsid w:val="007205DB"/>
    <w:rsid w:val="007214EB"/>
    <w:rsid w:val="00721B15"/>
    <w:rsid w:val="00722D0F"/>
    <w:rsid w:val="00724E33"/>
    <w:rsid w:val="00725438"/>
    <w:rsid w:val="007255C5"/>
    <w:rsid w:val="00727614"/>
    <w:rsid w:val="007312FE"/>
    <w:rsid w:val="00732D93"/>
    <w:rsid w:val="007338A4"/>
    <w:rsid w:val="00733C35"/>
    <w:rsid w:val="00736507"/>
    <w:rsid w:val="00736528"/>
    <w:rsid w:val="0074034E"/>
    <w:rsid w:val="007403EB"/>
    <w:rsid w:val="00740913"/>
    <w:rsid w:val="007417AE"/>
    <w:rsid w:val="0074338D"/>
    <w:rsid w:val="00744947"/>
    <w:rsid w:val="00745E01"/>
    <w:rsid w:val="00751711"/>
    <w:rsid w:val="007558A5"/>
    <w:rsid w:val="00761B52"/>
    <w:rsid w:val="007639A7"/>
    <w:rsid w:val="00764038"/>
    <w:rsid w:val="0076439B"/>
    <w:rsid w:val="0076499B"/>
    <w:rsid w:val="007664DF"/>
    <w:rsid w:val="0076719C"/>
    <w:rsid w:val="00771028"/>
    <w:rsid w:val="00772411"/>
    <w:rsid w:val="00774113"/>
    <w:rsid w:val="00774D6E"/>
    <w:rsid w:val="0077535A"/>
    <w:rsid w:val="007759E8"/>
    <w:rsid w:val="00775DCD"/>
    <w:rsid w:val="0077628A"/>
    <w:rsid w:val="00776C0C"/>
    <w:rsid w:val="00777F76"/>
    <w:rsid w:val="007819AA"/>
    <w:rsid w:val="0078452B"/>
    <w:rsid w:val="007854D8"/>
    <w:rsid w:val="007855DE"/>
    <w:rsid w:val="007859FC"/>
    <w:rsid w:val="0078797B"/>
    <w:rsid w:val="00793FD7"/>
    <w:rsid w:val="0079688C"/>
    <w:rsid w:val="00796D14"/>
    <w:rsid w:val="00797AD0"/>
    <w:rsid w:val="007A066E"/>
    <w:rsid w:val="007A07F3"/>
    <w:rsid w:val="007A0FFC"/>
    <w:rsid w:val="007A13AD"/>
    <w:rsid w:val="007A211A"/>
    <w:rsid w:val="007A2F38"/>
    <w:rsid w:val="007A45C5"/>
    <w:rsid w:val="007A5F8E"/>
    <w:rsid w:val="007A7650"/>
    <w:rsid w:val="007B2370"/>
    <w:rsid w:val="007B2860"/>
    <w:rsid w:val="007B2897"/>
    <w:rsid w:val="007B2CD7"/>
    <w:rsid w:val="007B3127"/>
    <w:rsid w:val="007B39BF"/>
    <w:rsid w:val="007B3BB1"/>
    <w:rsid w:val="007B3ECD"/>
    <w:rsid w:val="007B5ED3"/>
    <w:rsid w:val="007B67A9"/>
    <w:rsid w:val="007B7013"/>
    <w:rsid w:val="007C1C74"/>
    <w:rsid w:val="007C22A7"/>
    <w:rsid w:val="007C34CD"/>
    <w:rsid w:val="007D0311"/>
    <w:rsid w:val="007D0E24"/>
    <w:rsid w:val="007D227F"/>
    <w:rsid w:val="007D3141"/>
    <w:rsid w:val="007D656D"/>
    <w:rsid w:val="007D65E0"/>
    <w:rsid w:val="007D7AEF"/>
    <w:rsid w:val="007E05C7"/>
    <w:rsid w:val="007E1D1D"/>
    <w:rsid w:val="007E32FC"/>
    <w:rsid w:val="007E3785"/>
    <w:rsid w:val="007E5D39"/>
    <w:rsid w:val="007E7C23"/>
    <w:rsid w:val="007F2292"/>
    <w:rsid w:val="007F31EF"/>
    <w:rsid w:val="007F4395"/>
    <w:rsid w:val="007F513E"/>
    <w:rsid w:val="007F56CE"/>
    <w:rsid w:val="007F660E"/>
    <w:rsid w:val="007F7E0B"/>
    <w:rsid w:val="00801A1B"/>
    <w:rsid w:val="00802A4C"/>
    <w:rsid w:val="008045F1"/>
    <w:rsid w:val="00804FC2"/>
    <w:rsid w:val="00805FFF"/>
    <w:rsid w:val="00806651"/>
    <w:rsid w:val="00806750"/>
    <w:rsid w:val="00810308"/>
    <w:rsid w:val="008104ED"/>
    <w:rsid w:val="0081097C"/>
    <w:rsid w:val="008129AC"/>
    <w:rsid w:val="00813231"/>
    <w:rsid w:val="0081397B"/>
    <w:rsid w:val="00814403"/>
    <w:rsid w:val="00814CB2"/>
    <w:rsid w:val="008155C8"/>
    <w:rsid w:val="00821363"/>
    <w:rsid w:val="00821B22"/>
    <w:rsid w:val="0082472A"/>
    <w:rsid w:val="008259D0"/>
    <w:rsid w:val="00825BD8"/>
    <w:rsid w:val="00825CD6"/>
    <w:rsid w:val="00826AB3"/>
    <w:rsid w:val="0082713F"/>
    <w:rsid w:val="008338B6"/>
    <w:rsid w:val="008366C6"/>
    <w:rsid w:val="0083679D"/>
    <w:rsid w:val="00840C84"/>
    <w:rsid w:val="00841724"/>
    <w:rsid w:val="00845D84"/>
    <w:rsid w:val="0084763B"/>
    <w:rsid w:val="00847FA3"/>
    <w:rsid w:val="00851C7B"/>
    <w:rsid w:val="00852800"/>
    <w:rsid w:val="008529ED"/>
    <w:rsid w:val="00853A8D"/>
    <w:rsid w:val="0085520D"/>
    <w:rsid w:val="00856326"/>
    <w:rsid w:val="0085632B"/>
    <w:rsid w:val="00856740"/>
    <w:rsid w:val="008567E4"/>
    <w:rsid w:val="008572B0"/>
    <w:rsid w:val="00857614"/>
    <w:rsid w:val="008621E8"/>
    <w:rsid w:val="00863B87"/>
    <w:rsid w:val="00863FE6"/>
    <w:rsid w:val="008649BA"/>
    <w:rsid w:val="00865AA7"/>
    <w:rsid w:val="00865D47"/>
    <w:rsid w:val="00866934"/>
    <w:rsid w:val="00867162"/>
    <w:rsid w:val="00873B2B"/>
    <w:rsid w:val="00874596"/>
    <w:rsid w:val="008748D1"/>
    <w:rsid w:val="00874AE5"/>
    <w:rsid w:val="008754AD"/>
    <w:rsid w:val="00875FFB"/>
    <w:rsid w:val="00880DA1"/>
    <w:rsid w:val="008856D9"/>
    <w:rsid w:val="00885709"/>
    <w:rsid w:val="008859B2"/>
    <w:rsid w:val="008870EB"/>
    <w:rsid w:val="008872E9"/>
    <w:rsid w:val="00891077"/>
    <w:rsid w:val="00891C9F"/>
    <w:rsid w:val="00892894"/>
    <w:rsid w:val="0089318B"/>
    <w:rsid w:val="00896947"/>
    <w:rsid w:val="008A1D31"/>
    <w:rsid w:val="008A215B"/>
    <w:rsid w:val="008A2920"/>
    <w:rsid w:val="008A600B"/>
    <w:rsid w:val="008A6969"/>
    <w:rsid w:val="008B0930"/>
    <w:rsid w:val="008B288B"/>
    <w:rsid w:val="008B4336"/>
    <w:rsid w:val="008B4F9D"/>
    <w:rsid w:val="008C011F"/>
    <w:rsid w:val="008C07A7"/>
    <w:rsid w:val="008C1ED0"/>
    <w:rsid w:val="008C2742"/>
    <w:rsid w:val="008C7363"/>
    <w:rsid w:val="008D1157"/>
    <w:rsid w:val="008D1DA8"/>
    <w:rsid w:val="008D2289"/>
    <w:rsid w:val="008D4777"/>
    <w:rsid w:val="008D555B"/>
    <w:rsid w:val="008D5EF2"/>
    <w:rsid w:val="008D7408"/>
    <w:rsid w:val="008E074E"/>
    <w:rsid w:val="008E16DC"/>
    <w:rsid w:val="008E39FC"/>
    <w:rsid w:val="008E6F87"/>
    <w:rsid w:val="008E77C0"/>
    <w:rsid w:val="008F1567"/>
    <w:rsid w:val="008F158B"/>
    <w:rsid w:val="008F2343"/>
    <w:rsid w:val="008F4731"/>
    <w:rsid w:val="0090062D"/>
    <w:rsid w:val="009009B7"/>
    <w:rsid w:val="00900EBC"/>
    <w:rsid w:val="009010B9"/>
    <w:rsid w:val="009011FC"/>
    <w:rsid w:val="00903FB5"/>
    <w:rsid w:val="00905DFD"/>
    <w:rsid w:val="009063D2"/>
    <w:rsid w:val="00906939"/>
    <w:rsid w:val="00906D28"/>
    <w:rsid w:val="00907CFD"/>
    <w:rsid w:val="00912A17"/>
    <w:rsid w:val="0091649C"/>
    <w:rsid w:val="009237FC"/>
    <w:rsid w:val="00924F65"/>
    <w:rsid w:val="00926D6C"/>
    <w:rsid w:val="00932463"/>
    <w:rsid w:val="00932C16"/>
    <w:rsid w:val="009332AF"/>
    <w:rsid w:val="00933E70"/>
    <w:rsid w:val="009361AC"/>
    <w:rsid w:val="0093629D"/>
    <w:rsid w:val="00941101"/>
    <w:rsid w:val="009415D1"/>
    <w:rsid w:val="00941817"/>
    <w:rsid w:val="00942E17"/>
    <w:rsid w:val="00942EAC"/>
    <w:rsid w:val="009450A4"/>
    <w:rsid w:val="00945616"/>
    <w:rsid w:val="0094736D"/>
    <w:rsid w:val="009506BC"/>
    <w:rsid w:val="00950985"/>
    <w:rsid w:val="00950A64"/>
    <w:rsid w:val="009533A8"/>
    <w:rsid w:val="00953E43"/>
    <w:rsid w:val="009548DB"/>
    <w:rsid w:val="009569A6"/>
    <w:rsid w:val="00960F7B"/>
    <w:rsid w:val="0096243A"/>
    <w:rsid w:val="00962840"/>
    <w:rsid w:val="00962BFB"/>
    <w:rsid w:val="00963212"/>
    <w:rsid w:val="00966315"/>
    <w:rsid w:val="00966C9E"/>
    <w:rsid w:val="009679A8"/>
    <w:rsid w:val="0097038A"/>
    <w:rsid w:val="00970FDB"/>
    <w:rsid w:val="00971C05"/>
    <w:rsid w:val="0097369A"/>
    <w:rsid w:val="00974A05"/>
    <w:rsid w:val="00980AE3"/>
    <w:rsid w:val="00982FAA"/>
    <w:rsid w:val="00983613"/>
    <w:rsid w:val="00984356"/>
    <w:rsid w:val="009849CC"/>
    <w:rsid w:val="00985142"/>
    <w:rsid w:val="009861A9"/>
    <w:rsid w:val="0098734F"/>
    <w:rsid w:val="00987C2C"/>
    <w:rsid w:val="0099145A"/>
    <w:rsid w:val="00992ADA"/>
    <w:rsid w:val="00993229"/>
    <w:rsid w:val="00993259"/>
    <w:rsid w:val="00994DA9"/>
    <w:rsid w:val="009961EF"/>
    <w:rsid w:val="00996D98"/>
    <w:rsid w:val="00997295"/>
    <w:rsid w:val="009975E6"/>
    <w:rsid w:val="00997FCA"/>
    <w:rsid w:val="009A4D40"/>
    <w:rsid w:val="009A6182"/>
    <w:rsid w:val="009A63F3"/>
    <w:rsid w:val="009B0C9F"/>
    <w:rsid w:val="009B0E31"/>
    <w:rsid w:val="009B2143"/>
    <w:rsid w:val="009B57BD"/>
    <w:rsid w:val="009B5D08"/>
    <w:rsid w:val="009B6564"/>
    <w:rsid w:val="009C0F4E"/>
    <w:rsid w:val="009C19D1"/>
    <w:rsid w:val="009C425B"/>
    <w:rsid w:val="009C6609"/>
    <w:rsid w:val="009C6BFF"/>
    <w:rsid w:val="009D1093"/>
    <w:rsid w:val="009D3392"/>
    <w:rsid w:val="009D48BD"/>
    <w:rsid w:val="009D570A"/>
    <w:rsid w:val="009D5CBA"/>
    <w:rsid w:val="009D6F4F"/>
    <w:rsid w:val="009D6F67"/>
    <w:rsid w:val="009E2930"/>
    <w:rsid w:val="009E43F1"/>
    <w:rsid w:val="009E46C5"/>
    <w:rsid w:val="009E4D1A"/>
    <w:rsid w:val="009E58B8"/>
    <w:rsid w:val="009E5900"/>
    <w:rsid w:val="009E6F56"/>
    <w:rsid w:val="009F065C"/>
    <w:rsid w:val="009F0EC4"/>
    <w:rsid w:val="009F21CE"/>
    <w:rsid w:val="009F224B"/>
    <w:rsid w:val="009F358C"/>
    <w:rsid w:val="009F48AF"/>
    <w:rsid w:val="00A013CA"/>
    <w:rsid w:val="00A02307"/>
    <w:rsid w:val="00A05A48"/>
    <w:rsid w:val="00A119A6"/>
    <w:rsid w:val="00A1200B"/>
    <w:rsid w:val="00A122C6"/>
    <w:rsid w:val="00A12A87"/>
    <w:rsid w:val="00A145C7"/>
    <w:rsid w:val="00A151CE"/>
    <w:rsid w:val="00A15205"/>
    <w:rsid w:val="00A1646B"/>
    <w:rsid w:val="00A2228F"/>
    <w:rsid w:val="00A22BE8"/>
    <w:rsid w:val="00A22DEB"/>
    <w:rsid w:val="00A25111"/>
    <w:rsid w:val="00A2547D"/>
    <w:rsid w:val="00A254AF"/>
    <w:rsid w:val="00A25D3E"/>
    <w:rsid w:val="00A31D9E"/>
    <w:rsid w:val="00A34A7D"/>
    <w:rsid w:val="00A34BCC"/>
    <w:rsid w:val="00A40831"/>
    <w:rsid w:val="00A40D1B"/>
    <w:rsid w:val="00A428A1"/>
    <w:rsid w:val="00A42CC8"/>
    <w:rsid w:val="00A43843"/>
    <w:rsid w:val="00A44899"/>
    <w:rsid w:val="00A45E6B"/>
    <w:rsid w:val="00A469CB"/>
    <w:rsid w:val="00A47B02"/>
    <w:rsid w:val="00A5044A"/>
    <w:rsid w:val="00A521BE"/>
    <w:rsid w:val="00A535C1"/>
    <w:rsid w:val="00A535CD"/>
    <w:rsid w:val="00A5503E"/>
    <w:rsid w:val="00A56EB0"/>
    <w:rsid w:val="00A606C4"/>
    <w:rsid w:val="00A6235A"/>
    <w:rsid w:val="00A62BBC"/>
    <w:rsid w:val="00A62F6E"/>
    <w:rsid w:val="00A65EDB"/>
    <w:rsid w:val="00A67FF3"/>
    <w:rsid w:val="00A71392"/>
    <w:rsid w:val="00A72881"/>
    <w:rsid w:val="00A743AE"/>
    <w:rsid w:val="00A74A60"/>
    <w:rsid w:val="00A76CF1"/>
    <w:rsid w:val="00A76F43"/>
    <w:rsid w:val="00A77689"/>
    <w:rsid w:val="00A77EEF"/>
    <w:rsid w:val="00A828C0"/>
    <w:rsid w:val="00A82CC5"/>
    <w:rsid w:val="00A82DC6"/>
    <w:rsid w:val="00A8304D"/>
    <w:rsid w:val="00A861B4"/>
    <w:rsid w:val="00A86B98"/>
    <w:rsid w:val="00A86C0C"/>
    <w:rsid w:val="00A879C0"/>
    <w:rsid w:val="00A92FFD"/>
    <w:rsid w:val="00A95897"/>
    <w:rsid w:val="00AA10CA"/>
    <w:rsid w:val="00AA1125"/>
    <w:rsid w:val="00AA191D"/>
    <w:rsid w:val="00AA1B3E"/>
    <w:rsid w:val="00AA2F74"/>
    <w:rsid w:val="00AA3AF8"/>
    <w:rsid w:val="00AA5FD7"/>
    <w:rsid w:val="00AA6210"/>
    <w:rsid w:val="00AA6F48"/>
    <w:rsid w:val="00AA728D"/>
    <w:rsid w:val="00AA771C"/>
    <w:rsid w:val="00AA7D05"/>
    <w:rsid w:val="00AB053D"/>
    <w:rsid w:val="00AB0BC9"/>
    <w:rsid w:val="00AB0D2D"/>
    <w:rsid w:val="00AB2E70"/>
    <w:rsid w:val="00AB66E0"/>
    <w:rsid w:val="00AB6858"/>
    <w:rsid w:val="00AB7160"/>
    <w:rsid w:val="00AB79E4"/>
    <w:rsid w:val="00AB7A4B"/>
    <w:rsid w:val="00AC0750"/>
    <w:rsid w:val="00AC1A0D"/>
    <w:rsid w:val="00AC1D13"/>
    <w:rsid w:val="00AC2E15"/>
    <w:rsid w:val="00AC76B5"/>
    <w:rsid w:val="00AD1B7F"/>
    <w:rsid w:val="00AD32DB"/>
    <w:rsid w:val="00AD46A1"/>
    <w:rsid w:val="00AD477F"/>
    <w:rsid w:val="00AD78D1"/>
    <w:rsid w:val="00AE159F"/>
    <w:rsid w:val="00AE191D"/>
    <w:rsid w:val="00AE5495"/>
    <w:rsid w:val="00AE6358"/>
    <w:rsid w:val="00AE7CB8"/>
    <w:rsid w:val="00AF1205"/>
    <w:rsid w:val="00AF37B0"/>
    <w:rsid w:val="00AF671B"/>
    <w:rsid w:val="00B008E1"/>
    <w:rsid w:val="00B013A2"/>
    <w:rsid w:val="00B01CE0"/>
    <w:rsid w:val="00B02F3F"/>
    <w:rsid w:val="00B03581"/>
    <w:rsid w:val="00B03A6C"/>
    <w:rsid w:val="00B06492"/>
    <w:rsid w:val="00B06834"/>
    <w:rsid w:val="00B07C20"/>
    <w:rsid w:val="00B103FE"/>
    <w:rsid w:val="00B11FE6"/>
    <w:rsid w:val="00B12AC8"/>
    <w:rsid w:val="00B13134"/>
    <w:rsid w:val="00B13237"/>
    <w:rsid w:val="00B135D9"/>
    <w:rsid w:val="00B1669E"/>
    <w:rsid w:val="00B16C80"/>
    <w:rsid w:val="00B172CA"/>
    <w:rsid w:val="00B22415"/>
    <w:rsid w:val="00B2393C"/>
    <w:rsid w:val="00B23942"/>
    <w:rsid w:val="00B26024"/>
    <w:rsid w:val="00B26935"/>
    <w:rsid w:val="00B26E0F"/>
    <w:rsid w:val="00B31EE8"/>
    <w:rsid w:val="00B32185"/>
    <w:rsid w:val="00B32786"/>
    <w:rsid w:val="00B33FB7"/>
    <w:rsid w:val="00B3657F"/>
    <w:rsid w:val="00B36EAC"/>
    <w:rsid w:val="00B41E58"/>
    <w:rsid w:val="00B41F68"/>
    <w:rsid w:val="00B42348"/>
    <w:rsid w:val="00B426F2"/>
    <w:rsid w:val="00B43609"/>
    <w:rsid w:val="00B4419E"/>
    <w:rsid w:val="00B453DC"/>
    <w:rsid w:val="00B4568A"/>
    <w:rsid w:val="00B46AB6"/>
    <w:rsid w:val="00B50570"/>
    <w:rsid w:val="00B51D90"/>
    <w:rsid w:val="00B51E9E"/>
    <w:rsid w:val="00B54BB5"/>
    <w:rsid w:val="00B552D3"/>
    <w:rsid w:val="00B55C1B"/>
    <w:rsid w:val="00B5601C"/>
    <w:rsid w:val="00B56E6E"/>
    <w:rsid w:val="00B603F7"/>
    <w:rsid w:val="00B621CD"/>
    <w:rsid w:val="00B623FE"/>
    <w:rsid w:val="00B63715"/>
    <w:rsid w:val="00B64BB5"/>
    <w:rsid w:val="00B6611D"/>
    <w:rsid w:val="00B661C4"/>
    <w:rsid w:val="00B66333"/>
    <w:rsid w:val="00B675CC"/>
    <w:rsid w:val="00B702CE"/>
    <w:rsid w:val="00B758A8"/>
    <w:rsid w:val="00B76AAE"/>
    <w:rsid w:val="00B807FB"/>
    <w:rsid w:val="00B80CC3"/>
    <w:rsid w:val="00B81928"/>
    <w:rsid w:val="00B83505"/>
    <w:rsid w:val="00B84F0A"/>
    <w:rsid w:val="00B851F9"/>
    <w:rsid w:val="00B85BC1"/>
    <w:rsid w:val="00B864AD"/>
    <w:rsid w:val="00B912EC"/>
    <w:rsid w:val="00B91D2A"/>
    <w:rsid w:val="00B928EB"/>
    <w:rsid w:val="00B92A2B"/>
    <w:rsid w:val="00B943ED"/>
    <w:rsid w:val="00B95358"/>
    <w:rsid w:val="00BA10CA"/>
    <w:rsid w:val="00BA2EFE"/>
    <w:rsid w:val="00BA674D"/>
    <w:rsid w:val="00BA715F"/>
    <w:rsid w:val="00BA75F8"/>
    <w:rsid w:val="00BA76CA"/>
    <w:rsid w:val="00BB00C0"/>
    <w:rsid w:val="00BB466C"/>
    <w:rsid w:val="00BB5293"/>
    <w:rsid w:val="00BB5787"/>
    <w:rsid w:val="00BC0D55"/>
    <w:rsid w:val="00BC1946"/>
    <w:rsid w:val="00BC2FFD"/>
    <w:rsid w:val="00BC3903"/>
    <w:rsid w:val="00BC4F87"/>
    <w:rsid w:val="00BC5913"/>
    <w:rsid w:val="00BC7A35"/>
    <w:rsid w:val="00BC7AD7"/>
    <w:rsid w:val="00BD26EE"/>
    <w:rsid w:val="00BD349B"/>
    <w:rsid w:val="00BD4342"/>
    <w:rsid w:val="00BD4508"/>
    <w:rsid w:val="00BD662C"/>
    <w:rsid w:val="00BE0897"/>
    <w:rsid w:val="00BE1460"/>
    <w:rsid w:val="00BE1808"/>
    <w:rsid w:val="00BF08CA"/>
    <w:rsid w:val="00BF2F81"/>
    <w:rsid w:val="00BF6FAA"/>
    <w:rsid w:val="00C01684"/>
    <w:rsid w:val="00C022D7"/>
    <w:rsid w:val="00C0344D"/>
    <w:rsid w:val="00C04ED8"/>
    <w:rsid w:val="00C05DD6"/>
    <w:rsid w:val="00C07435"/>
    <w:rsid w:val="00C110F4"/>
    <w:rsid w:val="00C11194"/>
    <w:rsid w:val="00C114F7"/>
    <w:rsid w:val="00C13401"/>
    <w:rsid w:val="00C14634"/>
    <w:rsid w:val="00C14CC4"/>
    <w:rsid w:val="00C1666D"/>
    <w:rsid w:val="00C1726A"/>
    <w:rsid w:val="00C2015F"/>
    <w:rsid w:val="00C2140B"/>
    <w:rsid w:val="00C21C47"/>
    <w:rsid w:val="00C231DD"/>
    <w:rsid w:val="00C245A5"/>
    <w:rsid w:val="00C309BD"/>
    <w:rsid w:val="00C320D1"/>
    <w:rsid w:val="00C353DD"/>
    <w:rsid w:val="00C358E5"/>
    <w:rsid w:val="00C4018E"/>
    <w:rsid w:val="00C413C0"/>
    <w:rsid w:val="00C41487"/>
    <w:rsid w:val="00C43834"/>
    <w:rsid w:val="00C4549D"/>
    <w:rsid w:val="00C458A4"/>
    <w:rsid w:val="00C4760F"/>
    <w:rsid w:val="00C50324"/>
    <w:rsid w:val="00C50AE9"/>
    <w:rsid w:val="00C52F5D"/>
    <w:rsid w:val="00C53F86"/>
    <w:rsid w:val="00C542C2"/>
    <w:rsid w:val="00C56B95"/>
    <w:rsid w:val="00C57F5A"/>
    <w:rsid w:val="00C63086"/>
    <w:rsid w:val="00C63192"/>
    <w:rsid w:val="00C63FE0"/>
    <w:rsid w:val="00C650B3"/>
    <w:rsid w:val="00C659B6"/>
    <w:rsid w:val="00C73342"/>
    <w:rsid w:val="00C75470"/>
    <w:rsid w:val="00C770F8"/>
    <w:rsid w:val="00C773B1"/>
    <w:rsid w:val="00C7795B"/>
    <w:rsid w:val="00C77B26"/>
    <w:rsid w:val="00C8188D"/>
    <w:rsid w:val="00C8195E"/>
    <w:rsid w:val="00C8210B"/>
    <w:rsid w:val="00C82673"/>
    <w:rsid w:val="00C83B3E"/>
    <w:rsid w:val="00C83F05"/>
    <w:rsid w:val="00C86526"/>
    <w:rsid w:val="00C90548"/>
    <w:rsid w:val="00C912FF"/>
    <w:rsid w:val="00C91505"/>
    <w:rsid w:val="00C93486"/>
    <w:rsid w:val="00C9386D"/>
    <w:rsid w:val="00C9398E"/>
    <w:rsid w:val="00C94BAA"/>
    <w:rsid w:val="00C94F47"/>
    <w:rsid w:val="00C95653"/>
    <w:rsid w:val="00C97E0A"/>
    <w:rsid w:val="00CA0B55"/>
    <w:rsid w:val="00CA1A8E"/>
    <w:rsid w:val="00CA2EB5"/>
    <w:rsid w:val="00CA3413"/>
    <w:rsid w:val="00CA48DA"/>
    <w:rsid w:val="00CA594C"/>
    <w:rsid w:val="00CA5A66"/>
    <w:rsid w:val="00CB255F"/>
    <w:rsid w:val="00CB29AB"/>
    <w:rsid w:val="00CB7B09"/>
    <w:rsid w:val="00CC02A7"/>
    <w:rsid w:val="00CC0FCD"/>
    <w:rsid w:val="00CC15B0"/>
    <w:rsid w:val="00CC1C0A"/>
    <w:rsid w:val="00CC1E84"/>
    <w:rsid w:val="00CC2DA9"/>
    <w:rsid w:val="00CC5EB3"/>
    <w:rsid w:val="00CC6680"/>
    <w:rsid w:val="00CC6CD7"/>
    <w:rsid w:val="00CC760E"/>
    <w:rsid w:val="00CC7F76"/>
    <w:rsid w:val="00CD0C9C"/>
    <w:rsid w:val="00CD0EE8"/>
    <w:rsid w:val="00CD27FB"/>
    <w:rsid w:val="00CD2E97"/>
    <w:rsid w:val="00CD3668"/>
    <w:rsid w:val="00CD3B8E"/>
    <w:rsid w:val="00CD56FD"/>
    <w:rsid w:val="00CD72FB"/>
    <w:rsid w:val="00CD7FDC"/>
    <w:rsid w:val="00CE0B43"/>
    <w:rsid w:val="00CE0C0D"/>
    <w:rsid w:val="00CE0FB5"/>
    <w:rsid w:val="00CE1EF8"/>
    <w:rsid w:val="00CE2243"/>
    <w:rsid w:val="00CE2EDC"/>
    <w:rsid w:val="00CE2F6A"/>
    <w:rsid w:val="00CE4881"/>
    <w:rsid w:val="00CE5F65"/>
    <w:rsid w:val="00CE6C22"/>
    <w:rsid w:val="00CE7138"/>
    <w:rsid w:val="00CE786A"/>
    <w:rsid w:val="00CF243F"/>
    <w:rsid w:val="00CF3B8E"/>
    <w:rsid w:val="00CF43EC"/>
    <w:rsid w:val="00CF488F"/>
    <w:rsid w:val="00CF5670"/>
    <w:rsid w:val="00CF5EB5"/>
    <w:rsid w:val="00CF7CDE"/>
    <w:rsid w:val="00D0026E"/>
    <w:rsid w:val="00D016A2"/>
    <w:rsid w:val="00D029C6"/>
    <w:rsid w:val="00D05100"/>
    <w:rsid w:val="00D05EC9"/>
    <w:rsid w:val="00D060F8"/>
    <w:rsid w:val="00D063BD"/>
    <w:rsid w:val="00D10669"/>
    <w:rsid w:val="00D11F07"/>
    <w:rsid w:val="00D125AE"/>
    <w:rsid w:val="00D13B98"/>
    <w:rsid w:val="00D13BBD"/>
    <w:rsid w:val="00D16901"/>
    <w:rsid w:val="00D16BF5"/>
    <w:rsid w:val="00D1796C"/>
    <w:rsid w:val="00D20CCB"/>
    <w:rsid w:val="00D21048"/>
    <w:rsid w:val="00D215B0"/>
    <w:rsid w:val="00D228ED"/>
    <w:rsid w:val="00D22EE0"/>
    <w:rsid w:val="00D23123"/>
    <w:rsid w:val="00D259F5"/>
    <w:rsid w:val="00D25F5F"/>
    <w:rsid w:val="00D27303"/>
    <w:rsid w:val="00D305CF"/>
    <w:rsid w:val="00D316D0"/>
    <w:rsid w:val="00D31DBB"/>
    <w:rsid w:val="00D33A1A"/>
    <w:rsid w:val="00D36984"/>
    <w:rsid w:val="00D37212"/>
    <w:rsid w:val="00D376D9"/>
    <w:rsid w:val="00D40E40"/>
    <w:rsid w:val="00D42968"/>
    <w:rsid w:val="00D43B94"/>
    <w:rsid w:val="00D440DF"/>
    <w:rsid w:val="00D462F7"/>
    <w:rsid w:val="00D4651D"/>
    <w:rsid w:val="00D46A3B"/>
    <w:rsid w:val="00D46CA1"/>
    <w:rsid w:val="00D471A2"/>
    <w:rsid w:val="00D508A0"/>
    <w:rsid w:val="00D50E3B"/>
    <w:rsid w:val="00D50E86"/>
    <w:rsid w:val="00D51444"/>
    <w:rsid w:val="00D5381D"/>
    <w:rsid w:val="00D5384F"/>
    <w:rsid w:val="00D538E1"/>
    <w:rsid w:val="00D5519C"/>
    <w:rsid w:val="00D57C0F"/>
    <w:rsid w:val="00D62935"/>
    <w:rsid w:val="00D63C5A"/>
    <w:rsid w:val="00D63F5F"/>
    <w:rsid w:val="00D648DE"/>
    <w:rsid w:val="00D659DA"/>
    <w:rsid w:val="00D66A70"/>
    <w:rsid w:val="00D72594"/>
    <w:rsid w:val="00D72E5B"/>
    <w:rsid w:val="00D74B9A"/>
    <w:rsid w:val="00D8012F"/>
    <w:rsid w:val="00D81D81"/>
    <w:rsid w:val="00D81FBF"/>
    <w:rsid w:val="00D82FB4"/>
    <w:rsid w:val="00D83423"/>
    <w:rsid w:val="00D861A0"/>
    <w:rsid w:val="00D87576"/>
    <w:rsid w:val="00D91706"/>
    <w:rsid w:val="00D91B42"/>
    <w:rsid w:val="00D94319"/>
    <w:rsid w:val="00D97284"/>
    <w:rsid w:val="00D9728F"/>
    <w:rsid w:val="00DA1156"/>
    <w:rsid w:val="00DA4EB1"/>
    <w:rsid w:val="00DA4F8F"/>
    <w:rsid w:val="00DA557E"/>
    <w:rsid w:val="00DA75DA"/>
    <w:rsid w:val="00DB0471"/>
    <w:rsid w:val="00DB08A0"/>
    <w:rsid w:val="00DB1C6B"/>
    <w:rsid w:val="00DB2033"/>
    <w:rsid w:val="00DB2506"/>
    <w:rsid w:val="00DB3AAE"/>
    <w:rsid w:val="00DB3CD7"/>
    <w:rsid w:val="00DB5BCA"/>
    <w:rsid w:val="00DB6860"/>
    <w:rsid w:val="00DB690E"/>
    <w:rsid w:val="00DC1C55"/>
    <w:rsid w:val="00DC38FE"/>
    <w:rsid w:val="00DC6DC4"/>
    <w:rsid w:val="00DC6EA2"/>
    <w:rsid w:val="00DC7E9D"/>
    <w:rsid w:val="00DD1211"/>
    <w:rsid w:val="00DD35D4"/>
    <w:rsid w:val="00DD3F41"/>
    <w:rsid w:val="00DD45C0"/>
    <w:rsid w:val="00DD48DD"/>
    <w:rsid w:val="00DD4B20"/>
    <w:rsid w:val="00DD4CA1"/>
    <w:rsid w:val="00DD5EA5"/>
    <w:rsid w:val="00DD5F54"/>
    <w:rsid w:val="00DD6477"/>
    <w:rsid w:val="00DE0912"/>
    <w:rsid w:val="00DE09F4"/>
    <w:rsid w:val="00DE0EE3"/>
    <w:rsid w:val="00DE365A"/>
    <w:rsid w:val="00DE3F9D"/>
    <w:rsid w:val="00DE4AB7"/>
    <w:rsid w:val="00DF10BA"/>
    <w:rsid w:val="00DF233E"/>
    <w:rsid w:val="00DF3670"/>
    <w:rsid w:val="00DF4DE9"/>
    <w:rsid w:val="00DF5FA3"/>
    <w:rsid w:val="00DF7E57"/>
    <w:rsid w:val="00E03021"/>
    <w:rsid w:val="00E05973"/>
    <w:rsid w:val="00E10791"/>
    <w:rsid w:val="00E10DE4"/>
    <w:rsid w:val="00E11E1B"/>
    <w:rsid w:val="00E131DD"/>
    <w:rsid w:val="00E13E01"/>
    <w:rsid w:val="00E15A56"/>
    <w:rsid w:val="00E20830"/>
    <w:rsid w:val="00E20856"/>
    <w:rsid w:val="00E214CE"/>
    <w:rsid w:val="00E24084"/>
    <w:rsid w:val="00E25D24"/>
    <w:rsid w:val="00E2718A"/>
    <w:rsid w:val="00E30211"/>
    <w:rsid w:val="00E31033"/>
    <w:rsid w:val="00E31114"/>
    <w:rsid w:val="00E339DB"/>
    <w:rsid w:val="00E33CDA"/>
    <w:rsid w:val="00E36BA0"/>
    <w:rsid w:val="00E407C3"/>
    <w:rsid w:val="00E407EC"/>
    <w:rsid w:val="00E43326"/>
    <w:rsid w:val="00E434D8"/>
    <w:rsid w:val="00E437FF"/>
    <w:rsid w:val="00E43D58"/>
    <w:rsid w:val="00E44377"/>
    <w:rsid w:val="00E45BEE"/>
    <w:rsid w:val="00E5000D"/>
    <w:rsid w:val="00E502B0"/>
    <w:rsid w:val="00E505F3"/>
    <w:rsid w:val="00E5581F"/>
    <w:rsid w:val="00E60165"/>
    <w:rsid w:val="00E60474"/>
    <w:rsid w:val="00E6188D"/>
    <w:rsid w:val="00E61A29"/>
    <w:rsid w:val="00E63764"/>
    <w:rsid w:val="00E703B2"/>
    <w:rsid w:val="00E70BDB"/>
    <w:rsid w:val="00E71123"/>
    <w:rsid w:val="00E71AD6"/>
    <w:rsid w:val="00E73BA0"/>
    <w:rsid w:val="00E75EB2"/>
    <w:rsid w:val="00E77CD7"/>
    <w:rsid w:val="00E8322C"/>
    <w:rsid w:val="00E849F8"/>
    <w:rsid w:val="00E85636"/>
    <w:rsid w:val="00E91E30"/>
    <w:rsid w:val="00E92C05"/>
    <w:rsid w:val="00E93832"/>
    <w:rsid w:val="00E93CCC"/>
    <w:rsid w:val="00E93E6B"/>
    <w:rsid w:val="00E943DE"/>
    <w:rsid w:val="00EA0546"/>
    <w:rsid w:val="00EA28D0"/>
    <w:rsid w:val="00EA2E93"/>
    <w:rsid w:val="00EA347C"/>
    <w:rsid w:val="00EA48BD"/>
    <w:rsid w:val="00EA668C"/>
    <w:rsid w:val="00EA6E4B"/>
    <w:rsid w:val="00EB05D3"/>
    <w:rsid w:val="00EB0DE4"/>
    <w:rsid w:val="00EB4730"/>
    <w:rsid w:val="00EB4F65"/>
    <w:rsid w:val="00EC0A68"/>
    <w:rsid w:val="00EC22CC"/>
    <w:rsid w:val="00EC50C9"/>
    <w:rsid w:val="00EC5C67"/>
    <w:rsid w:val="00EC5C9C"/>
    <w:rsid w:val="00EC6063"/>
    <w:rsid w:val="00EC6B57"/>
    <w:rsid w:val="00EC70D4"/>
    <w:rsid w:val="00EC7AFE"/>
    <w:rsid w:val="00ED0E65"/>
    <w:rsid w:val="00ED1CE2"/>
    <w:rsid w:val="00ED3237"/>
    <w:rsid w:val="00ED657D"/>
    <w:rsid w:val="00ED69C1"/>
    <w:rsid w:val="00ED75BF"/>
    <w:rsid w:val="00EE1395"/>
    <w:rsid w:val="00EE1B21"/>
    <w:rsid w:val="00EE2320"/>
    <w:rsid w:val="00EE3F65"/>
    <w:rsid w:val="00EE451B"/>
    <w:rsid w:val="00EE5CC3"/>
    <w:rsid w:val="00EF152D"/>
    <w:rsid w:val="00EF2607"/>
    <w:rsid w:val="00EF3E76"/>
    <w:rsid w:val="00EF3F40"/>
    <w:rsid w:val="00EF41EF"/>
    <w:rsid w:val="00EF47BD"/>
    <w:rsid w:val="00EF5E80"/>
    <w:rsid w:val="00EF5E88"/>
    <w:rsid w:val="00EF6487"/>
    <w:rsid w:val="00EF6545"/>
    <w:rsid w:val="00EF69F4"/>
    <w:rsid w:val="00F00C7F"/>
    <w:rsid w:val="00F01324"/>
    <w:rsid w:val="00F02B96"/>
    <w:rsid w:val="00F07E8A"/>
    <w:rsid w:val="00F11882"/>
    <w:rsid w:val="00F15DDC"/>
    <w:rsid w:val="00F15F4B"/>
    <w:rsid w:val="00F1719C"/>
    <w:rsid w:val="00F172AA"/>
    <w:rsid w:val="00F20CCB"/>
    <w:rsid w:val="00F21076"/>
    <w:rsid w:val="00F21BD0"/>
    <w:rsid w:val="00F226D9"/>
    <w:rsid w:val="00F23397"/>
    <w:rsid w:val="00F2394E"/>
    <w:rsid w:val="00F23FEE"/>
    <w:rsid w:val="00F259CC"/>
    <w:rsid w:val="00F27688"/>
    <w:rsid w:val="00F30D1A"/>
    <w:rsid w:val="00F31DD5"/>
    <w:rsid w:val="00F32A85"/>
    <w:rsid w:val="00F33034"/>
    <w:rsid w:val="00F37176"/>
    <w:rsid w:val="00F3740A"/>
    <w:rsid w:val="00F447E0"/>
    <w:rsid w:val="00F46C18"/>
    <w:rsid w:val="00F511F5"/>
    <w:rsid w:val="00F51813"/>
    <w:rsid w:val="00F52866"/>
    <w:rsid w:val="00F53171"/>
    <w:rsid w:val="00F53639"/>
    <w:rsid w:val="00F5422C"/>
    <w:rsid w:val="00F54B8B"/>
    <w:rsid w:val="00F568FD"/>
    <w:rsid w:val="00F60045"/>
    <w:rsid w:val="00F60635"/>
    <w:rsid w:val="00F60F6A"/>
    <w:rsid w:val="00F61218"/>
    <w:rsid w:val="00F63011"/>
    <w:rsid w:val="00F637B7"/>
    <w:rsid w:val="00F73544"/>
    <w:rsid w:val="00F744BF"/>
    <w:rsid w:val="00F8080F"/>
    <w:rsid w:val="00F81E6F"/>
    <w:rsid w:val="00F83DC2"/>
    <w:rsid w:val="00F848F0"/>
    <w:rsid w:val="00F8620B"/>
    <w:rsid w:val="00F868DD"/>
    <w:rsid w:val="00F87BA9"/>
    <w:rsid w:val="00F912BA"/>
    <w:rsid w:val="00F92207"/>
    <w:rsid w:val="00F9239E"/>
    <w:rsid w:val="00F9339A"/>
    <w:rsid w:val="00F934C9"/>
    <w:rsid w:val="00F94711"/>
    <w:rsid w:val="00F947C9"/>
    <w:rsid w:val="00F96263"/>
    <w:rsid w:val="00F97646"/>
    <w:rsid w:val="00FA4808"/>
    <w:rsid w:val="00FA5868"/>
    <w:rsid w:val="00FB19B3"/>
    <w:rsid w:val="00FB1EB2"/>
    <w:rsid w:val="00FB3100"/>
    <w:rsid w:val="00FB3C09"/>
    <w:rsid w:val="00FB54B2"/>
    <w:rsid w:val="00FB5A3D"/>
    <w:rsid w:val="00FC386F"/>
    <w:rsid w:val="00FC4017"/>
    <w:rsid w:val="00FC7F94"/>
    <w:rsid w:val="00FD0944"/>
    <w:rsid w:val="00FD0C97"/>
    <w:rsid w:val="00FD6D29"/>
    <w:rsid w:val="00FD7084"/>
    <w:rsid w:val="00FE1752"/>
    <w:rsid w:val="00FE1A8F"/>
    <w:rsid w:val="00FE2A5B"/>
    <w:rsid w:val="00FE2DD0"/>
    <w:rsid w:val="00FE518D"/>
    <w:rsid w:val="00FE6885"/>
    <w:rsid w:val="00FE7837"/>
    <w:rsid w:val="00FE78FC"/>
    <w:rsid w:val="00FF30C4"/>
    <w:rsid w:val="00FF394E"/>
    <w:rsid w:val="00FF48EB"/>
    <w:rsid w:val="00FF6AC9"/>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vertical-relative:line" fill="f" fillcolor="white" stroke="f">
      <v:fill color="white" on="f"/>
      <v:stroke on="f"/>
      <v:textbox inset="5.85pt,.7pt,5.85pt,.7pt"/>
      <o:colormru v:ext="edit" colors="#f9f,#9f9,#fcb504,#2be978,#cfc,#81fc60,#9fc,#9f3"/>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 w:type="paragraph" w:styleId="aff7">
    <w:name w:val="List Paragraph"/>
    <w:basedOn w:val="a1"/>
    <w:uiPriority w:val="34"/>
    <w:qFormat/>
    <w:rsid w:val="00B02F3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 w:type="paragraph" w:styleId="aff7">
    <w:name w:val="List Paragraph"/>
    <w:basedOn w:val="a1"/>
    <w:uiPriority w:val="34"/>
    <w:qFormat/>
    <w:rsid w:val="00B02F3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869">
      <w:bodyDiv w:val="1"/>
      <w:marLeft w:val="0"/>
      <w:marRight w:val="0"/>
      <w:marTop w:val="0"/>
      <w:marBottom w:val="0"/>
      <w:divBdr>
        <w:top w:val="none" w:sz="0" w:space="0" w:color="auto"/>
        <w:left w:val="none" w:sz="0" w:space="0" w:color="auto"/>
        <w:bottom w:val="none" w:sz="0" w:space="0" w:color="auto"/>
        <w:right w:val="none" w:sz="0" w:space="0" w:color="auto"/>
      </w:divBdr>
      <w:divsChild>
        <w:div w:id="901021352">
          <w:marLeft w:val="0"/>
          <w:marRight w:val="0"/>
          <w:marTop w:val="0"/>
          <w:marBottom w:val="0"/>
          <w:divBdr>
            <w:top w:val="none" w:sz="0" w:space="0" w:color="auto"/>
            <w:left w:val="none" w:sz="0" w:space="0" w:color="auto"/>
            <w:bottom w:val="none" w:sz="0" w:space="0" w:color="auto"/>
            <w:right w:val="none" w:sz="0" w:space="0" w:color="auto"/>
          </w:divBdr>
          <w:divsChild>
            <w:div w:id="1133325543">
              <w:marLeft w:val="0"/>
              <w:marRight w:val="0"/>
              <w:marTop w:val="0"/>
              <w:marBottom w:val="0"/>
              <w:divBdr>
                <w:top w:val="none" w:sz="0" w:space="0" w:color="auto"/>
                <w:left w:val="none" w:sz="0" w:space="0" w:color="auto"/>
                <w:bottom w:val="none" w:sz="0" w:space="0" w:color="auto"/>
                <w:right w:val="none" w:sz="0" w:space="0" w:color="auto"/>
              </w:divBdr>
              <w:divsChild>
                <w:div w:id="389155055">
                  <w:marLeft w:val="250"/>
                  <w:marRight w:val="250"/>
                  <w:marTop w:val="0"/>
                  <w:marBottom w:val="63"/>
                  <w:divBdr>
                    <w:top w:val="none" w:sz="0" w:space="0" w:color="auto"/>
                    <w:left w:val="none" w:sz="0" w:space="0" w:color="auto"/>
                    <w:bottom w:val="none" w:sz="0" w:space="0" w:color="auto"/>
                    <w:right w:val="none" w:sz="0" w:space="0" w:color="auto"/>
                  </w:divBdr>
                  <w:divsChild>
                    <w:div w:id="721906049">
                      <w:marLeft w:val="0"/>
                      <w:marRight w:val="0"/>
                      <w:marTop w:val="0"/>
                      <w:marBottom w:val="0"/>
                      <w:divBdr>
                        <w:top w:val="none" w:sz="0" w:space="0" w:color="auto"/>
                        <w:left w:val="none" w:sz="0" w:space="0" w:color="auto"/>
                        <w:bottom w:val="none" w:sz="0" w:space="0" w:color="auto"/>
                        <w:right w:val="none" w:sz="0" w:space="0" w:color="auto"/>
                      </w:divBdr>
                      <w:divsChild>
                        <w:div w:id="971324541">
                          <w:marLeft w:val="0"/>
                          <w:marRight w:val="0"/>
                          <w:marTop w:val="0"/>
                          <w:marBottom w:val="0"/>
                          <w:divBdr>
                            <w:top w:val="none" w:sz="0" w:space="0" w:color="auto"/>
                            <w:left w:val="none" w:sz="0" w:space="0" w:color="auto"/>
                            <w:bottom w:val="none" w:sz="0" w:space="0" w:color="auto"/>
                            <w:right w:val="none" w:sz="0" w:space="0" w:color="auto"/>
                          </w:divBdr>
                          <w:divsChild>
                            <w:div w:id="1568304591">
                              <w:marLeft w:val="0"/>
                              <w:marRight w:val="0"/>
                              <w:marTop w:val="0"/>
                              <w:marBottom w:val="0"/>
                              <w:divBdr>
                                <w:top w:val="single" w:sz="4" w:space="0" w:color="D7D7D7"/>
                                <w:left w:val="none" w:sz="0" w:space="0" w:color="auto"/>
                                <w:bottom w:val="none" w:sz="0" w:space="0" w:color="auto"/>
                                <w:right w:val="none" w:sz="0" w:space="0" w:color="auto"/>
                              </w:divBdr>
                            </w:div>
                          </w:divsChild>
                        </w:div>
                      </w:divsChild>
                    </w:div>
                  </w:divsChild>
                </w:div>
              </w:divsChild>
            </w:div>
          </w:divsChild>
        </w:div>
      </w:divsChild>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sChild>
        <w:div w:id="780221449">
          <w:marLeft w:val="0"/>
          <w:marRight w:val="0"/>
          <w:marTop w:val="0"/>
          <w:marBottom w:val="0"/>
          <w:divBdr>
            <w:top w:val="none" w:sz="0" w:space="0" w:color="auto"/>
            <w:left w:val="none" w:sz="0" w:space="0" w:color="auto"/>
            <w:bottom w:val="none" w:sz="0" w:space="0" w:color="auto"/>
            <w:right w:val="none" w:sz="0" w:space="0" w:color="auto"/>
          </w:divBdr>
          <w:divsChild>
            <w:div w:id="524757323">
              <w:marLeft w:val="0"/>
              <w:marRight w:val="0"/>
              <w:marTop w:val="0"/>
              <w:marBottom w:val="0"/>
              <w:divBdr>
                <w:top w:val="none" w:sz="0" w:space="0" w:color="auto"/>
                <w:left w:val="none" w:sz="0" w:space="0" w:color="auto"/>
                <w:bottom w:val="none" w:sz="0" w:space="0" w:color="auto"/>
                <w:right w:val="none" w:sz="0" w:space="0" w:color="auto"/>
              </w:divBdr>
              <w:divsChild>
                <w:div w:id="2055032251">
                  <w:marLeft w:val="200"/>
                  <w:marRight w:val="0"/>
                  <w:marTop w:val="0"/>
                  <w:marBottom w:val="0"/>
                  <w:divBdr>
                    <w:top w:val="none" w:sz="0" w:space="0" w:color="auto"/>
                    <w:left w:val="none" w:sz="0" w:space="0" w:color="auto"/>
                    <w:bottom w:val="none" w:sz="0" w:space="0" w:color="auto"/>
                    <w:right w:val="none" w:sz="0" w:space="0" w:color="auto"/>
                  </w:divBdr>
                  <w:divsChild>
                    <w:div w:id="165348165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252">
      <w:bodyDiv w:val="1"/>
      <w:marLeft w:val="0"/>
      <w:marRight w:val="0"/>
      <w:marTop w:val="0"/>
      <w:marBottom w:val="0"/>
      <w:divBdr>
        <w:top w:val="none" w:sz="0" w:space="0" w:color="auto"/>
        <w:left w:val="none" w:sz="0" w:space="0" w:color="auto"/>
        <w:bottom w:val="none" w:sz="0" w:space="0" w:color="auto"/>
        <w:right w:val="none" w:sz="0" w:space="0" w:color="auto"/>
      </w:divBdr>
      <w:divsChild>
        <w:div w:id="710347069">
          <w:marLeft w:val="0"/>
          <w:marRight w:val="0"/>
          <w:marTop w:val="0"/>
          <w:marBottom w:val="0"/>
          <w:divBdr>
            <w:top w:val="none" w:sz="0" w:space="0" w:color="auto"/>
            <w:left w:val="none" w:sz="0" w:space="0" w:color="auto"/>
            <w:bottom w:val="none" w:sz="0" w:space="0" w:color="auto"/>
            <w:right w:val="none" w:sz="0" w:space="0" w:color="auto"/>
          </w:divBdr>
          <w:divsChild>
            <w:div w:id="456989455">
              <w:marLeft w:val="0"/>
              <w:marRight w:val="0"/>
              <w:marTop w:val="0"/>
              <w:marBottom w:val="0"/>
              <w:divBdr>
                <w:top w:val="none" w:sz="0" w:space="0" w:color="auto"/>
                <w:left w:val="none" w:sz="0" w:space="0" w:color="auto"/>
                <w:bottom w:val="none" w:sz="0" w:space="0" w:color="auto"/>
                <w:right w:val="none" w:sz="0" w:space="0" w:color="auto"/>
              </w:divBdr>
              <w:divsChild>
                <w:div w:id="1553272106">
                  <w:marLeft w:val="0"/>
                  <w:marRight w:val="0"/>
                  <w:marTop w:val="450"/>
                  <w:marBottom w:val="0"/>
                  <w:divBdr>
                    <w:top w:val="none" w:sz="0" w:space="0" w:color="auto"/>
                    <w:left w:val="none" w:sz="0" w:space="0" w:color="auto"/>
                    <w:bottom w:val="none" w:sz="0" w:space="0" w:color="auto"/>
                    <w:right w:val="none" w:sz="0" w:space="0" w:color="auto"/>
                  </w:divBdr>
                  <w:divsChild>
                    <w:div w:id="1226452224">
                      <w:marLeft w:val="0"/>
                      <w:marRight w:val="0"/>
                      <w:marTop w:val="0"/>
                      <w:marBottom w:val="0"/>
                      <w:divBdr>
                        <w:top w:val="none" w:sz="0" w:space="0" w:color="auto"/>
                        <w:left w:val="none" w:sz="0" w:space="0" w:color="auto"/>
                        <w:bottom w:val="none" w:sz="0" w:space="0" w:color="auto"/>
                        <w:right w:val="none" w:sz="0" w:space="0" w:color="auto"/>
                      </w:divBdr>
                      <w:divsChild>
                        <w:div w:id="20225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21638">
      <w:bodyDiv w:val="1"/>
      <w:marLeft w:val="0"/>
      <w:marRight w:val="0"/>
      <w:marTop w:val="0"/>
      <w:marBottom w:val="0"/>
      <w:divBdr>
        <w:top w:val="none" w:sz="0" w:space="0" w:color="auto"/>
        <w:left w:val="none" w:sz="0" w:space="0" w:color="auto"/>
        <w:bottom w:val="none" w:sz="0" w:space="0" w:color="auto"/>
        <w:right w:val="none" w:sz="0" w:space="0" w:color="auto"/>
      </w:divBdr>
      <w:divsChild>
        <w:div w:id="1354694862">
          <w:marLeft w:val="0"/>
          <w:marRight w:val="0"/>
          <w:marTop w:val="0"/>
          <w:marBottom w:val="0"/>
          <w:divBdr>
            <w:top w:val="none" w:sz="0" w:space="0" w:color="auto"/>
            <w:left w:val="none" w:sz="0" w:space="0" w:color="auto"/>
            <w:bottom w:val="none" w:sz="0" w:space="0" w:color="auto"/>
            <w:right w:val="none" w:sz="0" w:space="0" w:color="auto"/>
          </w:divBdr>
          <w:divsChild>
            <w:div w:id="1061372287">
              <w:marLeft w:val="0"/>
              <w:marRight w:val="0"/>
              <w:marTop w:val="0"/>
              <w:marBottom w:val="300"/>
              <w:divBdr>
                <w:top w:val="none" w:sz="0" w:space="0" w:color="auto"/>
                <w:left w:val="none" w:sz="0" w:space="0" w:color="auto"/>
                <w:bottom w:val="none" w:sz="0" w:space="0" w:color="auto"/>
                <w:right w:val="none" w:sz="0" w:space="0" w:color="auto"/>
              </w:divBdr>
              <w:divsChild>
                <w:div w:id="461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82D6C-4634-46DE-9C1B-C80FA587A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7EE69FCF.dotm</Template>
  <TotalTime>1</TotalTime>
  <Pages>4</Pages>
  <Words>456</Words>
  <Characters>556</Characters>
  <Application>Microsoft Office Word</Application>
  <DocSecurity>4</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＜エピソード「忘れ物」＞</vt:lpstr>
      <vt:lpstr>＜エピソード「忘れ物」＞</vt:lpstr>
    </vt:vector>
  </TitlesOfParts>
  <Company>広島県</Company>
  <LinksUpToDate>false</LinksUpToDate>
  <CharactersWithSpaces>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＜エピソード「忘れ物」＞</dc:title>
  <dc:creator>広島県</dc:creator>
  <cp:lastModifiedBy>広島県</cp:lastModifiedBy>
  <cp:revision>2</cp:revision>
  <cp:lastPrinted>2016-03-10T06:59:00Z</cp:lastPrinted>
  <dcterms:created xsi:type="dcterms:W3CDTF">2020-01-06T00:37:00Z</dcterms:created>
  <dcterms:modified xsi:type="dcterms:W3CDTF">2020-01-06T00:37:00Z</dcterms:modified>
</cp:coreProperties>
</file>